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3600"/>
        <w:gridCol w:w="720"/>
        <w:gridCol w:w="6470"/>
      </w:tblGrid>
      <w:tr w:rsidR="000629D5" w14:paraId="0E800345" w14:textId="77777777" w:rsidTr="000F46E6">
        <w:trPr>
          <w:trHeight w:val="4032"/>
        </w:trPr>
        <w:tc>
          <w:tcPr>
            <w:tcW w:w="3600" w:type="dxa"/>
            <w:vAlign w:val="bottom"/>
          </w:tcPr>
          <w:p w14:paraId="0E112516" w14:textId="77777777" w:rsidR="000629D5" w:rsidRDefault="000629D5" w:rsidP="001B2ABD">
            <w:pPr>
              <w:tabs>
                <w:tab w:val="left" w:pos="990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9E3264A" wp14:editId="564085FB">
                      <wp:extent cx="2122805" cy="2122805"/>
                      <wp:effectExtent l="19050" t="19050" r="29845" b="29845"/>
                      <wp:docPr id="2" name="Oval 2" title="Professional Headshot of Ma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2805" cy="212280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635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4289052" id="Oval 2" o:spid="_x0000_s1026" alt="Title: Professional Headshot of Man" style="width:167.15pt;height:167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fLXK+gIAAHMGAAAOAAAAZHJzL2Uyb0RvYy54bWysVdtOGzEQfa/Uf7D8&#10;XjZJgdIVGxSBaCtRiICKZ8drs5Zsj2s7F/r1Hdu7G1QiVar6svF4xjNnzlxyfrEzmmyEDwpsQ6dH&#10;E0qE5dAq+9zQH4/XH84oCZHZlmmwoqEvItCL+ft351tXixl0oFvhCTqxod66hnYxurqqAu+EYeEI&#10;nLColOANiyj656r1bIveja5mk8lptQXfOg9chIC3V0VJ59m/lILHOymDiEQ3FLHF/PX5u0rfan7O&#10;6mfPXKd4D4P9AwrDlMWgo6srFhlZe/XGlVHcQwAZjziYCqRUXOQcMJvp5I9sHjrmRM4FyQlupCn8&#10;P7f8drP0RLUNnVFimcES3W2YJihFFTWKSw8ykQsWr78K1oYOIgFJvjOb6Nu6UKOXB7f0vRTwmLjY&#10;SW/SL2ZJdpnyl5FysYuE4+VsOpudTU4o4agbBPRT7Z87H+IXAYakQ0OF1sqFRAur2eYmxGI9WKXr&#10;FVpcK61J67ACWHYP8UnFLvOJXZrfJqOeUeyHv/ddqdUV8LURNpbm80KziMyEDiFhmFqYlUAu/bd2&#10;WloreH6PTYgYWR2iF5F36SgRXX+PmY4KPA/Yk5W2ZNvQ048nk0mGHECrNiWWvaUREZfaE6xXQxnn&#10;CCtHTR73lihpi4SmOpXK5FN80aLEuBcSGyDVogQ57DeH7FgrSjiEhKAK9XlYE5JcNm3RYbIuOfa+&#10;C+ej5SHMvX16KvLkjsD67A8DKxjGFzky2Dg+NsqCP5SZHtmSxX4gqVCTWFpB+4Ljge2T2yg4fq2w&#10;CW9YiEvmcVFgb+Hyi3f4kRqwWNCfKOnA/zp0n+yx31BLyRYXT0PDzzXzghL9zeJkf54eH6dNlYXj&#10;k0+z1L+vNavXGrs2l4Dln+KadTwfk33Uw1F6ME+4IxcpKqqY5Ri7oTz6QbiMZSHiluVischmuJ0c&#10;izf2wfFhYNKEPe6emHf9JEYc4lsYltSbaSy2qR4WFusIUuVR3fPa842bLTdOv4XT6nwtZ6v9f8X8&#10;NwAAAP//AwBQSwMECgAAAAAAAAAhAGe9a9jDxQoAw8UKABQAAABkcnMvbWVkaWEvaW1hZ2UxLnBu&#10;Z4lQTkcNChoKAAAADUlIRFIAAAM4AAACGQgCAAAA5WkN8gAAAAFzUkdCAK7OHOkAAAAEZ0FNQQAA&#10;sY8L/GEFAAAACXBIWXMAAA7DAAAOwwHHb6hkAAD/pUlEQVR4XqT99ZscR/L2C++P53wNYo0YLGZm&#10;ZmYGMzPba1gzW7Yl27KYh3mmmZm5q5p7QOh9zl9x7sjoLo1k7z7PeV9d95XKzqquru6pyvxUREbk&#10;P/zhkD8aCSYSQVmOZvOJQkey2Cl3dqe7b2Su38zdvE26cTt7/Wb2xi0IjRC9JN3CpvyN24Wbd0R5&#10;u+Pmna5bd7pu34a670B3oOukP1HhdrGJduvE/uJd+Ru3cjhs1/VsZ1emozPTUUzl83IuJ5SVslAm&#10;kU7FZRmKSVJMSkaTiXA8BkUSkWgiGk3GYsloXI4n5ATKuBSPSfFIIhZJYodYmBTHzoFI2BsMeII+&#10;T9CPii8U9MUigWQ8KCdD6VQolYnlCvgF5M7r/DVzN27h9Irie+FsO2/dgvj8S0KdRJWe7fw1eWfl&#10;XVz+F/11N6X+18a/bkIF6rh5U6n8pU7fpVLve+f3htdO1L30S80TP1zZ+8XZ7f86tfXjPzb889e1&#10;751Y9c4vS1/7cfGrPyx65fsFL3278OXv5j7/1exnv4BmPfP5jKc+nf7kJ9DUxz+Cpj3+4ZRH/zn5&#10;yHtTjrw36eDbEw+8NXH/mxP2vQ6N3f3KmF0vj9td1p5Xxu58acyOFx7Z/sKYHS+KyvPQuF0v8dYJ&#10;e18bD+2B8PY3Jux9c+L+tyYeeHuCKKFxe98avw+Vd8btfXP8vrfG7Xvzkd1vQOP3vy3a35108L0p&#10;h9+fdvTDaUc+mHLw/SmH3p96+J/QlMMfTDvy4czHPp752EezHvtoyuH3cITR218evvGZQauP9lu4&#10;s/fcLb3mbO47f3vfBdv7LtzRb9HOfot29Vu0u/+iPX0W7uq1YGffJXsHLN/ff9n+gcsPDFxxEJV+&#10;S/b2XbRnwNK9AxfvHoCdF+wYsHDHwEWkisU7ByzcPmD+Flb/uZugAfM2VyzYCg1E47zNA1nzt6Cs&#10;mE8ahK2iMmDuRkUD520SLZsGYtMC2hlCOxqHLNxaga1zNg6au2nIvM1D5m8ZPG8zxJWKuZtI2GHe&#10;psHzNg2cswElNGQ+9l8/aA5p4Ox1A2auGThrzYAZKwdOX9F/ypK+E+f3nTCv77g5fcfO6jNmRq9R&#10;U3qPmtxr9KReoyY+PGI89NCwcQ8NH9drxISHR07sNWpy79FTBoybNWjS/GHTFg8YP6u0//AJDw8f&#10;/+CQRx4cNqb3+Hm9Z63vt3jPgJVHRqx/asyW5ydte+GRdU998v0Jj88dlZIxWcZt6HLbvR67x2ny&#10;uMxuh9FuVvmDPqnYmeq+Vbz5Z6b7ZiiZiiQSyXQqIUvhWDQUi0YTcX84GI5FwjF0ArjTE8FolDsE&#10;3OP+UBCH9Qb8NofFZNQGI6FkNhdLpULxRCSZlLK5uJxOpjPo+hxOVzAS8fi8Lo/b4/N4vC6dQW11&#10;2Hw4K4/L4bTpdGpq1Ks1qia73aTRNLc21aha67SaZq2mRatuVqka1Zpmk0mr17drta1adVNLQ6VB&#10;26pqa2htrtFpWmwWvdNpsVkN2F+va7VYDIGgxx9wu11WyOW0OB1mp8PicdtZXo/D53F4PA6v1+Hz&#10;OrEPGkMhfygSisYi0VgYdZfT7HXb8C6n3eQ0a43qZptR5TCpWqvOtl3+VX3199YLx5pPfmE6/531&#10;/HemU1+ZT31lPfO1/dx3nss/BypP+K4d91f9Gqo9GW08Han/I9J4Jt5+OaGpkvS1kr4hqa+XTI1J&#10;Q4NkaIhrq+PqazH11bi6Eoppa+Lampi6Mtp2Odx8IdR4NtR4Jgw1nQs2XQihpfl8sOm8v6xA8wWU&#10;vsZzvsaz3oYzvoYz3vpTnro/IHftSVf1b46qE46q4/arP1kv/WC++K3p0nd2VbXHqrFqW/TVZ7xu&#10;/ESWcCQYiUUkOZnOZuV0SkpJ8WQsHA0nZdnvNJiufG++/JX50reWymMeXW0yk0lms4mUjMsgGI1E&#10;EvGoJKU6uqBErhDL5MJyWi52opQw0uWLGHTSnd0Yyzpv/dl1rzpv3kFvWcQIdeNWxy2qYywQu2Hw&#10;oq0sDA08/EG567eyGDe7bqQxgnTdkDu6IBwfkosFuZCX8rlkjs4wmU3HZAnnmUhLyYyczEhSVpZz&#10;6XQhmynkMoV8Op+DUrksLvu4LMXTciKXlvJZGUfIpuMpGbdPXE7GU3QQ7CNl0lImlcpl5FwKh5Ky&#10;OCBJzkmpvJzOyRmMpYU0q9CRZRU7cyyljgp+FS6xZxbvzUqpTFJOJ+Q07hsoJqViSTmSkMIJKZhI&#10;BuMJkpSKYlM6k8xkpVw+xR+UL/BBUllxAhBV6IA4WiwpRRMSHSeeDCWEJCkiS1E5FU2lIuk0lbIc&#10;lqRQIuGPRd2xiDMSdgQDNp/X4vHZ3H6HJ+DyhX2hWCiaiMTlaBKnl03ghDN5OVtIZQsyPppOo5jh&#10;L8VfUFG+I5PvSBc6MxAquSK9hcq8lMnhOPF0NpLKhFMZoAEpnQ1DXJfTQVZS9ickb1L2SSl/KhMU&#10;+0Sy+RgpF8/mErk8up9kLo+fpaRsjoXfCh8RS6XxKSWls1E04i35QqpQTEOo5PIygRqu6VAiHkql&#10;ojhwvtgT1P5W2IQrsqeY0ohpbtwG0AAaFGRR1BMpWHyhg9IY1HA1Zzo60kWcHU4NPzY60xRfhVxh&#10;RGNKg3ATAsKi8UgsEcWtCyWkOMR1ArVklJSIhBPUiaN/90dCQDR3wAu5fF633+cO+H2xsD8ZD6Qk&#10;/OpAVfwC+Pr8TbM3buLcyqxWYiCcufKN/lpXSkU9v/V/qkM9D4JNirhR+WilsecmrnALMxnvD933&#10;snDrTrs7/uHp5jd/q3vleM1TP1zd/8X5nZ+c3vrRyQ3/PLH6nV9WvvXz0lcJ1IBoALX5L34z57kv&#10;gWgAtZlPfyYQ7eMpwJ1HPwCiCUp7n3Fqwv43xu97HbA1bs+roLRHdr40dtfLALKxO1+EUAGTgcxG&#10;b3sOJTeijvaSgHEAuz2vQuC8SfvfnnzgnSmH3p18kDTlECDsn1OPfAAO4xKafPifk8BhRz4ApbGw&#10;z2TBZ5MPvAdWm3b4gxlHP5z5KPjs49mPfTz9yAdTD78P/hu946Uh6x6vWLav/4LtvWZv6DV7Y685&#10;m4Br/RZs77dwR/9FO/sv3tVn/s5+C3f3WbS798JdwDJCtOUHKlYcHLzq8IAVB/ov3cftA0AhgtUq&#10;qCRKG7RkF3Ct/4It/eZvHgi6YjKbvwWUNmjhNlSI28BeZepiMaWR5mHrxhJsEcBtocYFd0EN9IZG&#10;gBoQjcVwxnWuMMCxKuauHzB7LcpB8zYMnruhYvY6CKCGciDaUc5aM3Dmyv7TlvWbsrjfpAXMan3G&#10;zOw9ehpQDEAGUHtw+Djo4WHjeg0fD1DrRaA2qc8jU8FnFZPmAdQqJs7FzgRqQLph4x4cMuaBYWP7&#10;4FCzN/RZtGvAqqMj1j85dusLE7c+N2Hz87+euQwEcdgMNpPa47Z5fcAku9tt9fldfr/L4TBGMHjh&#10;BuzGdXu749afniiwDH1xPBKP+YMBVIBlQXRcoQC1JyVQVzKVxsCMe5wwLpnAVjcObTOZTLpwIoFB&#10;OpHJRCQpnExGZRn9N9gO7wX4gOpAQ2arJQC883stVpPZotfq2h0OG2SzWYLBoNVqqrp63mzR6XXt&#10;bc01rU1VZpOmtaVeq2psba6ur7tstRhMRo26vdFsUNVVnjNoWtpb69qaq1vqrrY1VVsseo/XadS3&#10;q1rrdVpVMOQLBDwuojRAmM0B2HKY3S4bUxr9FNRu5xa3w+KwGYNBbwj8GfZ7vA5AHt7lwlscZrOm&#10;0dhaB0SzGdtVdRdVNee09Zc01Wfazv2kPfOt/dIx+4UfLGe/sZ//znnxe9fFHzyXfwpUHfdVHg/U&#10;nAhV/xZpOBWu/yPacj6huZY0Nsr6Gkl9NalvSFnbZUurZG5OGBqS2tqEtiahrUIZ19XFdbWgt5jq&#10;aqQVrHY+3HQWihCfXQi1XoIAZ4qCLReZ1RjXvPWnvXWnPLV/uGtOClD7nUDt2i/2q8csF783X/za&#10;dPmYRVXrd1vtmkZD9Wmv04RLIhwOUq8uxbP5XAbjQkpOZdLReDQuSW5js4He9ZXx8re2ut8CLgPQ&#10;HxgEsqFBLYbOPwlAB42lOrpBZgxqGGsCAATQR75Ig073DYxoRGBkZbif1TpukDUBlQINc0Rs1+/c&#10;swNKNGKMYFYTYxkNZ5CANhAbKd3ZmYI6OuRiUS4UwFtgL/AWTrWMa5KcTWPgYz7jEoMgdsD1TKCW&#10;zyQLedBesoDxPx2VcSUnIlKCj0CjJI6QSwmhAuxLpfKQnC6kMqCWe5EFYjJT+IzKMqjlO3K5QgZv&#10;AfTIgtKkVBxKAtFSAtRS0QRYTSiOpydglhzBDvhRiZMEFGbzoLQsjiPqAtfy6QxgNIu/IB0zKQP4&#10;cDSM2lEcU07hbxVLgwipHlEoDUom/fGoJxZ2RMP2UMDi9xp9XpPXZ/X47b6QJxQNhKOBaBznEJXS&#10;QB86ASBmtiDhoxXhq3V05e/51p1ZhdIUUIMy+QRoSVAULhNgWZCVzoLVQgAyCGTGcAZKS0gelAxq&#10;YrcyqOVjQK6/iikNDJfOxACCUgroAfIj4b0C1CQgWrEjo7DaPwIRArVgPB6SCdQShQ4Jzx+4sMTl&#10;y7zC4pdsVOtJadC9oEbWMtDGfWKYYHXfpn34WsfzCoMaXdAdHSlQWh6/cUY8IhCrKaIHCxZwLZlg&#10;EZMlolAZ0QBt9DImxaIJQWlxgBopGAv5IwFvyOfCE6nP5fK73X6v0+f1RoL+RMyPzl1ORzKEqlJH&#10;iVPxZcugBni6C0k9v9F93453uE+8T8/d/rv4g5SPU1p6VpT24o0bCodxi/JSEbdga8ftP3V+6V9n&#10;mt8mo1rtMz9eO/TVxd2fnt328R+b/vnr2nePr3r752WvHWNzGiht3gtfsy0NAqhNe+Jfkx/9cNJR&#10;orTJR9+fAh1+b9LBdwSrEagxpSliPoOYxoBoo7Y+WzKk7XqJQQ0voTE7XxiDxj2vAvUm7n9jysF3&#10;px56b/qRf047/D4qM45+MP3RjwBnMx77eObj/0IdAqhNPPQ+yGzSwfcY1Lg+7cgH0498CETDu6CZ&#10;j34467GPAG2T9r0zfs8bj2x/efiGJwYs2dVn9rreM9Y8OGPNw7PW9Zqz8eHZG/vM20p2tYU7yK62&#10;cFffhURpPUFt0MpDALWKVYdQ77t4D3CtP/iMQW3RroGLd7JFrQRqgs+YzNioxtDGoFYWmc3YciYM&#10;YFQOnLsR7EWYJUBtENgLL0FsOAIRHoHa4AVbQWP9ZwK2NgxdsLVkSBN8hrKnBoLJ5pKGLADGbRwy&#10;byNTWsWckmmN6rNWD5ixov/0Zf2nLOo3eUE/YrXZfcbM6P3IVOjhkZMY1B4aNpZZrfeICb1HTezz&#10;yJT+42YOnDh36LRFg6cs6DNmGqju4RETHho69sGhYx4aNq7vxPl9Zq7rs3BXBUBt3ZNjNz87btMz&#10;4zY8dfL85UDQAzqyW7U2m8HtdfpDfl/QH0UvFA6AaRLZLG499AnoT3DrBZMpfxhUFQalAac8Pm9M&#10;ksPRCF6GY3E8mEfiCS+2xKJkIwdvBfxev88GzLKawFgYBCK4tSU8qsu+SAQl2C4QiTg9bhwNeGd3&#10;OsB8TrfDarPYHVazCTjWZLUYHQ6r02lzu11Go0bV3tDSXNfSVN3eUt1Ud9WgazMa1GpVQ0tDVV3V&#10;+faWeqfTqm5r0Gua66svqlpqVC11zQ3XWuovNdZc1Gvb3W6H02ULh31Ol91mMzqcZiCXG5DqcYDY&#10;qIKXHjuVLpsAOAI1t8sKSrNbdFaT1mbVWy16gKzLbcW7vC6rUd2ka660m9rN2iZNwxVDS6WhuRIV&#10;Xe15zXmgzw+Oyz/ZUV78wX3pmPsyld6rP/trfg3W/OY792Xg0nfR5vOR5nOStkoy1MmWFrn9QrLu&#10;eMrQkHaoUw6VbGuX0GhukU1NSUN9Ul8Pbovp62Ka6kg7gVqk9VK4Bax2jtRyKdx2GaAGOAOWoWRK&#10;45csT/0ZT90pUJqz6lcIlGa/9rP9yk+2yz+aL3xjuvCFvf6sVV3vc5pthnZ9zdmgl5g1Fg0mJXrw&#10;7ujqTGczEEAtKUnBaNihqTVc/Mp46Uvz1e/szeejEV8kKYHIY2VQC8fjZVDrApaB9aLpLK4rDLZs&#10;WiNzWjceCdCF3k9pLAxnjGt4VsdYgPLmv/9X9+0/WTTSibFM2NXECChKUnlcY1zjkq1rElitWEjm&#10;AAIEaiWlksk08xabx0jCPJGMSslENpUsZKUiBvC8VCzEc5loWgarAdRiKbxXJlYrgxrgLJVPpwuZ&#10;dCGdKZKyGOzLiMZlT14hZAG6debzHVAuV8xCWbw9J6eykpTBiSUS6Xg8FYMShGukhIw6KS5FY8lw&#10;XIqA4YjqMhJQTHAegxqYDyUJLQC1TI74j1mN+Y8kbHXEauk4RKwmh3uCWjLmjUddALVw0ApQ87h0&#10;Ho/R7TV7/fZAyB0Ie8IxP5BRSsfS2aQANWEeuxfUlC9794uXKa3MakRpaVB0FsfBxUKgJqcDihRE&#10;A5nFk8Rn8aRbyPNXUMvhD1UiM7KrKcJLpjR0S0k5oOi/gRr6KX8kFIzHQuT6JFBjixpYTcE1Fl4y&#10;u4g+9B79BdTI0Xkfl3ALiIFelu4BEr+xBGp45qCnDQXUUpIw6splaKOHD0hYzlhsPysrwoolwrFE&#10;JBoPR2IlheOhYDTgDXpdPqcdT2xuqxN9ps/l9HrcQb8vHlVADb9uskioSjx6UwE1ANA9XwQVRh/l&#10;5X/X/3YfBaruU88dlN2URhY38m/LdX6pEFupcvt28fYdY1D+5EzTuycJ1J764eoBYVHb/MFv6947&#10;vvqdX5a/cWzJqz8sfOk7INrc579iv6cAtc8Y1MicRha1f4LSph3959QjQKV3Jx0kUJsgLGoQKmwb&#10;G7/75Ql7XoFQAZmxFU2xsRGfUfmcENXBasA7HIHMaQffBahNPfz+jEc/mPHohwxq0x/9GKw29cgH&#10;U0BpB98bL/gMcAaB0rAD2qcTon0089GPQGmC896fApLb9/aYHa+M3vz88HVPVIDSZq3rPW1F7+kr&#10;H56++qGZgtVmb+g9d3NvsBp5P3f1W7i774JdgIw+i3YzqFWsOAhQI60+jBKUNnDZ/oFL9g5atq9i&#10;yZ6KxbsBauT0XLi9/4JtALW+80oeT4YzUBpb1PCSJECt3+z1EHCt/5wNQC6FrkqGMbxr7sYKCC+J&#10;2LZQC0ANACdIbsCs9Xd3Fm9EBccZOGcdaTaVbE5DOXj+xsFzNwydvwmsBgHa8FIIuLZ2ILHa8gFT&#10;l4DV+k9e2H/i/H4TZvcdN7Pv2OkAtYeAX8PHPzBsLLHacMFqoyb2Hj2p75ip/cfPHjJ1IVit//iZ&#10;ALWHRown29twQjoyzs1c13/xniGrHxu94elxm5+dsOX5SZufvnCthixegaDTFzDbLE6PK5XLhhMJ&#10;Xyjk9XvdPk8C3Xz3DUFp1Dmgz0M3FY7H6F1eD8bguCyDsWwOezSBHiCJdghw5vJ6/OGQPxQCw7m9&#10;bpcbnxBAb53MZPEsijEbZTiZdHq8ATqU22KzRjEORMIul8PhtKvamyxWA/jRZDZYzHqTWWe3m7EJ&#10;lZbmWr2mtbWpur76QltzdXtrvRYv2+rMJk1j3eW2llq7w2wyqMiu1lpbffkPXXu9qrW+qf5qU93l&#10;lsYah9PqcNm8Pmcw5LdayUIWiQRDIXwJMpIFgm5/wB0MeYPgVzf4jORyWiCH1QBQ87osVpPaZjX4&#10;fE6n3QRQczvMRlWjzaAi92xbnUXTbNG1OM1qs6ZJX3fedPEn19VfnFd+dlz60X3lJ8+Vn1yXfnBd&#10;/NF37Rd/zW9BsNq5r+LNp2OqK3HVVVCaZG5O2dUpfZ2srUq7dCmXLu3Wp5wa2amW7RrZ2p40tySB&#10;a+ZmlAldXVxdFWu/Rg7QlguR5vNkWgOogdvQ0nYZcKZY11AypaFOPtCGs966Uy5QWuVxe+Uv9qs/&#10;2a8cgywXv9Gf+9JjarO01jgtOp/bpq+7gOfoSDgQREfttCZAJAmM5SkIrCanUgk5YWu7AlAzX/ra&#10;fO2YQ1MdT8aBNQRqUhIXiXCFl0At3XmdfZ24tNClg9j88SRawGoC1OiRoLtsIfuriNXYbNZ987ro&#10;8O92+zQuCFa7hYd5obJLtEgOU3IZYXRjMa6lOjoBW0AucapAMaIxUkpiEcClZVTIbCYlUCZzGamY&#10;kzoKeGMin4tlM9FMKpKWYuU9waY9QC0FSssUs5kiSoBaJtehGNJyPUAtD5EVTSjXmc925MS7sulC&#10;FqiHQwn/aTKZSSbSiXgKrBZPpPGSPktUqD0mx6JgNTkKmBMO3FQqC9zJZAvZTD6HkpRHHcpkQJA5&#10;iBBQYTW2w6GE2DFaZjU8XgFMgGsBKe5LkFHNCVDzefQuh9rl1DjdOpfH6PFafX57KOwmD6wcTQOD&#10;8gLRincpDcIXZ0rrKfZ+limN2A6glsqCOMPC6UmOTvAZw5nCZyCzWMIdjTtZsYQLLVLK938OaqAx&#10;tqUlpNKRBeeR2/TvQS0Ui6BrE6B21/UpdXSB1RRcUwRcY1DDxS2uvJ6gRtcxrs4SqN3+Nz1w3MsT&#10;EHBBPIKUnlSggpgEkMPdooBaDjycAZylMrgnAeDA8IycBbFJyTSU7AlqbEuDAGoJKVpitUQYZTQe&#10;isSCoYifFQz7PD6nw2W1Oc1Wu8nutNggt9PucbnQy8fjPUEN37REpd03mNXYonbfd/nrS+Khe9vv&#10;3tL36m8b/1Y9j/xX8SbGMqXeefPupru6fbvjzh1LJP3pmaa3f69/+ZfqR7+9tOezM9s++mPD+ydW&#10;v/Pzyrd+WvLa94vJ6fnN/Be/nv/iN0xpM5/+dMZTn0x/8l/TyO/5ITT1sQ+nPfrB9Ec/EKwGSHpn&#10;4oE3wWoT978+kcoStBGi7RGstvcVtquN3PIMBFAbtfVZ1shNTw3f9OTwTU+N2Pz0yK3PjdoOXHt5&#10;/F4c4S221TEOTjsKUPsIoIYSTAZNEpqw/x3FosauzymCzASfvT8ZGLf/nYl73x6/6/VRm54Zvvro&#10;oCV7e89Y8/CkJVCvqSsfmrbyoemrHpqxptfs9Q/N2tBrzuY+C7YzqPVftKff4r29FuzstXDXADDZ&#10;igMVKw+RVh0CtAHUqFGA2mCI5qsRqFUs3gn1X7C1H2hs/paBC7aShOtTmaMm0I08nqA0QjTh7mTS&#10;qgBmzVo/WMw/YxF4zd0IOBsMOAP5obJgC9XLLk6AGu0jhJekeWA+grP+M9cA1/BywKy1g4Xrk8W2&#10;NFQI2tAyh4xqg2auHDht2YCpi0lTFg6YNL//hDl9x8x4iCxqEyCAGsRGtV7CqNZ3zLT+42YOmjwf&#10;oFYxaa4AtQlgNZrTNnx8n/Fz+83e0G/RnhHrn3pk07PjNz87dtMzkzc/VdfSHkFHff12vNCd6Oi2&#10;u12q9haX2xFNxALhIAZXqdApF7sL6BnQvXTdwM4Yd32hoCfgd3rcsWQCL4F0DpcjEsdbQqFoJCFL&#10;qIfj0XAijj2JgEJBjF5EZuTlDAZi0RDu8ViseP16MBz2+Lx2pw0I4PJ5fcEAKM3hsKrb6m0Oq1Ts&#10;sHvcKlWLTq8yWwxGow6gpla36LUtAK/G2outjVVNDVV62qpVqZu0msb6uqtWm9FqM1ks+ramqsZr&#10;py+fOaFVNwPd1K31Ok2z3W5yOCw2u8ntcVgsWptNb7MZ7A5TOBwEopnNOqNR4/U6wmGfzw8WdTgd&#10;Zgfegm7Kqnc6TBaT1mbWOuxGr8dmMahdDovdrHOY1U6rQa9qdBhVVqMKGOe0GW1Gtanhou3yz96q&#10;X93Xjnsrj3uv/eK+9KPz4nfOiz94Kn+J1P4RaTibaL8UVdckddVJfU3S2CBbW7MODRAt7TOnPYas&#10;z5T1mzMeQ8oNaNOD1SRrW9LSUsI1Q4Okr09oa2Kqa5G2y9G2S5HWyyEBZ+G2K5H2K2xXI6dn4zm0&#10;BwBqjedQesn7ecZTe9J57RfH1Z+d1362Xf7RevF7CKBmuHwsGvVZW6qdZl3Q79Y3XImAvQMer8uK&#10;7yXJSSklZ3LZpJwMhPyxeCISDxnqTxsvfW268q2l7jevTR0lL2E8kUmT75v84DH8uTHUizlq3SjB&#10;ZxD6c7mjqweo3chev4kxiEclhcxYpZdkM7sNFCveuEXzrWlScmlecpfoZukl7UnERm8UJUCN3iJG&#10;RsY1+izBajKzWo6mTpIdSSbSAnWx8BUSmRQqESkRTsYjUjKeSyeLuWQxnwTe5XPxXJZZjdqzabAa&#10;YC6eTorZaUAluQeoZbIdDGqAkqxwbrIEtHXl810FSFBaPlsUoEaUlpVzDGp0QIXMmNK4kdqzOFVg&#10;JWgyThPEcQIZtONdqXQ+w9PsFOFhjJTPlEQ+UElOE6splEbEJqANuCamM+CJjOxqshxMEqi5YxEX&#10;QM3r1jnt7Q7IoXa4tC63weMzB0MAJr8kYwwHDKXywoiYK6SAa6gQkJV9vgUA0L2UVkBZTBOl5ZKZ&#10;fDyVjcjpUNkjGSz7N+9HtHDUFo7YIjF7NO6IJwjUgHT3gFqeQI3tZ7l8idVoapqw2OHgSdkvBP7D&#10;e/HGcDpzF9QUlSxqZCVOJCKpNA7MFjU2qt0nBjUmmEwXLjgCNZRlSqPr8p4pmWQZpkuZL2uAQumi&#10;F1c/Snb/F6/fggo4Wie7PnMSm9OyuC/ldBYPRDJLBqXJCUhKlVgNdbalcXuJ0gSoMaWFowEgWiDk&#10;Zbm9DqfbZnMQqEEWp9Xqstnx5E2glgAM0w+c70h2XE933eRvqtgLxb0HGLpBX6QHRUHc0rOd4YxR&#10;jEtsZSn7/P8g5SA9dd8megmmBKjdxA9+z5S1Duzw558eufDlhZZ3f69/8edrR765uPuzM5s/PLnm&#10;3eOgtOVv/Lj41e8WvfLtgpe+nv3sZ0C0Oc99jsrMpz+Z8dS/Zj39ycyn/jX9CYoh4DACZjUBam8L&#10;UHt9/D6yqLEHc/zeV8fsehF8Nn73y+P3kDmNbGY7XmCPJyHalmeY1UBpJVDbgpfP0/y2Pa+N24uj&#10;4ZilkIJx+94eD+QCmR18D3A2Yf/bE/ah/R0KLNj75tg9b47Z/ca4PW9M3PcWNGHvm5P2vw2hMn73&#10;6+N2vTZy03PDVh0cvGhbn+krH5q46MEJCx8iUFv+0FQyqvWasfahmWt700y1zX1pmtpugNqAxXsB&#10;GQA18n4u3TsAoLbq0MAVhwavOjJo5SGitOUHBi2D9gPUBi7ZU7GEjGpDlu0ZvHS38H5uQwl0G7hg&#10;GyGaEKGbYLW+c9ZDbFEDqwHUBszeABFvzSLGGkDeyTK99ZhzBoHM2DeqgBrX774EqM0lnyZ7NgfO&#10;WgsxmSmI1lNiz7WDZq9hB+iAqUv7TV7Uf/KC/hPm9Rs3q/cj03qNntJ79CQQGBvM2PvZZyR7P2dU&#10;TJw9dCpAbX6v0VMFq018aMSkh0dO6j1uTq9Z6/su3Dts7ZOjNj49cevzk7Y9N23L075oMlXsxLNc&#10;1+1/486KZPJWj8fhMINsrFZjJl/AY1uq40Yi3xGIS55gwBf0h6Nh4BSALEhT04L+YAACbJEhDe14&#10;2oxEhOUs4xWRBOjWgtFoIpMJJ5NyNgt0A5BFEnGHx406GM7lcXm8bpATIMwJYnPa9DqVTt0EFNPq&#10;2swWXXtbQ2trQ2tLvcmosdrNBoNaq2m9dvl0S8NVnbqlrbUBb8SDn6q1XqNpam9vdOFgDqtBh2pl&#10;U82Fhsqz1RdPNtdXeb0uo0lrd5jNRo3ZpAHb2W1Gu9VgtehdbitKo0GNjzDp28z6do/bjm7K5aQ4&#10;A2Y1J1jNZnA5zEa9yu02G3UtFqPGZtKCXSArjmw1+Dx2H0Ue2L1OC+qW5muOq794Kk+4r/7irzvp&#10;ufaL8+zXrgvfeq/+HKg6EW06F1ddS+rrJPCZsSFlak5ZW9P29qzXmPNbcn5rxmvO+iwQKlDabUi5&#10;dLJTnbKrUtY2ydwisV3N0ICDxDXVcU0leULbr5Drs+0qFGm7Fmohuxr4zFd/NtB4zt9wltR01lP7&#10;h7fmd3flccfVn1wAtUs/2C//YLnwjfH8187Wy5FY1NRWFQl6/B6Hy6Jz4Lcy6x1mvc9l9vkwRmJ4&#10;y2QyaZWqKRoLBUM+U83vxsvfmK7+YGs+Hw77genxVAp/dCAa2V9paItG5RRoDJSGkuMJaNi6fssf&#10;l6IgggI2defEfB6w2l0y60FppdEKQ4AYs7qIyW5fv33nxp0/IVQUYZjj3lj0+ThC6TjsGFVYTRjV&#10;uqRiUVAXgxexlyK0JAsY2zNsLSMDWyaDduyvgFoUPJpJJ3NZKZchqkvdRShgEINatoPsZGwq4wqU&#10;78gXUCmC1fAySy0C1DKFkgBVoLQSjWXkZLqMaGIiXam99EEEc1CMIhvIgcuz5cjOkgWKlWbasdhL&#10;hrLEbcSCqVRpfCdcY7FRjXCtVIkDTMBq5P2Me2IRRyiAi1zvdmicNpXDrnI4NWA1t9cQCNnjSZ8k&#10;g3WARDLzjWItU4T2Ykem2JUldWYgojSasA86jKczMWAWS1BaCdSguOQEpUUTzkjMEY3ZIlFrKGyG&#10;whFLJGqPJ1yS7JWF9zOTC2fzUQFqQLQ4hCMLdCNio08hj2pYSgUAfwLUyOmJFi4Z1HBKfKrMagRq&#10;EB46AWpsUWNWk3AldXQplZ42NsI1imrBNUdilGGaYYsaS7nKSQRtivjaLVEaEE3oRr7rBoMa/5nl&#10;bBqgpiAai4GsbD8rGdUY1EQ9qhjVYvFQNBaMRAOhsI8oLejxBdxuj93pshKioY9DH203m+wWh9/r&#10;jkYZ1KK5QrzQKXXeyHQLDy/uLnbpirtUMVPdJ27suYnh7D79baMiZinWfZv+KmUfnFIZxYjMxNtL&#10;HQpE54wW3kR74hz+VyDd+d0V1XsnG549dvXgl+T33PLhyfXvnlj99s8r3jy25NXvQGnzXySn59zn&#10;vwSl9QS1GU9+DERjVmPXpwA18n4C1CiYQIR8svdTVF5l1yfU0+MJsWmNQQ2INmLTU3iJiiC2Z0Zt&#10;f+GRHS+N2fnK2F2vkna++sgu6JUxu18dvfOV0Ttevqudr4wSlZHbsf+r0CM7XoFQ4feOwcttLw5f&#10;e3Tgwm39Zq5+YMICBrUHJy5+cNKSB6esAKs9NG31A+QDXfvwrA29524pTVMTUQV9F+3ss3gXOTqX&#10;Hxi48mD/5QeGrD4KgdUqVhwcsvLw4OUHBy8/MHjZfvaBAtqGLN3LIQVsXWNcI3/o/K3QgHnEav3m&#10;bOzTw+9JpbCx9Qe3zSJ/JcTUBfxCyUILi9sHzFrPVjSUXOedAWqDyqB2n5RGRjSlMnguGdVYA2es&#10;GDB1yQDygS7oN35On9JkNWK1UgRoeaZar1GT+o6ZNmD8zMGT5gPUeo+mCW0EaiOx52SyqM3bUrH8&#10;0Mj1Tz+y+ZnJ21+csee1ebuej+NZ/satInSdgnWKt/9XsthttDscTtBMu8Gg8QdDUgZdfC4YCXt9&#10;NCsrGPIDsOwuZyQe8wR8GNG9ftzXQZTYB+AVioTdfr/d5fIB4cIhMFw4Fk0VChi58UaysWG3cAgS&#10;U5di/lDA6/dYrAaTUWvQq60Wg17TqlE1aVpqWxsqQUWgJaNB097a0NZMbk2DUaNRNzfUXGmpu6pp&#10;b9Jp24Bu6FVAXWpVs1rTgo7FbjOpWhvUrbXqlprWxmtt9Zebay+3ttTZ7EaLRaNSNWg1LdjfYtKa&#10;DGpUnE6zz++yWY0Ws85s0lpMalT8AZfbbXW6yO8pAkLNTqcFxIaXbpfZZlID6cBqYELQm8dtC/ic&#10;ZHhDh2ZQ6Vuqjaoma90Zb/VvnmvH3VUngg2nvECic197L/0QqDwRqvsj1nY5oa+VzE2ytVm2tAhK&#10;U6VdmpzfVAjb8yF7NmAFpeUCNkBbPmAjYvOZ0m592qkDq8lgNUurZCFc42iDhL4uqqmOqqsiqspw&#10;+zVS29VgC/k9/Y3n/Q1nAo2gtDPeulMoKZKg6oSr8hdQmp3Mad/ZLn1nOvel4ewXQYcBT+B6TaPH&#10;Yw8FPS4HINVo1rSE/R673eTx2EQPD9bKeTyueCLq9dgNlT8bLn5lqTrm0NaBEmKJGIhByuWiyWRM&#10;orQAgUgkmmJQ6+Y5ahAGrEz3TYyKUCJXlDu6GNTy12/Sw4MYpERvXzIolFUGtVvEZH+lNFKP53PR&#10;8QLd6GjkxC8FHBCrkUUNA6uw5zFBltyygsAY1ISy4DBwZyKdjqfTVBHt2IHMaelUJJ2Kg9WypERG&#10;TFNL02RuOceglssRit0PaqhDjHEs7KbEmRJCCahiruID9pBMZjPh34TwKSkgnYh4wKf3ZDVmMhxK&#10;kcwSR06D4ShUgix2YogvuUEZ1IQtLQExq2VywDUcNQZWi0adAYCaz+QV3k+7Xe1waCCXR+8P2mIJ&#10;AjWAXTbHoHPP/DMWc48woYmwSlREWCXHYGZoatpdUBNTx0qT0sRENLKlhaP2UMQSDJn8AUMgaEQl&#10;ErXF4s6k5JHTHPgZyuQI1HoKLSTBgpkcm9NoxptgQeIzQW8ReiP+yIWS67OjM8sn/A90W9RzJZMA&#10;NXb8MatBCrQxrimgRqwmwo8VUBOsRuLHDhZf5Xzd9xQniSiIABncG0A0prSciPrsAWpkUbvPkKaU&#10;jGjczhXRUvZ+JsIMauGIH6BGkz9CXvSJeOpFf2pzmAFqkNFmMtot9oDPFYn4EhKwtqdFjV2fgkHJ&#10;9VlGn5Ltio2FJVr6O1BTsEypKy33CW9kSruv/T8JewqVOg42SdKwJ85QIWBInDD9LahdCL9/MNP1&#10;w1X1mydqn/j28v4vzu3+7OzWD09ufP+3dSKSYOlr3y98+Zt5L9DUtBlPfcqgNuuZT4nVBKVNfewD&#10;iEM+ZwDaBKhNOUzez0kH35p0gNJzoOQKNHEv9Co0bhdY7WXoke0vMqsxpY3Z9tzorc+O3vIMNGrL&#10;0yM3PTl8wxMjNj7JLaO3YNOzozY/A5Ijhtv09LCNTw7f+CRKFkMeE97orTjm80o5etsLj2x7YfSW&#10;50ZueGrI8n19Z63rPWXpAxPmPTB+wf+Mm//AxMUPT1n20CRhVJux+uEZax4iraWogvnbKapg/nZm&#10;tX4C1Pov29dv2b5Bq46A0oaueZSiCmjW2uHBKw8NWnagYun+wSv2D1q6d8hyMrANWkJGNeAai3GN&#10;uG3RzoHzt1UIGxvPVOsP3qKZZ5v7sV1tzoZ+PSxqgDBmLyVcgBtFO8GZsg/EoEYvRfQAM9nAWRTa&#10;yeqJaExp0JB5G4fO34SXFbPWDpy5qhRYMHUpBRZMmt9v/Nw+42b2GTujz5hpDGrk2Rw+nr2fD5NR&#10;bWr/sTMGTphbMWlBn0em9QC1KX0mzOszZ0vFisOj1j89bsuzk7a9MGP3q5ufei9CsQKEaLiGO27T&#10;/ZW9fjtZ7LL7fEazwWa3ujxOL81MMlmMKouh1Wpqt1v1wC9AmEA0rz/oc7od4WjI7rQBuZweJ95l&#10;s9vIa+hy2p0O7OnyeiKJJHANFV+Q4kMxckeF2xSNoD2Hy2626NXqFrCaxazXqlu07Y2EWa11qpa6&#10;loaq9vYmo6G9oe6K1WbQ6TVGk1avU6nbmxrqKkFUbW2NaLFaDRQNasCTPaXYMGjbAFJ6LTGfuq2u&#10;telaU+2lqksnG2ou6tQNOk2z1aK3mXVAK6pAdhN6JHw6II9xjaJB3TY8UkKARXwhYSL0eL0uEIzV&#10;oHZYdRajGkcAebqAaBY95HaYrUA9fbtRVeeoPeWrPemr+tVXfzJQdxKg5r70re/qMX/Nr+HGM2RO&#10;M5CvU7a3yQ5V2qFOOzUZtz7rMeQDVsBZMWgHnxWCDlLIkQvZAW2Eax6j7NRI9nYJ74VsbUlra8LU&#10;DMUokQcFGZRwre0qW9QCTeeDTefAZz4R7OmrP+2v+8NVedxx5RgozXbpB4AamdPOfqE7/208FkZv&#10;bzVrPV6X3+vwuB3BgNvjMkeiwHGX1+sQTs9AJpeOxMIJORkKeXVXftRf+NJUddzrNEUlGQNZVEoA&#10;1ERCABEaHI3GUpSJgyxYhY5omiwbhZt3QGYYLUMYS0BLHRT4CeW6b9wdpHoMYaUulJ51SxY1MNnf&#10;g5rwh3aLiuJNwkE6btzpuP2nwmppDKOCz1CyGNTiOZ58lo5mMqhABGdlUVIPcBtRWjqaliMpKZxK&#10;xtKpRCZFoAaEUkBNWK0yxXy2WMh1FHOdBaKxMqgJlyhErJbKp0XYgYAzyv1BkmiiEUbhnJTJApoU&#10;AhMQVpoJBz7j99Ibs4Apintg0Tlk0hLgrICPKGQ6QBykVKmkOejCtVmiwLI55h7v572gRhk9cCIy&#10;ZekJhMOuQMDm8+EBRgdEczq1TpcWoBYI2diilskmGNTIHCWCOnuGdjL39FS+ICvzxjIigEAwE00g&#10;E95PsqiJuAHyewLUQhFbMGT0B/Q+Px6rdAC1aIwsagRqpQwdIiaAyayH6Mj48wrrGh9f7EyIpnxo&#10;OsugRhZBsvwJixq+C1nUcH1HSqCWBagxnCUKnfE84RqDGrPaXVzr6L6P1Yi6CNRKl/V9l3upTr7R&#10;2x23iHt4fzxe5Lu7c91d2c5O/BUJ1PK4PgjSgdv8J1TIjLGMhZdsVFM2CVAjixpFEghKuw/UKKxd&#10;hFaRLc2ih3Qmnclhs/t9znDEl7wLalLnjVQZ1HBL86kWCH2YhJiTSAKb/gbUWLwP8xnX79vKFSa5&#10;+7b+J2G3kgkNv3YPSuOTZNEDXKm9xG28J/Uyt/4MZbt/vKZ6/Zeax7+9tP/Lc7s+pUiC9e+eWPv2&#10;L6ve/GnJqxRGMOe5LwWoEaUpoDb7mU9ZM5/6F0PbrCc+hmY89uG0o/8URjUCNWji/jeUysR9b0wC&#10;uu17bfxuYjVozA7K0zGmPF/tEVDaVkFpm58etfmpUZueHLbu0WFrHx2x/vHh6x6DRqBce3T4miPD&#10;1hwesfbIsNWHsXXomqPDILSvfwz7czli4xMjQXibn4ZwNBz5EUDehqeGrj7Sb/7Wh6eseGjiIgK1&#10;CQtReWjS0gcnLSFWE97Ph6avenj6mgehmetoptq8rX3mbeu3cOeAJbtpytriPQOX7QeZseuTvZ8V&#10;Kw4B1IasPjJo+cGBBGoHBi3fP0RY19gNWrFk18DFuwYINyh7Qgct3lWhOEPLIQWDFmwVuEZJOpjG&#10;BgGbAFICyNhmRnYyAWR3aYyhjbKjiRBRsWd5EwCuRGY9QY1bFERjXKPAAm7B1tlrIZ6vVjF9Wf/J&#10;i/pPmN93HEUViKDOSQ+PpCloRGkEauMZ1PqNnT5g/JxBkxf0HTu95PocOan36Cl98d55WwetOgpQ&#10;G7v5mfFbn5+89YVn/vljPJ3NCUM1X8wFPK1dv4M7Lihn/EnJH4u5fV4M2Pr2GkN7rVFVa1DXWQxt&#10;GLTJWWmz2O1WXwDY4sRLnUHrBZN5XEaT3u/3en0ANXskHgnGwpF4NByNuChm0xiJhkPRiAecl0iE&#10;YpTjA3viUDptu1bTpla3ms06nbZNq24Fq+lVTZq2JpNBEwh6TSadRtVsMRvUqia9rl2jadVqWlXt&#10;TSCq1pZ6vDSadGA1o1GtN6i1WhXZ53QqBx4FLXq9rs1o1BgN6taGq9UXT6qaKjXt9Saj2qBXmc1a&#10;l8Pc2lDr87sDQU8g4HG7KE+HzWrweuyBgBc9WCSKMcmPdiCd3Wakh0yHCR+rUzd5nGbKPOd1BAJu&#10;PH8SnTos2NPrcdpV9Z66M4HG077a3/0NfwRqfvdc/N59/mv/1WPBmt+jTeeSmmrZ3JwGork0KZcG&#10;Zcalz3gMOZ8p5ydfJ1Fa2CXkFnLlQk52iWK3tFubtLUnLQA1Vcoh6tbWuLEpDlbT1cc0NcRq7ZWh&#10;VpqpFmq56K87Hag/HWo866v9w1Pzu7/uJPk9rxxzXPnBfvl768Vvzee/IlWfzBfzcSnhdVqTybjZ&#10;qAKYhgMeX8AVjgTwhwgHMQanpJQMRo8nYnFJAozpLv9ovPKdueFMJOyLxCllWiwZl/M5EDkGNeEs&#10;isUBBPkiW60AZ6gDmNCxJ3LFsJyOZwtSsQuslhag9rcjF78sOYJEj8qU9vegdus2O0avE6WJ53m8&#10;/ZagtFt38mLgK89UIynQhhPDEI0hOJzOhGgsxpCeoRhIQSsUCclGtUwmnk6V4gxkArV4JsUeUrAa&#10;uAdDJ+AplaNkbAA1wWoEaorKcEaUJjyYaTknnJI9QY1Y7a5FTYEwiPYsWVJKTkyAGvMcBESTc1lB&#10;Zh3pjg4M6JnObijd2ZXG1+zokCjitQiYTuDrlKhOkjDQ3zdNTREQjaas0SfIqZgkRxNJDO7+cARX&#10;vtXt1rtcOpdbx67PhOQHzIHScnn5P4Ea2suifQpFcnqCjQSokd2LgakManctakmZ0nDEEs5wzApQ&#10;CwT1YDWU4Yg5RnPUXImkWxbxBALUwinKuEYqc1ipks0rrk9QYKC8lT+UCI/8mj1Ajc9WWNTisYgs&#10;R9Jp7C48q2RUi+c64rlOSEAbWdcUXOMKs5rAtevgLUIu4c5gGlAudK4oKsXOCERjZbu7s10AtY50&#10;kayvAtHoUqA0gKmknJYUQxrDGTs6FQk+Kwl3OJTAbRzHk5To6cqgBkrDMzq7Pu0Os9GsM5i0BpPe&#10;rIBaIsnRsTF8047rxGrd5PrMAn1u3c7fJLhk4ZbDF6GkO+UviK9c/oJ38UvRfzKksZSt/MaeVKfQ&#10;G79EBYyLgY1mngG8xMkwmYnfk39S6gX4b8E/MldAmXhLQZxnLNd57Gr7q79UPv395cNfnt/9yamt&#10;H/624d1f1rz10+o3f1r6yrdzn/t87vNfzH3+S+DanGc/gwBnswjUSpUZT3444/GPwGpzn/50xhMf&#10;T3/sQ2a1KYffm3LonSmH3mZKm3zwLbKo7Xt98v43J+17Y8Ke1xSjGiht7E6yq5UydGx95pEtT4/a&#10;+OTIdY+PBHWtOQyNQLnq0LCVB0esPjx0xYEhxEBkrEId7UNX7EcFW4euOjh05YHBeLnywJCVh4au&#10;Ojx89dGR4DwQ3vrHR617fPjqI8CmPnM29Jq24oEJC/5n/PwHJi58cNIi8ntOWvLA5KX/M2npQ9NW&#10;PTB1xUPTSpPVes3e0Gfelr7zKVsHWK3fIsK1/sv2DFxB3k/h9zwMVgOoDQC6rTw0cPnB/gC15QeH&#10;rDg0dOXhYauO4FQHLd3LGkCZO4BrJFSAayTFqCbiA0rxBPM3DxKRAf1nrmdr2YDZ6xSfJjRwdsmE&#10;JmhswwBAlQgXZYxjse2Np6lR7KcANZQivS1NVmNcY25jULvLajynbeYqyqw2fVm/yZRZrd/E+f0m&#10;zmGjmjCVTQSlPTxsHNnVRk7o88jkvmOn9hMhBX3Hzuw1egr2IVB7ZFqviQv6L9w5fM3jj2x4euSG&#10;J0eve2Lytpc+OnZGynXgmQ19Be4XPG8URWy13HE9KGWTxW70Lb5wWDCZye1y+kExZEILBEIBNOIp&#10;C1TiAai5XBaLxWo1uz3uIEAsGg5EQsFIxBfwe3zeADtDPW6322m1WTDAe/3eUDQcjsd9oZDNbjFb&#10;9AajBnK57FaryWjSAo/QRegNKp2mVa9uNerVLrfDLlKpOZwWrbYVm7S6NuEDbdETb6lrr12wOywt&#10;jVWXz/zS2liFdh2Z5RrUrXVaVaOmnaQG+eG9mqZrF34DsRk0zc0Nler2BnRERBuS5A14PG6n3+8h&#10;76dZB1YjS5vVADgTHk+zzap3OS0el9Wsb7eZNXaLPhjA17K4HWaMdKAWOS17hL0N8OfSNPibLwbq&#10;/vA2nAo1nvZe/clz6XvP5R/8lT+Hqn+LNp6VdDUpS0vGoc76DGmfKeM1ZTzGjFtPoOYz5f3WAkAt&#10;5MqHXcWYtxh1FyPuYsiV8wujmteYdutlp1ZyaGSXPu0xyg6tZCMbG8cZxDS1MVV1VFUTJVYjUAs2&#10;XQg0nPHXnfJW/eqr/s1TecJ55SeAmu3id7bL31sufmc8+4X+9L+c2voMuv1MBn/2RCLcXnctngjb&#10;TGp802gkEAwHyYomYQhIRuMxKCEnXFa9+srPuis/2LT1sQTlto1LcjhOiZEBanFZojlqZFFLSTkC&#10;NSiRKwDXcLFlRUoObzwZz+Z5FGOLQ0cPMrtfoteF8HamtJ4z1XqKiY2FTps6cDGBm4aPW3dEJoHb&#10;/HEQfbrIqIBBVgE1mlKeygAZAA6JNAhCuESFUQ24BsVKCW9LUaIshieMngA1sqgJUBPTzkSIAMVy&#10;gs9SwgxGTkn8UCC8RKZkkyM+K7MaNimUhgpDGHMVj858fOUjeB/alM+B0tiECTGGclIS4lHAA1gC&#10;jIEvkqEYiPIxCdcghdUUN+g94lDQVCyRDEORqM8XsHv9Fq/f7A/agmFHIhkkW6Qwp+ULAB2KGKD4&#10;VlSKRDyMPgLjQEKkfAFUV4rEFJPJSqDGHkmenSalyO/JFrVYwhWJ2gNBUzBkErPTrOGIFS3k+kx6&#10;5RQgoiQpQ4EFog50K6EYyp4sCLGxTWwivEMdJyPOjVgXQoUS3pLfE88mqXtADYpmipE0lQRt+SJb&#10;2tgZKup3/xg9QU2YnYgJWPdc6AJogBfYjffnB4usMKfRagTC6Yk/Nksklbkf1JSUaSUykxPcUqI3&#10;AWrQfaBG09SCHgXUbHbTX0At7I0n8AcR8QSFeKFLgFo5F4lYnkFQmrjZFDdo2UyFr9bj3r6f1RTM&#10;+t+Kd1PQjStEZuWtpUOV02QrvyR7n3HbcwmhL0AdT2wFQZn0pxFdTPHG7Wi248fLrS/+ePnJby4c&#10;+er83s/ObP/45Kb3T6x7G6B2bNmr3y148at5IivHnGe/mP/Cl9C851H/bO6zX8x66rOZT34CzXqK&#10;Zq3NeeqT6U98NP1xArWyD/RdgBoQjUGNI0Anoy5YjXFNmNYojxqD2rgdL4zejIH8CVDaiLVHh60+&#10;NISQa/+QFfsGLd0zaOnuwcv2grQGLdldsXgXNBiNZKmi1LKDsXXp7qHLsQPVBy3bO3j5PhDbsFUH&#10;cZyhqw4J1DuArX1nE6jR1LQJC3uC2oOTlz4wmYxqDwLUpq9+YPqqh2et6zN3Y+85m/rM3cys1nve&#10;tj4Ltg9Yumfg8v0DVhwApbEtrWLlYVDaoNVsYCNP6GCQ4srD0JAVB3AmFQC15fsGL99fsWSPoDTK&#10;uNYfhxJZPAaipCxrpSUKGNQoj5oIKeg/cx3HFgDUGNpEXeTdEAKHCVArWdewlesANWFjA9iRA5TZ&#10;iylNobESkAl6Y1xTGkX76kGz11TMWjVwxnLhACVW6zt+tuCwqb1HT+49cgKlUiPX5wRwW59HpgDU&#10;KiZR5AFA7WFaz2DKQ6Om9Jowf+Ci3aM2PD1m49OPQOufHL/hqZ/OV+dxm5Tt0GSfvv0n7qxIKh/L&#10;dEiFrmBSdng8Hp8HZBaKS/F0PhRPBGk6micYCoCoXB57MBLEP5/fi3vZajZ4hE0Jw3k4FgWoWe02&#10;sBpGYTeltTDa7Van2+FwWs0WYygSsjvtwC+edmYy6cxmQ1tbk16vtlqNBqPO6bZZzHpVW6NW0+p0&#10;WnEEX8BnsZntdotOp8KnqzUtGk2rRttqNukaay5rNS3NjdXNdVfUbQ3tLXXatgZ1S526rV7VWtfa&#10;VE1qrGprrsZLg7rh8vnfDNoWVUvt1YsngXc2qxHfKEAZ4oLAPo+TLHdAPZNeBWgzGTU2cJtZ56DA&#10;T7PPg+dLtdtti0aDbo8DEILd2huv6dsbLLo2dWM1Koa2Zreq3t94zlt1wld30l/7m+fy976rPwUq&#10;fwlWnwjX/B5rPi8b6jIOVdatz/qMWa8p59Kl7aqMW5f1GjMeA1oAanko7CpEPYWIuyPqYVCjRr8F&#10;u9F8NY9BWNcY2lSSvT1pbSM3qKExoauPtFdH2q5xeEGg8byv/rSv9qSn6gRYDaBGeUOuCla79IPl&#10;/Dem058az38V9TsA0+TfikcDfpehuSYRC2qaqgHeek1LQjyfpzAuYFyXQbdJzn6cSifN2iaP00i5&#10;LWQ5IctoBL6QDzSZEEa1WALHzBbkIuVRY4saDz0ANX9CwoCsWBzQbRZFT66o3KWLwUu4PiH0osxn&#10;ALX7sAwqm9NoB5TcjdMb6SJXOm1BisIfRUY1AWp4Ponl8oLVCNdQAdCALFkcQyDnARQ0a42MaqA0&#10;+tYULkp+yZTE4ybGUAY1ZimuiEBLnvhPQQBMYIAkClMQrMagdpfVBPPxbqU9xcehjo9QQFABNdoZ&#10;n07uzgK5xQScAQyE4ZBMOVAJ1IodCVAEvhSZsGiJBRyccK0EamQ/g4Blpflq4qXSmBIAJ1Gm3Ghc&#10;Ckdi/mDEHQg7UYLbklIoky1FEoDMOkQyDgY1oZIbUQgwd1dlULvHoiZYrZQ4jeM9SQkXmEwEE9ii&#10;MTtKUSGLGoGa7IfwFgXXFFADWDGT5Qpx/hRFeHkfqImzugclCdTIo5+Sw6kUQJ5BDWU0Q5RGytJL&#10;pjcF1+L5AtuTWfyXwF+lcP0m2KWAK74HrilCI0CB5qVdv5UHTAhlukBplOeWrw++1FAm0lIiRXzG&#10;iAYOw73KWMZkpjQqddzPf2tR62lUE8FZZpNFbzTrTRajxWl3BHyOUMgdjeMHxo8azuRj+U6562aq&#10;HPhZ9oHSUlrKlDWgEoktW2SsKt3G/E0ZrVi4URX2uk/czjvctw8PYxCDGrYSpZWnAArq4nteIK9I&#10;R5zuLj2ccdfDxIYHuOwN2od3RhnLdv58rf2lY1ee/u7Co98A1E5t+/DXTe//AlBb8+aPK177fvEr&#10;3y5+5Zt5z38593kQG7EayrnPfS5w7fNZT38KXKMI0Kc/mfvMZzOe+HjG4x/NfPwjBrWph9+bepiM&#10;aqA0Nq2hMvXQ21MPvq3Y1QBq43e/PFbkVCOL2rbnRm58ctjaR4evPjp8FRBn/+BlewYvJ0QTrsOd&#10;7ENkuOm/YJuYob+9YtG2QUt2QBWLUe4cuGg7afGOiiU7By/dNWQZ0dsQcNvS3ahXLNreH+w1fSUQ&#10;7X8mLBCURqD20OSlQssenLKCogqmr3pg6kpO1dF7zkYCNWFXIzfo/O3kA12yV0QVHASooQScDVhx&#10;sGIVWddQFy2HwGpDVh4eRLEF+yuW7qugci8R2zJBbEuZ2HYNEqY1+lLzS8k7yLQm1iHoLxJ2cJwB&#10;lQLUmN4GgKLmULoNprT+s8iixqDGQl1Y14SfFKyG3WaB0taSKW42UAz7gOeAZYRxfwU11sBZoDSK&#10;KhgwY8UAyoK7uP/khf0mzusnWK00WW3EBLKrUTzBxN5kVJsxcOLcARNmA9GY1R4cMbn3pIWDlh4Y&#10;s+XZiduen7jtBWjylmcb9bbCrT9z3RRkB+WFDTiczgWSmUzXrZCUdvmDLp/PHw7FJCmKPjIY8vic&#10;dpvJE/CFoxGr3RQMB2IJ3N5hl9elVrU0VF9yO+3BMOVO8/h9bq/H6XZ58fRFtjSz2aIHolntFovV&#10;YDTpgVx4u8Nl53hPrbbdbDHH4tFILOz2uFwej8licjhtBoO6uaG6rbXBH/CC+VwetxOnYMNBjGA1&#10;HMpi0Vms+prLZwBhYCydtk2tataqmlSt9ZT2Vttq1LdTaEJbfWvDtcbay+qWWnVrraq1Vq9pbmus&#10;bqm7VHPlVG3lBY/H6XLZdaomh81o1KvsIiCUVh1wk8cT3OawGihugNabspFXVDxwkqvUCTxr0NRd&#10;rj79S/3Z45eOfWozqNx2vbnpUqDxtL/610D9ST9w7SoZ0sK1v9M6BHV/JNqvyKamtEOdcRs4xjPn&#10;1qccanKAunU5j7FkVwtYCmEnKK0IVgu78gEHBxbk/dasz5zxmlIUCqpPuwnXmNiS9nbJ1pY0N8d0&#10;9TE1WdSiqqvh1svB5ou+hjM+Cvb8zVdNcl87DlCzXz5mufCd+dyXxtOfWq4dl6REUk4midVSbq/d&#10;1N6QSIQN6ib023gRDgfiSYxnGbGElIwynpTkFOopj9cdjoXD6PeFnQljWWkaIi9Fg/9TqWSugC6R&#10;XZ8YrYiWbt5BPxlMpsJJbC2itwTJocRl+Z9AjXpj0YgutOsmsZpCY/cJjdwOaOOuG+/qvv1vjAtl&#10;VuPFpqh/JlDruiF3dksdXWwTKZtFxBJBxS5IKnZCGHDxFfBdaI4XralI2dfATyXQKdu6QFF/A2o0&#10;k4xm7gOGEmngnUjbhreTUS0lsoFkehrVxP53QQ1iVlM+hSmNDw7RztmslMulivipKY0wgxpTAYtY&#10;TXxN/i4JYCj5dkGcdCZklyFQo8lO/wnUuJ0lp+PJFLFaOBYIx3yRuD+WDCWlCLAcHKaAmkgXl6OK&#10;ADVsYq9ojpZyIkPaXVCjOJMSqEHMahCggFktkXRD5OJMuBjXBLE52Jwm2j1gNUnykcqslqLMauTQ&#10;xJFZ+JQsyrJ6fNzdPelkKFyULgSBWgLUwol4WJKCkgyABNcJ5SLpgrCoQRxpKuhNVMRnAlzJjMx2&#10;NfwNGALQ8/YENSKzMrFxHTvQnl0iegDvokcZWjYqVcAvV/J8QwRqKTwolCxnTGMKokXxNNVjghpv&#10;opYECZQWo0Xx7oIal+jjfH6X21PqoxnUzHdBLVYGNTAtTVMTM9UIfQBqbFRjuxp9TeEAhbjOjZ03&#10;/+xQQK1HqMF/FzgMBNaT1cqWhlJ4gVJSC0CNjn8Hwxs+EcKPCeE2kDu7WFIHoTP+LrK4YVJd3eku&#10;mi3Lf6D8LYBa4eerbS8du/zs95ce//bivs9Ob/3gxMZ3f1739rE1b/248vXvl73yzdLXvl3wIvHZ&#10;wpe+hoSN7YsFL0IC2p79fP6zn8999rOFz30x95lPZwpWA6hNO/rPaUfem3bkXbAahAooDZp26J1p&#10;oLcDb03c+7qgNLKo8Ry1USKMYOSGJ4atPjJ0JTk6By/bK6xoewBnPAefpnYJULs702sh+Q0rFm6j&#10;nBcLt/afv2XAgq39gDi0ahO1D1q0bfCiHRULt6M+GPS2cFv/ORv7zVrz8JQlYLWHJi++C2pTlj00&#10;eTko7eFpq1gPTVvVe+a6PrM39IbmbOozb0tpvppYAHTAsv0QOT2XkWlt4P2gdhgasvLIEJDckn3Q&#10;YFAdcA14t2QvoA30VvKBLtqJ70Jfav5W+i4ixZpY8XMLTnXgvA3AtUELtpCZbe7GgeAq4dYEhClA&#10;BvYi01rZ78lluVKKEuWd+81Yy2sYsPjtg4jYSrPW2PWpSOAazVQbQD7QFf2nLR0gWK3/xLn9x8/u&#10;M2Y6rRY1ciJYjQILRk7oNXoS6A2bGNRAaQ8MnwBQ6ztlycAl+0esf3LC1ucmbX8JoLbk8FvxfGda&#10;jE/iSYNGLKmjO5IpSMXrcscNPLo6vURpGGi9lETD4XbbbU5rPJMNxON2UErAC0QDk5GLM+AxYjCv&#10;uqhTt7IFzhcMgNLAauA2m93mcNA8favV6HZTplmn20Ez2/xeEBue1vQGtVrTarWa1OpWvV5lNGrD&#10;GNpDQSdAyawHb9GqnUZNIOT3+716gwasZrVSngiX267VtOr07Q3Xzl06dUzV1tDWUtfaXNvWWq9V&#10;t9TXVeLtDocFAKdqb2xrqm5rrAKctbfUtjZVtzRWtTZWN9VcqLt2uvLCbw67yaBuaao6Z9S1O0Fj&#10;HrvDacG5OT2o2yxmHbjNaTf6/WBXlwMA57Hb7QaDttWsbdE2VWmaq7Wttermmta6ix6X1dRa66w7&#10;66k8Hqg96a87SUtFVf0aqjsZqvk9cO14uP6PpPpa2tKapRlplizAi+IG7DmfMeVSZz06kteY95vR&#10;UgjZ8mA1UFrImQ86sRtADbimpO2Asl7saUGZ9pjSbm3KqSajmrEpoa2PtFdG2q8ExEJS3vrTntqT&#10;ADV35fGSRe3KT9aL35vOf206+7nu9Gf2pgvU7afBXslUNgMktWtb3R789XSRWMDQVoueHP15EhQH&#10;gMhgiE6Q0zgth8LgVlcsGY8kE4lsNpbBiCfjyrkb2xuJRCUZTED9YbETQzGGqs47/0ZPjl4dwyZA&#10;LYqP7LoBkiMTVxdNUyMs+wuoMW9BlNj2xk2msZt//vs+REMLdA+oiXgCeiO67puUjI2iGYQPhHGN&#10;QY1ZTRFNBMfoI+L2IHTj7L/CFykNl2LFT6Y0DJcs/IwKPEHMUkxd2JpMU86zmIyfi1a+psV2UwRq&#10;5dlvZFcrWdTE6lXKwbnCAqvxp7AtjT+F6DCfJ2tLyZyGcyZQQ4mxSRmk8HXwpfDVgKFxYVnCCUQk&#10;Wl+BD07XAOluqg7mMwA2ymw+RYEFwMJ8Kp3DbmADSm4fT4ZpAas0LW+VAS6WLGrpjk4yp3V05RVQ&#10;62FRowCCMquhxDXCsZlENwqooSLTgp7Mal5itYQrmSgRG+Mag5rY5FFYje1qkIJfZQKjT6FkLIAw&#10;IVyz4lPuWagqQ3GjYWAcfiSWSM8RjwcT8UCS0voGZDmQIg8gGez4fTItdkWnjLeWMC4LJlQsauIP&#10;U7Jz5gWiKXym1BWB4UqUhseXru5cVxf+uimOOsG9KliNLilOfCxsacAyXtATQkVMVigBnCJQmmJd&#10;I1CLhzmYgOMJ8FjW06iGDlHEExhJVgst4xIKe6Jxb5ynqeUJ1Dq6EmBQcWGxUY2VJUICmd3BMxnb&#10;tCBmtQK+r8hwKEDtb5L9Qkxd97X8tVERb1XUJQ4OMe+Kqx9jHt0PDGfE3hSxWxQPZEWGNv7TiPJ6&#10;vvsWMP7E1ZaXj11+5ruLj31zfs+nf2z74MSGd39a+9aPq9/8cdmr3wLUiNVe/nrJS18te+W75a9+&#10;v/Tlb6GFL36lcNvCF75a8NwX0DwyqpUyqwlWex98Bs14lCpsXVOgbYJYrB0atf05IBqlT9v45Ahh&#10;Thu66uCQFfuGLCdKYw1gg9PC7WVQ26qIsab/vM1iPU2qs/rM3UgtIlHZQJr4RdO/gDugn8ELt/ab&#10;vf7hqcsfnrLsfyYt+b8nLoZQeWDy8oeEOY0QbepK0vRVvWau6T1zLbEaO0AZ1Bbs6A/GWrKvlKpj&#10;+UFOpVYBVhNCnQILxOoFQ1YerlgKLDvAE9cqlh2Ahq44NAQwB24TntD+Yh13fEEOAlVCQQFqgtXo&#10;/AFqrIG80lR5IhrEyAUaK01KK7crsQVKI/YEqxGfKUcgV2nZhTp7nbJcgQJtqFTMXjNw1urBc1ZX&#10;zFxRMZ0WLaCEHZPm9xs3u/dosBqnTCNWQ0mhA2NnCtcnZej4n2Hj/2fYhL7TVuBXGrb2sUc2PwNK&#10;m7bn1cfe+yGH2+T2nwLRbuJ+kbtuSh144L6d7b6FS9cfj7t9HofdQhO2rDqbRW+2mtCVF27d6f7z&#10;37g3HR63NxBwUc4OJ8DL6bK1NVUBhgBPPr/PF/AB43h1KcjusFksJq/f5w/4rDaTTq8CmRkMajut&#10;E2A1mbRNjVV6gwqA1Vhzqb2lXq/TgA5sACQLIK65raHabNR5gyGgXruq2W63Gk06UJRG29bcUqdq&#10;ra2+8NuFkz9q1U3NDZVNdVcb667iUE6KZoh5fV4HfbpR297cXFfZWHOlvakW5NfSeA0IWFt1sa7y&#10;XOX53yov/KppbzAZNRajxipS4JZYzUlMZrUZ8VQJSgO7uF1WQBt5Qm04ixbIbGhXA9RaqnBeRnUL&#10;rZ2qrnVcOwEYIlCr+T1Y90eo/lS49mSo+rdg9W+RpnNJbZVsa8tQgKctF7QXAGpgL6+R5NZTVIFQ&#10;2qXHSzKtBe00Ry3izgUdEF6SEc4PYrPnAnZAG0SU5jGB22SXNmFti5ua4/r6qKYm3H412EKg5rsL&#10;ar+KNLy/OK4cs5z/2nyREnPoz3zus6pTlN48TctDpVM2k9ppM4DMXA4r8FRTfzlKmVVCiWQimZJT&#10;uUwMPb0spdIZgBrFFtC6zwkKiswW4tlcIBpli1pMSmJ0i8pyLJ3BIIW+EaCG/lD0nARJcgf52cNi&#10;LSmyqAkw6ijzWfftfyuUhv5cqUP56zev/ynMZgLImM9QKhUF3RjXSOwwoeOQTU6IHlQwoEDK+CIc&#10;I6VkpVmRNAT4KFRyIFI33tHFPqikMHqBbxjRIAyjCp8pQqOgNFqDMZqkDLqBGAb9aFCKi2y6tPJB&#10;KRxBzFcjCSDjtyh1iOs4Gn8QpLBgKpeTC/h5i2A1Qt6yvVBBUog9P4ykSTFlMApOyaTDEq3cjb9X&#10;Ii1Jykw1EfXJlMaIJpYKpUVLCdQoWW5CSuFKIDcoeBuglsom0rkk/sicegNABlZTxKBWKJLfkxGN&#10;YwjKxEasRjYoIfAOsxqDGgRQS0oeSeAaU5piTvsbi1pZ7PfEAVPs1qS1CkTuvHyclQO9YRNgDsCV&#10;8ssp8BcJLzPZMMUBZ6MoOY9aNIBHSTx/JOK+ZNKXlPz4hCRUwkLwJEWpklKhVDosMoGwRY1BTUAA&#10;mTd7gpqicqa0kle0RGlg7c5OEezZA9QEpUm4UESSPUkk5mCDGVMagxq3oFQQTcE10r2ghqexnt5P&#10;n9/l8TrQU1tsZrKooVN2Oux+vzsc9cQS+KZEv1myP+NKwvXERjW+cxThFsoJlW+5u3a1YnnKWk/e&#10;UkSwVa6Xbt2/1HuqJ6VBTGnUU9wLavykJUCNnw4yJNyfeZpXKVMATic9X3R348ePZ7O/V7a+9MPF&#10;p789f+TLM7v/dXLHR79teu/ntW/9sOatH1a+8f3K10krXvtu2SuAtrugxlry0jeLXvx6kQC1+c9+&#10;PuepT2Y++THNVBPxBAA1INr0o++hZAcosxrEWXBBaY/sfGnkNsp2S/k1NjwxbP1jQ1YdFiGTRGlk&#10;SFuyq1Qp5yFjd+eAhdsgVIYu2Tlo0XYyoS3YgkoFGrEJoDZnY18ADYNamXIE4mwevHAbKr2mr3yI&#10;ogfuBbWpK1Gy95Mk1iroNWNt75nrxNJSG/vM29J7zuZ+C7bTJDMwFkgLvLXi4KDlB4FfKFkVyw8M&#10;Fq7PoWQd5PxqRGkEbeA5YNyKQ2C1wagv2UOHIu9n6dsNWrxjwIJtAyGxNmiJ0ui73GU1qGIe4RcR&#10;GHYQ89IYyBQmQ4W4Dawm9kELGeTEjDfaR6z7zntSLMIsWmZqEHlCS+GfwpZGEpPV1g6as27Q7DWD&#10;56wZMnv1wGnL+k5a2H/yggET54HJAGq8ZLuIAwWoTe07dgZnx31wxMQHho9/aNSUPjNWVyw/NGL9&#10;E49sehqgNnX3yyer1R23b+PG6bhJ6dMCcs4bTbiDQavLSfejSaNRNejUDZT9VSSJDUbj+c7urjv/&#10;7iCzxJ3uf/8/7nDME/B7gz6P1w0kcnud4BVwkstl93g9Lo8riCE9EkaJ4RyjuMvj9IVCoXDYF/D6&#10;fB673azTq/VGjcGkBbe1tNS2tTWCkxrrrhgpGNOgN2jcHqeF5qupW5vrXC4HGEFvUIPnjCatVtfe&#10;2taAN2o0QLXLl09+f/HkjyCtC2d/bWu81t5U2d5So1I1W21mnEwg6Hc6LWpVU1PdFWBZc/01m1mr&#10;aW9sbao0alvam6obay+1Uc42tclImdXMRuH6dJgAZ2RUc1kdDrOIKjA5bSaRERdSAensZq1B02Ix&#10;qg3aNn17nUHVpG2udZg0ltZqx+VjnmvHgWhgNVBaqO4PIFq07o9ow6lYywWKJLC3C1CzC1MZg5o5&#10;6zVl3QYo49KlHGrBahqwWj5gLYYc4DkuS9PXyLrmwNspbQfezgKxuQ2SXR23tCZMTVFtTUR1LcRr&#10;tDee9ZZcn7+X/Z4/mM9/bTr/tfHs5zRBLexnSiOfZiJuUjcB1GKRgNthdVp0qurzUXTgIT8HE8QS&#10;1Mkn5WQmlw2EKM4gih5fSgpQo+zv4aRYbl/4QEOxaDyVjqYo8BNi16cCani+xTgMcdpbTtJRvFly&#10;cTKTcR1S+l7U0ckzqHEmDka0nvpbUFNscsWbd2jOzI07RYI2wjWW4reBaIhBRcQ9iLMlixQJQy3U&#10;2Z3CczjluSACY1BT4Ok+9QQ1/CwY8b0A3GgYuMbExrhGLkia6yYr0aNMZgqccZ0/iz+u5yfSCt3F&#10;Ivs9FVArn3xJADWMnmxUI1wrdABbYtkMnsQA1jQLC8N3KpGQY1KKLGoKpfGa7vliVlkPCu3CAUqs&#10;JpYKjcmZeBnUMOiVQA1wBgEdFVAT5jRydypOz56gprAag5ooaaZaKhOUZDARgVpS2NXi8ZL3My4o&#10;TYiMamA1VgnUUqVIAohAjRAtWQA6FYjVmMMAaoLSAjJoS/ZBsuxjVkvh7WlgXOQfnAfSB0UinigE&#10;Xol5YnFvPOFLJIVvVoJQCSQkCOeLc+8Janzp5ER4819BTaE0RWAFSsnRRY8FgtLIiotLQSxGKy6I&#10;tIy/Fv3BIBFAAD4LR0NQBARGi3iWxGT2t6CmZOhgByjb1QBqZFTzu5xuu81hxcM6TV6x2/C46goF&#10;3ZEovqbIDUw2yoRITcKXlIJrCrThRqJ7if2JZVb7/wRqPfVf2u9ROUcauz7p0u+muCGAGrMa+Cwm&#10;bicS32zZrJyjuyhdKGQ7O/Id3VIuc762/aUfLjz1zfnDX5wmUPv4943v/rTu7R/Xvv3jsle//k8W&#10;tcUvogXtwrr2/JcKqM166l+zniwl6ZhOIu8nm9Am7n+DZ6qhMnb3y2N2vTx6x4sjtj43bNNToLQh&#10;6x+Hhq57dMjqw0NWHhy8Yl/F0lJWi5Jd7V7vZ8XiUmWICB3gOm+tECkw+s0jdKMFAMiWtgVk1l8k&#10;JyNbFOht7kYGtQcmLy1TGqCtNEGt5PcUFjWo96x1pJnres/Z0Hfe5j5zN/ebv429lhVL99FqBMAy&#10;IFfZbMZMNmzVEYgDPyn2UwSBEqgJe9tgfrmC8q4NXLp34NI9YpHQUkgEwSi5a4nVBs7fOnCewM0F&#10;4LaNTGxgLAGdm4Br9KXmCg9mWWw7JAHUFmxFKUyJxHnK74CXgxfSJmY7tskNnb9lCPhPWNHKfk+a&#10;vgaRY3T2GqFVFTNXDJi6eODUxQMmLeg7loCsj2C1h0dOenjkxF6jpvR+ZHp/MYkN3PbgsHG9xszo&#10;P3cLvvuYLc+O2/LczL1vTNv5gi9Jqwmni52BeNJgMatUrc1NtY31le2tDe1tzSpVm8Ggs9gtDq8n&#10;lJSznTcK5Ceipc+6bt/svn37+p07kVSOiAxPVh6nx+f0+T0mk85i0gBknG7c1y5et8Dt9UDeAEpX&#10;JB73+Dw2h81NWTx0BgMhmlanMpl1Ol1bS0udw2nRqFtsgCGTjua0OWzgM71B6/FQ+ly704Gd8RZs&#10;AquhYrUZye9Zc+nSyWNXT/+kVTcZ9W2nT3xbeeH3loarwDt0MrSgu8PS3lrX0lzd2lRVe+1MQ81F&#10;AKVB11Z54bfqS7+1N15VtzWqWhsAiAa9ymhQa1TNZpyASedwkPeTZDM6bEarUd3eUNlUdb6t9qK6&#10;4apJ345Gu5i7ZsN3N2q0zdWXjn129cS3tobz9ks/EpwJSos0n400ngmD0lBvOJ1ou5QyNaYdGpAZ&#10;eTPDLir9tpzPIkSsRpPVnJqsU5tF6dblRRwoKI2dnhQQKrylBbwRoBZyZoMOVsZvz/isKZc+aScH&#10;aERbG24vgZq/8ayv7hRAzVv9q/Pqz2Ipgm/NF74xn/vScPpTc9Wv6KwUUIvGo4a2ehHyqwkHvSZt&#10;u0XV5PM5w9FgJBZNZVKxRMTptGEswFtQgtvC0WgilRJzpOihVMpmGdQw9gNKEul0RCxOQFhAMZ7d&#10;Ss8JnqBxWEqB4fhluuu6kvb2PlDjl9wC0mJEI/XAsr9ltZ6gxg/kvMCUEIXRlBwypLt1kWidnKQF&#10;dPjcglGm7EOE0p20CBWbNu4jp578xC+xT8mcJvzCbr/PFfB5QgF3wI/SHwkForSGPXbA34KxjEXj&#10;cg9zmrK15yeyZOH3ZN8ag5rCZ4oY1DCAMquxjTMqQA1/L1IyGk5EUPL09HQWiEYru+eLtLJ7oSNP&#10;C2GJ1eXZxgaSY/ObQmkZsGueLgQBZCVQgwBqwpwGUCOn519BDQP+faDGYlAT3k8glFeWvVLSQwKW&#10;xZzxqAPEVgK1+F3vJ4tiC8gxyf5IUFoclAYVizJTGoNa2ZwGUKOPAA4yEeLtwroWkuXgP/Bn8wYD&#10;lFExFASsOIIBWyBgD4bcRGzAtThKoJs3GvfFEwA1XNb4Evh9GdTwhxHmseuEX103wGH/W0rDzoXr&#10;1wWoFdNFcDIYmGhduRritMQsAD8eF+Y0YrIE/f2CsVAoHkaFZo/SUuvUriDaX0FNzGy4y2oMaoGg&#10;B6VY9NMOSoPsDpvVYXcGfG7slJSEyTAbzxcpOEWwGkqeNMDExtCGC46MauLOoVtIgBq5PpXb+17k&#10;YgG27msp37r/RwDHudNoAUTxoXTpK6BGMzTzNOGg/Evy7ZQqP2nRlIKOQrGjK1vMVbXoXv7hwuNf&#10;nj746cntH5zY9N7P6976cdXrYLJvmdLKoPY1mAysxnCGyrJXCNeY0lhzn/509pP/4mACUNq0I++x&#10;/Wzq4XeYz1jj9742ZteLo3c8P3LbcyO3PauA2tASqB0RQZoHhqzYO2R5D4nlmEBjg5ZwcMAeijOg&#10;+IA9w1fuR8n7cCmsbjsGQYu2C08ikdndBZoEyvSdtabX1OUPTlkGRINEpWRLUyaolUBt5to+s6D1&#10;fWdvYB9ov/lb+y8koxon3RgslvhkUAN7sUqItvooyuGiJDKjvGu0jvvQciOojkINlu2jhCNLKeiB&#10;vhpHsy7aIZaZAq4Jl24Pxy55RcW3gMrERpVyC7GpwFOqQ4OAa3i72KFHSfw6kNygpRlsALURi7YB&#10;0UBmzGqD8Snl5B00WU2wWsWslRXTlw+ctqRiyqKBE+f3GzurzyPTwWe9Rk2GyBM6epoINZj+4PDx&#10;Dwwd23vc7IpFu0aueXzCthcmbn9h6s6X977xZeH6TXRdZqutpbVZ1d4C2T2+oJQJSNmAlIlnO1Md&#10;NzPdt1LoKDA43SBEIz4Tox2trnHjevedPwNJ2e33g6WsdpPL47Q7LHpdu8Wi9/q9Xr+P1ioQy0xR&#10;tKbVAPn8PjKS2YxakQgNOxuNGqvVTOt7Oi2trXXYZLYYHA48tBlb2xop5YfbqdG2m8wGl8dlsRhs&#10;diMtzW7S6Q1qlwtvM7tAEjZDW3Nt5blfbVaDyaytu3qm7urZprorLU21Gm2r3WaovHz68rkT7c3V&#10;LQ3VbU1V9dXnWhuvqVvr2uov1145pVM1Wu1mu9VImW9tJsCHP+gLh4M4YZuVFi3gwAKzvt2oabEa&#10;1E6rUddS21Zz0WrWOHECgDmL3mrSej12VXOtvrlaU3PecPEnX/XvvtqTALVggwC1htMAtUj9HyC2&#10;BE1QawJ+5XxgL1ch4iajWsAhjGS2jMeUIe+nJuNQp8VqUSmKBtWzf5Osbj4L78kWtZzgM9AecC0T&#10;sGcDBG0Zr0V26ePmlqi+IayuDrVeJtdn3Sl//WkPKO3KzyLY83vTua8sF742nv1Mf/oTl66B/Jjs&#10;9wQZSEl833g8bDVrI5FQIpl0OWxOly2OwVui8H+Pz2W1Gj1eFy3BnoglAB94kJflRCZD43NHp5TL&#10;+UJBEImwHpFFLZSk5T6BBRi5eoIaxJYTDM6pju4UOlIMZ12U9pb7cMYp6szLYruaCA69J5sark+U&#10;Sgs3su4Dte47omNnUBMTne+Twmr08p7cTySML8xq+CKUk0xAGGMTV3oimiJs6glqTq/H4XXbvW6H&#10;x01LXfu8+MUAtZFknFLalocPiCsoFUrrKd5HEkNMkkCtk+ZD/2dQy2C0wpnzTLWOLiAEQAKowlEg&#10;OLdwnCgtKpFdTUqDwGSAGihNIBqXBGqKXU3BNSCaQmlQlmIFiNUYzv4KamWR61OR8EuKM+oRVQDS&#10;4tlmoCgydMk+OelJxl3JuDMRcwhQK1vUBKgplCZJwiomKA3CwYUhrSTFp5nLRHKZUDYdzIDJyJxW&#10;AjUScFDCoVD6yKKGTs0T8Lv8PgeeO70uO+T32kN+VyTsJhsbCXUfHlCSFM9M1qayOQ1/lRKs9OAz&#10;RSAzLhnjmNKyHWROK1vUisoFgesAFVxPHJACVsMfDH82IjNBacJLyx7NMJ12JIyWWAKglhAqgxq7&#10;SuO0ihTb1ZjYgGGgNOAas5oXV6rdanNYbU6b1eWguS/oJhMJYQzPAKr5MoLYbJ7ME7Qp0zzJqCYe&#10;DthGnRcRPYRrgqXuAyymMRY2KYGcSiO/VFq4gj1Z3Ih3FW/cKIqMboyG3OPQg2BnFx5olBSC/KyD&#10;+zNTyGfzeBbB9V0okjmts+N6Z0d3p8HmfPGbc4c++XXvxyd2fnhi/dvH1rz5/UoBasRqL3+98rXv&#10;IMFtJUoDn7GY0sBnFE/w9KdkUXvio5mP/XPa0femHnl3yuF3Jot4z2moH3qbfJ27Xhm3++UxYvGo&#10;0dtoahotFbX16WGbnhi+4fHRm54qJbZdI+BmFaVMG77q0IjVFFhAadJEBrVhKw4MXbFv6Ir9w1bu&#10;FyU2oYWE+nCxW4UIESU34pIdAxdtHTB/84B5tDoTLco0e12/2euY2GhF9sm0bBQ7PSFQGkpQ2oPT&#10;VrLfE3p4+hpQGkQ+0FnroT5zN/H0/4Ei0QZUsWRPmdgOQMqMtMEryZw2TMxXq1hxEJTG0QZDQGlr&#10;Hh0KlVjtAM3MW17CtcFLSCC2gSJsYoD4LKJDUFd5TXeyFIqAAxAYO3NRMpxxIALD2X3ilQ9Q4Z15&#10;f0Ae29WGzN88bOGWYQu2DplHEQbCDYoKeT+HzNtYMXvtALFcAWXrIKPa0gFTFg2YsrD/hLmEZY9M&#10;6zVyUq8RE8FqnPm29+gpDw4Z88Cw8f2mLMHXGbHq0ck7Xp60/YWJW5+/2tzu9Ae1ZrPJYVcBUjx+&#10;dIEYIHPdNztv/dl9538Vb9zGMImrGkNUJ3mgxO3A45wQhr3OGzfBasEk5UVzY7jxe3wBr07XrlY1&#10;ewBqwaDb5+U5athBo2lRtdaBeFxup9lq0OrUdrvFbNbZ7JQaTaTtcLarGoFfspyKxhLAtdbmOgCZ&#10;00URoyaLXsSQOsFtOq0KBKbVtPr9Xj86koBXr22xuWzVV8+Dk7zhWNWV03XVl9TqZiBje3tDS1ON&#10;0aACF5rMFB/aBsZqrmqpu1x79Uxbc43P52iouQTaBHOAzNTqVr/XadDTautWq4Ey6GraXAA1s6al&#10;7oqxvUnbUo+99Komk7qlvbHKZtLo2hqxTdNSo2utc1hBns3a+kumy8f9dX/4ak4HGs4E606GS/o9&#10;Uncy2nguqa1O2dqybkMhYCuGHMWQsxAiShNGMmvapU85NYRotraMvT1lbYUyIvVGhqNBA2ZaVypo&#10;z4Xs2aAtF7AWhFENjRk/ZAe0ZQJW2WVIWNujhiaAWrj1aqDxfICy3f7uvPYzgdrln8SaBN9bLn6r&#10;P/Op8fSnfqdFTqfldAqUJoI6Jfy2sUjA6aJVGeRUMhjE7+2L0JN5mEDN68CjeywZJwcLTYOJB0SA&#10;cDydkQrkeoumM95gQIz6ZFGL4S9bdn2CycA3ov+kKBYoni2E5DTa0b1num+A1YARwCOmop6IxuJG&#10;XK4dt+7cuE00xkx2H5z1lHLp3m2h7h0lrvlSh1+CMPKHlp75oY5yjL+SsJNVENOj0e0TXFK3T4im&#10;ZEfjzh89P0lQGl7yCEuuT/xckaDLDz5zWJw2Xu3a6XN5Q75AxB9OhGNibXVKlkFZF+7CGdchHASi&#10;SloEMeDjOIyAZqfRPCgoLXIOsD9XITacMAMctsoUhEuxnxhe8feKiBS+oUQMwhlGJZyDlMA5iJVA&#10;mdUI1Ip5klhRnintrgoyLalepjQ2p/UUUxqDGmFZGcggXjpdQTcM+wqllWbppwNJyUsmrqSHJcxp&#10;9njUFovYo2FrLGqPiQwdiaSHHaDk9JT97LUsAVkuAT6jdL8UtitWAktHoHw2DFDLpPwpSZjrGNSS&#10;boBgLOqIRvApDnChsKj5fU6PgGuv20bTVp2gbLvP4wz6ncGAWxjbPJGwPxEPSTT1kkENlIaLHmhf&#10;AjV0r38BNZYCasL2VkI0kTuNQI0fBZSroURpUjKKWzERDcUjrGCMyIxcmLT6Lq3ZB6GllP9QItsb&#10;W9dKxNbDAQpQgzjwk0uAmg9f0ElGNbvL7vS6cG/7RVxFRErFyGRIoJagvxt9WYhZTSo7Q9moxj5Q&#10;gJq4eege4ykOCl2xlBvyvwj7KHzWs71n+CeEu/deULsJVgao8dxS3JN8ZzKlQfkiUVqho9jR1dnZ&#10;1dXZ3Ql5g6FXvzl1+JMTez86sfODE5ve/Xn922xR+2b5K98A0Va9/j0qS1/+etkrJUpb9MJXZXfn&#10;Z8xnXM5+8uNZT3wIUGOPp+LopFIkThu/+5XxADWxCjst98SreW5B+SRAbdTGJ8FqlOp2/eMj1wLX&#10;yLTGCW9JpURoBwcvp/S2ABqR6vbAyDVHRqw+PHz1YZTDVkKEdARMy/dV0MSv7RWLtw9cCKwhlx8Z&#10;1Wat6TtrTf8560E2/Wdv6DWVXJwMauzuRNlLLE5QorQZq3vNWEN+z5nrAGrEaqjP3kDZOuZtAUWR&#10;aW0RJXIr4xqx2qCl+0FpZDArezyHUIo1ojTOkQuhTtBGM9V4+hpOe7/QvrKhbu+ARTuIz0pQuKM/&#10;rQ26ddCi7YMX7YCGLKagVyCXADWae8cENmTRdojb0YL60MU7IFTwkshs/hauM6ixeGGDYQu3DsMb&#10;520eOn8LKE0AHM1XqxAGtoGz1gycuXrgzFXkAFWiCibO7zdhTmmy2kg2qk3pS6sXTH5AgNqAacsG&#10;LdnzyLonJm17YdKOV7Y++6EjEKSpFHLGk0zhmSd/i9bVYTeQMgp23KQcgWIJk/Jd0APUSLexz81g&#10;Mk1ZM1wOCvYMh5wuOwVaup2eYABdGTo0PHyKnBpWdXujuq1RrWrBAA/88frcBrPJ7rDq9KpIJGC3&#10;20xmvUrdYrWazRaj2QKiqgf1gOEAbRabiZaiQsdot+kNGofd1FR3terSHw6Hye3zUDI2u9Xltp8/&#10;dcJi1p4/9TPeq9G2aXXter1KLxYwoAXdKUTAbDHrOBdubeU5t5vCUTVtlMhDS3Y7XSDgaW9tsNmM&#10;Rl272aAyqpu0TdUU1NlU2Vx1vubiSV1TVVv1hdaq8201F1urzzVdPatpqmq4dq769A/Xjn9ZefLH&#10;9trL2trzlivHA/WnfDV/oAzU/O6v/jVU+3uIKO1Mov2qbGpMO9VZr7EQdBRpyQEK6gSrAdqAa2in&#10;SAKnBnAGUEvb2ojVbG1psWR7xqOHRCSBFYiGMg9WI2JzpDymrM+WDdozARsoDUrSTLWWqK4u3H6N&#10;KK2e/J7uyuOuq2xR+8Fy4TvL+a8Npz4xXfk5Gg3GE1EQFOVREz5Qv98dCtJTMx7GY/FgKOynnjwR&#10;FY7OqMVqpEToGRrCg+FANB4Nx6IAtViKPJigBPTYAbHcDkCNBghJAgpgEwYsDL/oLRnUWHKxi3Id&#10;yGn08IQ+wqhWoCftEpMpYkgq2bfI1nXXhMaVm/dGgHLjfS0s7uepwy9nxMUziXJ8pjTxrPI3JwAx&#10;qIF4AGrkQksRgUlZGV+O1tDMZsBneD7P5rMZ8ZIlleeoBaIKqFnNDovFaQGrObxOb8gTjAXCCaBt&#10;nKYeyRAxmTIi9xQnYKNRG0fO58jvWSxNWAcVCCQowRnOk8WgBmEH7CmJGdVxXrc0k6ZFsWQK/4wk&#10;6XNxZFAB2CBbyOYEpfFa8gWUHXh516jGUkCN5qiJhLeKRa1Y9n4KUAO0kbuTbWYsZjVaPlPQW09Q&#10;U5yewsTlBp/JSZQukFMsAkqzgtKiYQvVow4l9pPNabIcTKVCPVkNfEagVsSvJWG4zmeiUC4TzqaD&#10;adkvgwWTHo5UiMXAf5ZICAcnFgSr/cMXCrr9PlCaTSwCDFmdTtSBaw6v2wGa8XnQ/fkioaCUDKdS&#10;ZCgmcxoojSyc4u9xF9RwndFjwX9gNQI1YUsDn4kJfndBTUF+5eLAbYabTVFQRP6QizZAjlqcNrNa&#10;KEL5ImMJsqLdA2oJ6O6inwqusQ+UWA3P3163nXJaOv0hXzhOTnqIUvKkSot1lJVNZCEitqRwg7Jd&#10;jay45flquHP4BsOTFoUL/WdQU4DsP4mBjI+APZU6beKVo8RUhrug1g1Q6+AsdGncnIVstpDLFvI5&#10;iJ4/WIWOrmJnZ7Gzu6P7ehf6uH/9fObIJ7/u+fCXHe//sumdH9e+8f2KV79e/srXK179FgKrLXsZ&#10;L4nVFr/45cLnP4fmPQM4+9ecJz8CnM1+4sPZT36EOiiNowemipQcUw+/zVPTJtIqn5QybezOl5Ss&#10;aSM3Pz1yyzOi8tTITdCTDGrQyA1PjFj/+LC1R4etPTJ8HZUj1h0dsZZ1ZPDKAwA44R49iJcj1x6F&#10;aPWCtUdoKYI1R4evPVIhUssS7vBsNoDa/BKo9Zu5pu+MVSLrGGW76A/8mr6a4az3jDUoqTJzrVjx&#10;c3WvmWuEiM8UAdTIwDaXJ6sRRfEMOUFsu8Bqg0UsJ5AL+KU4Q4euOSpYjUCNNXTNo8PWPkbOUOEk&#10;5SlrtOfKQ3gvgxqvOjVgIQWEAgdRMrHxdD1egWqQiBUl0lqwFTQ2bMnOwQC1MpmVykVo34UKBDgD&#10;wGE33qTwHM9XGwqwWyAq4qVAt21DF2wePH/j0AVbhJltPccWVMwqLdneb9LCvhPm9aXogem9R1EE&#10;KLPawyMnPjB4zEMjJgLUKhbtHrHusfFbnhm35fl//XQ6meuI5bsiuc7M9Ru4hjtu3SbP5h2RSpRW&#10;2hHiXAYEcOXldMuIVhrkxI3gT8i4gTFOA9eCUUpyi+cuX8AXjEYCYUI01PH85g94DXo1GMhq0rnc&#10;5P10uBzJVCYUCWp1apptZqUkHe2qZpfL6fZ4AQGALZ2u3ULeTL3NYQXS4VOceK/VYDTrTEZ1c/3V&#10;S6d+Nhu1Hr+PVjgAgelVra31dpsRT7tgMoAaWkxGrdGgBqjhaAaj1u6gOFa1qtFsbCcTnddlMVFA&#10;gE7bjk4Xuxl1bXpts5FaWtEtuZ1Wo7bNrG5sunqq8crJmnPH26svmtTNJn27qrHa0N5gVLf43Y72&#10;xpqqsyeqTn7ffu1M+6UTrqrfCdHqTlG8Z+3vgepfI/WnIo1nYq0XJV0t2Cvr1hWCto6Iu4NWHfCw&#10;OiMumoXmM2c9hoxLm3aoZWurYlRLO1Ryy9lMw29ptyHnNZRzrVnyAWsmYAXqUZ4Ovy0bsKUp8NOQ&#10;9hjjtraYuTmiqQm2XA40nAaleap/pbXYrxGoUWKOc18bT39hPvUvW8O5CHrmWIgpDWCBkuxkiSg5&#10;rB1mL4YmryMcBZCRRQ0dO2gbPTxALSknxEzlaIQCPKWoTKAmJqLlwnGaMg8oQX8eSUpR9OeUSq0L&#10;g3O2+4boPEsWNQxhADV8vNh0kx7CO4gzGIwUSFLEjfS0fOPW9VslUOOL869Yxlv/Kmzit9CFzWNB&#10;+fj8oEJOT5pFI6AQnyg+lOsQQA1nzqCWLBQogZxENjAwbjpLwlfJ5jNQJoeXIFoSQC2RwsCaCMZC&#10;7oAHZGZz4zkDoGYGq9nw8OC1g9WAcZEkfjTyP0aTCRwZpSKaRkYzyRIMagmM2hgZ87lkoZQABafE&#10;5jT+eRnRoDKlUYIC/CEUUOM15uO5NImWlk/RHOuyU1XOZbLFnBAtIZ/vLJA67vF+llQkoxqDWiab&#10;BKUpSTp6qExptNbD3cXXmdUU9QQ1iTOoScxPjmTcISWciZg9EXMISjMLnLIQrnGSjpI5zQ9Kg5jS&#10;GNSY1cBnDGqiFLGf5AMVwQSynxyd4rNiMQeOyaDG+gegh0HN7naBzwSlUcXmctg9TrvXja0ERgRq&#10;UgTXRCZHU+yLXbjiIcFq94NaT1bjOkCNVl7vpkhPMqeVKY1MpmX/OlvUmNJwTdwHamAywJkANb8I&#10;+yJWo7WWgwER5xXi2AIF1CihGq4rsUA7g5oisFoo7BMuDFqpPRDyouMmbymuS3E5xilOmCZ7lYy9&#10;pTQzNDOPUprkRSrC/wRqfFP1ADWFzNCo1P+TemIZC/srjTRNR9y99KuKj8PPnr3enekslgxpBbo/&#10;2VBcMheXQC0PUCt25otdBYBaR1f++PmrBz/4edf7P+14/+ct7/y4/q0fVr32DVht1WugNGI1gNri&#10;F75Y9MIXgDMg2pynPp75+AdgMmjW4x9AMx/7p6jctaUB0SYffHPS/tcn7HmFNW7XS0A0UT7/yNZn&#10;R21+evTWZ1EZyXxGi3ISpTGoDV//OC3ZCQITS3yWJJb1hIavOQIyA6uNXAdKe0ysDQWGe4y3Dltz&#10;dBBNceNlpvZULNkJUBu4gKbSk+tz5pp+M1f3n7WGssXO3TRg1npygE4jW1ovQWbgs96z1pYRbQ3q&#10;Yo7aevDZw9PJtCbcoBv6z90ygG1dC7ZXCIsaaenuIUv3DQWiCbPfsJWUg2PwsgMEYcKixoY08nhC&#10;+DoAtdVHedbakFW0jAEkkv0ewRuHriDTIFnphFAp1ZeCAkVU7OKdgxbtHLJk92Ba350mrlWAt0Ri&#10;ObAahPrwpXuGLt41dNHO4Uv2DF9KrAYsQ4k6BFxDHcTGrDYYqEdbtw0BrolVDYYv2jEceDd/62Dy&#10;ipKlbfDcuzk7KmavrphBdrX+kxf2HT+39xharuDhkZMfGjHp4VGTHxo+4cEhYwBt/aYuBcKOXPvo&#10;pK3Pz9j+nMHllTuupzpvdN75d777Og1C5eu8eAPcRmZjodvdt4VL6CalFaUdyqDGYxtuAWzFaOqk&#10;pdb96AQC5BPwOl0Oh9Pu8rpoAms0ZLVbMIT7g36ni2ajOl1WAFwgGHS63Warxea0W2ymNrJ46WnF&#10;T73aYjE5KX+XVatuMxgoSYfLZbfbLS3N9Vptu4vygFjBZGp1S2tbQ/XFP6ou/hEO+/H06HDaAHAO&#10;l4ViFHQaAJnBpDFb9CA8t5g/R/nAXFa70waUNBp1eDjE2YoTsxn1KgidLuBMr2k261p07Y1eESER&#10;CPq8Lpu2uabxyh9Nl0+2VZ5pvnqmreaSrrlG31xZdfpY3bnjlad/Ad5Fo/6mqvP150/orwCGfvXV&#10;/O6vAaL95q86QUlu609Hmy/EVFdlc3PWpc15TUUBauAzXniAstpGXPkAhRRkvSaO+mRQky0txGqW&#10;5oyhLqurzrj0WYcq49TkaAED4Br4zEoz1XxUZnyWlNuY9hgkhyYJUDM2Rtorg82X/HUnXVXHQWlO&#10;kZVDmNO+MZ37ynDqM/3pT33m9nAkEE+KdBsZIgw2qiWkRCjk17bW+gPuYMgXFYiGXhp9u81uQl+d&#10;lJN46fV7FFDjxdchPFGDJJSBI5xIROQUum5siqQyYAXxiEugxgwRlFLBJEXIZbpv4LqCsE+XyM2h&#10;8JMibuy8dQeg1l1e9JOvTCaw+8Q73Ce081uowiNC+eD8EE6gJuLG0EKf2APUsAOfPEZeArViIZ7N&#10;YMxKiFV88AQOCVYjCUqjFghbk6lkXI6H4mFvyOcC5nudDGpWp9nmtlrdVpffST7QaDBMS3JFo0lK&#10;mcF8huGYRuR4lLyTUiKekcFVYCyQFmWbKFBaKAmghmGRaIyMOBAqXBeoQJTWE9SE8MY8qQh4If9p&#10;CghDJrqcnM/yqpJZsWIplOsiAdRyDGrFlKJ8B71UQI2X+7wP1O6jNM6+obCaUoLVyltDCclLaxIk&#10;yMoVjdkEotmBaJGQORw0RELGSMiEOlgtErFxko6kiPRMpUKSHEilyaJGypTsavRTiSCGsl2tFPuZ&#10;yYRSqQBAjWxyALW4o+xXtTGu/cMbIu6h2YUet9Prcvk8kMPrAqXhD4kKg5o/EgrJEr4HW5Xwc/Ov&#10;DzGl4cLla0uRwm1MbHnsSXHFBGqZYiFdoDACEseMCFZjcxpTGoOamJdGYlDDqVLECjoxdHuMawE8&#10;WdM6gOid77KaALVEMgpQi+GeLU9W68FqgVC4lAsXL2PxMK1qICehhCyRypRWYjWBa7Es6JdYTQG1&#10;EqWJRzS6wcSNROaBe0mLbsUeLdxIpRh+lJf/W3HuxNIvLKCQ5jTQYqmd9JOSu5MePnJkHGZli50F&#10;oXyxM9fZXSS7WndH1/WOyrragx/8tPO97/d88MvOf/68+d2fVr/xHRBtJXk/v1760pdLXvx8wbOf&#10;LHzu0zlPfTTriQ9mPv7PGY8CyN6ZfvQdVMBnMx99b+Zj7884+i4apx5+e9KBNyYdeH0iKG0vLTxA&#10;i0QB0Xa8MH7ni2O3Pz9mG/HZI2Lx9dFbngaZjdr45CObnx4lKI1AbeOTpA1P0BIFYplOnrvG668z&#10;ig1dfQQl2keuf4LATqzXzluHrobI3jZ05QEwDa1nQGk7wFWb+s8h1ydADRJrLlGW/34gMGFREy5O&#10;yprWa8bah2ewIa3k9GTdNafNWt9/7uYB87ZQEg2A2sIdAph2DaGYzT1Dl+8bsmwvSnLRrjhAvlqx&#10;8KhwfZa8nyhLFQFw4LYhgtKgEWsehci0tkJw3vIDYnH3A2KFA4paoIl6K2lCG+HaEv64PYMX76Sk&#10;vgvIKzpk8U6g29Aluwct3D5k8a7BC8XLxcAy1EuuUra9oWRcY7CDhgHgluwctnjHULLDbQeoDUNl&#10;wTYI9RE4srC6DRaT2AbPXU8Lt89YOXDasv6TFvYbN6fvmBkgsweHT3xoxMQHho57cMhYoFvfKUtw&#10;YiNXH52w+dnDb36B7juHpzU8s5G5Qjxy3Cq59SGucImLnMxmFDpwU9RLY17pZuHyzr+DePYMBNn1&#10;KZKWWcFqoovweXwAK7sDvRd6CPQb1OLR6TXRWNTlcRmMOqvN7PY6PV5nc0uDXq+xWA16g9pkNoCf&#10;TCaDnlb5tNvsFrQYDVqr1QiSc3vsLpcVB9FoWlsaq6+d+9Vi0jjxfEsPtthkN5sNeK/VarI5LPh0&#10;p9uBj6BMb26710dwBp5AZxWN0ZLzeLD0+t1GncpkUNtAegaVTt0MSrMYVE5OzOG02k1agJq64aqq&#10;7rK64UrrtdNVJ7+r/P276tM/1p/7ufLXry7++PHFn79sqjxXffpYw9mfrNd+99ScdF097rt23Hv1&#10;F3/liVDtyUjj2Wjb5YS2Jm1ry/tMhYC1GLR3hJ3MasWosKuFnWKFKGsp8FPMVMP+ADXJ3CybGmVT&#10;E8oUuM3Wnra1U0CoS0dxBmRLo2jQLM1Rs9DSn5RKTSU7VFF9faT9Gi1LUPeHq+pXQWk/sdMTlGY8&#10;+4Xp7Kf6i9+hgweiJeUEz1FjJaWE2+0MhXyq5ppQOABmjURpLpo36EskKa0mr8uO318sGhYJx+NR&#10;sTIBr0CQzBZishxOxIMxcpLQVlkWrs8uDL8gM/TVLDGE3Yxmc2ExTQ1jGbs+0bfzNDXmJxa/VBrz&#10;uIxvllCMr8+/lUJmXGHxlQyhnS3EZEgWCWhwfH4CJ4uaEI8pXCmI53M6c57pVeyK5/PRdAogFZPj&#10;4DBJrI4tWC3F6glqvMYPIMwfCXiCXqfPBTgDq9nI+2mxeWwOn8Md8PgwMsbxu5HvWNjP8BYaizmd&#10;B4GanIxl04l8VoAaTwoq0qSgYheDGv+wkGA1At/7QI1ZrYc6Up1o7Ex3dmW6ujOABBLPjypkScUc&#10;1AkVMLrlSrGfgDPiM1AarbmOeiFFEuY0SJmalsfYSDPVaPH1TPYupZVZLSzy3N41sKEllQ5Ksl+A&#10;mvBFxh2RqDUKeIpaI2FTyK8PBXThgCEcZFAzR6J27JZIeojSBJmh5GS2JGFXE97PODk9CdFI+Xwy&#10;l4sD4Mqghitc8X46yK4WBReS/uEN+70hNlP58BfCnxAl/or4g0Hga2ylx9ZIOCzLZE4T5mXl12dK&#10;I1Djy+teVmOVQI0jCQSosfmnp3qCmsLvCqVBYoIauz6J1UCWwDUPpbj0C1YjP0gkRlMZcC3ycp9s&#10;TmNK6wlq973EPtgTb5HFhS6Eh4+7ES7CaExmXqCvSFd3D6iJSILSL0CURqB2j0msp3gTo5sSzkYu&#10;nv/8FkUC5krPVWXht72ZpzS23bSqPYFaPteBS1nxeBKocQVXNigN6rreef1mN8aVJz7+eff7Px76&#10;+Pihf53Y8f5Pa9/4btWrX6945aulL32x+IXPFj33ydynPpz71AezHgOfvTXtyNvTj7w19eAbUw+9&#10;Oe3QW9MPvz3z6LszjryD+tRDb0059ObEfa9N2PfqRGjvqxP2vDJ+10tANIDaBCqfJ1ajRQieHrX5&#10;KZSEaALUmNKUChHbBoIwVLADzV0TLlEmNmjI6iOo8z5KIyrDUWFQW3VQTPbaPWgJIIaMav3nbACr&#10;iQWX1lTMXV8xl3JS9FdAjViN/J7gs56OTgXReqrfnI395mwaMG8rEGTQQrDRLsDQ4MVkV+MUGyA2&#10;hiq2roHAOP8tRxIwqBGfrT5aseIQQVvZAUoWtdVHAWrANVQGLwdxkleUKisoVGLYSpquJ+yFdHCa&#10;lrdi/5CleyoAi4t3gc+GARZFiZcjlu/jCtWX7R4ipqYB1ABnYDK8JCfpEryRSgY17DZ8KUQmt5FL&#10;947AoYBri3eMRPvinUPwXuAd6E1MaCOv6Jz1Ffg9ZywfOGVR//G0IAEoTZjTAGpjHh41pc+kxRVz&#10;N41efWTCxicv1Kuz3dfpWU48vAlKu19MabgReAxjixpuEEXczroukrG5gmEAkC/od3tdThfYyBmJ&#10;xwPhCDiJlvh0Uj4ObAI5GYx6vUFltZkcLrKl2exWg0kPsPN43SpVi9liAJM5HDYbZLeCt7DJYjNb&#10;rRaLBTubdbr29tYGo1FjtppQb2upr686j9LhctAxHTa/32u3W0V0Ai1+IEIQXE5ak4qWCgVPeP2+&#10;MKgkHIK86GnxkOlz6bVtlP7N46DsviadQdNi0LRS4jSH2W430ULwzTW6llpNw7WWynN15443Xvy9&#10;rfZy07UzDRd/rTn57dWfP7vw7Qfnvnn/zOdvXvrmn46q312VvzovHXNe+MFz5Wd/5fFgzW+RxnNx&#10;1TXJUJ+xq3JeYyFg6wjTpLQCiQI/idhompo9F6B1PIFfaadWthKlpaytALUUQM3YgCPIqFtaSdY2&#10;Wh7UqSFW8xiBazm/Ne01p9wG2anlCWoxQ0OI1o+64K075ar+1VGanfa9MKd9aTz7ueH0p/bmi9TB&#10;0uNxArjGrJbOZnx4Eve5o7Gw22nFg7cv4MUOcfJ1xBOUGTUWCPk9bovFqEJLKIaRglKmkd8Do3Sx&#10;K5HOoR6RJDL/kEWtBGogm2g6J56oySiFEiSRu34rUSjSoErZ1DoAGQxqQCJ0sMxkfytOw3T9dom9&#10;el6oCpChruS/VRr5JSQuY3oOocdvDA00OhCQ8Ugq0nPQSbLwMiey41J54xaGHpxnktbdBqilAVWR&#10;ZFT8jJTVoieoMasxpTGoReKRYCToC2L0dNm9dofbZheg5vA6gG4Y9D1BH03yS8SiIrlaNJUMSwm8&#10;DALUMBbjswBqGYAaeS2Z0iDGL8WWJliNK2i5B9QUViu/RbR0Ucl75ruu57u6MaiJNF4dxGrFQr6z&#10;g1iNcC2fV8I/exjVFMuZIDNgGYsordxO8Z7pbFRZBoCnoIk6ZeUqcxswLiTL/mTSSwuxi4hOWtwz&#10;bCGFTOGAPujThPzaUEAfIruaiVyfFEzgBtuJ1Z1osVahGCudiSrsUCiSRY0kUnUA3e4BtQR9Yqy8&#10;OBUtJMquT0FmQR9oLOwPRIMQsxpDWzBGGVYASUFc8SmZLWp/C2pMKrh87/JZD1BDyaBW8niWg1MU&#10;MaiR7eo/WNQY1MjdKQRKY1ZTLGq4e3m2acnvKUCNLGp/R2mKSpSGzwSo0bIV9EQCKZRGYqMaWdTw&#10;DEFL2yuJcHHPMKjhd/g/ATVWyX7WY+CBeu7wtxLvInNdKSCODBK3ijduFq7fgHBNZwrCPiyuZgY1&#10;UFrZASrWpiW7WoGmqd3owmPSS58d2/Xu94/+68TTX57c++EvG978ds1rXy9/6fNFz/5rwdMfzX/q&#10;w1mPvjfz6DvgsykHX59y4LWph96YfOC1KQfemHqQWI1xDSVaIOYz0u6XSbteAqWN2/7c+O3Pj9/x&#10;/Ljtzz+y5ZnRm58aBSwToMZiOENlzJZnIG7hl1wHqzGokSFN2Nug+9qpXPc4xx+MWHN46MoDQyh3&#10;7q6KxdsHLaLQSDaqseuTWG0OLcqkzE57mNLbgtII1B6aBm4jPmNi43ofjv0UoNZ39oZ+czYPnL9N&#10;2LF2AtcGLeJQU+EGXbJb+CiJ1YRp7RAvXQBWY0qDhq0FXz4GdAOr0QS71UfBZMOEXQ3QxqCGOkq8&#10;LAkvsQkt2G0FERvHWAwFty3ZO2LFweHLDwwDXS3fN3zZPuDa8GV7CdSW7IaGgVkJK7cPXbILjcOX&#10;gecAdsRwgxcB1EqloDShJbtH4FBL9wxbQvQ2YhkqJVcpiG3Ywu3DF+8QM9i2inXf11XMXNV/8qI+&#10;Y2dSQrVh4/9n8BiAGqCt36SFQ+ZvHrvmyLxdz0rF0ipzEHoDBc5YuLZRlkANl/rNu6zGlb/qBu35&#10;b3eEcg2Eo2GPz213gKqMbo/T5/fbnbRMnNNptVrNlMXDZrTaLCA5l9cdikRCIheux+fFbgAptabd&#10;CDJzO0FdoUjY6XKazEazxWx3OUPRqMvjAe2ZQFF6lV6vwiBntZuNRm17S51G247nQ1CaE8ehVacM&#10;NofV6/e4RGCW0+ulFRQ8bvROfnROEZplC1wjdiSSc3m8TqNBDSIR1iOwm8duMQDdrGa902HRtdWD&#10;zzRNVdrmmtaqC02X/2iruuAw60IhjK6mugu/1Z3+sfr3by/98OG5L944//kbFz5/2131q/3yMeel&#10;H10Xf/BdO+6vPBGo/i3adC6pqQZppe3tnBetI2QvijUJCkFiNbHgusiUFrDQwp0ANZeOQQ1Kmpok&#10;QWlJXa2kr5ONjZKQsK61yfZ2ChR16dIuvezSSg6N5FAnbW0Jc3NMXx9uvxJoOuuuAT4ed1z5yX7p&#10;B+vFb03nvjKROe1z46nP3IammAR6IErjxQYgAJnNagKlRdECUBD9OURP4GLdcTzGh8I+s64FI0A4&#10;kQhES4YfWnydQr46olI6joFRSvFMNWyNyhI2JXLFkJTmuVMANcX1CeIJJuWQRO5RjGvk/RQpPO4j&#10;s/vUCVa7TtZfpq6/6q9k1nMTV3AlU8mghlvg9p/FW5RZjRI/CfG6BdnrtzPdgLNb6a6bJJHcP1ns&#10;jOeL0WwukkoBocKJSDyJ3wq4hoEMrCYpwkvxI+MXBulSuisMlMGwLxAiVnODz8QENXagufw+muaU&#10;iIWkRDQtxbOpeI4m+0dkKUysVnJ9RtNoF7PT7gE1wBaBmij/RsxkkIJodzd1lypEFCLPV+H6dSjf&#10;3UmGNDGogdXyncV8F6ANoxvGtQx7PFmK/UwIdVIuX2ovdmQYj0BRDGoiSoDzbvBCT2QGE4wVSQts&#10;AquxcStOAZjWcBCIZgz5dUGfNuhTC1bTBQM6tEcj9ljMlUh6xYIA4LM4zZMqZ/3gOsABwgnwOusQ&#10;vRQWNVqd4S6ouWPx0poH4Yg1RD5WUzhk/IeAM9AYIZpQQKlTRgwSRdDgTsBfKyaSVsgi3hO/6X2g&#10;BuFBhB8ISOIBGsKPjvI+UGMppjVlmhqEu5eNavhcRQqxQWxac6PXExY1MU0tGAyXvZ+C0mIANRFM&#10;wEY1RrR4ogeZSVFJjikSFjUoIZb6RY9QThIDUZSDAmoFqdiB+6RnNrXSd/+voMZWtJ4V7EZ7KiaE&#10;HjvzptIOfzlCz61gNcHEt3BN5zo7cx302EHPHx2FQgc5PXuCGlvUhOuzs1DIfPzjif0f/PjEJ8ef&#10;+/qPAx/9suGNb1a98uXi5z6Z/8Q/5z723pxH351+8A3WlP2vTt73KnBtEir7X5uy//VJ+14DpRGi&#10;7X998r7XJot5aeN3vyz00sTdZE4bu/35cdueG7v1WS4hsBcLmMWIxljGTMasdl+jAmSKaQ3qaWmD&#10;yB+KipjENnLtkeGrDg5dsW/wst2DluwYvHj7wAVbBs7byBY1lBAn9O87ax1YrQ/Z0lY/PGPNw9NL&#10;FjUmM4XV2OmJl9zOFjWR54xYjSpgNZGYV6R8g/aA0gYt3Ttk+YEhKwnUBKvdBbUhIqRAGNgOD1t9&#10;hLEMEKbAmVJC7BLlOr0UU9lESRGvQ5cfGLps/zBQmqgMX3FwFI65HC37hi7fy5nnAG2CycjwBimG&#10;N5T8EuXwpXsIzpbtG75kz9DFwLW9qAyjdvKcjly+F/Whi3eC3oYLekOJl4NE2OnAORsGzFzTb/Ki&#10;3o9Me2j4+P9r8CMPDR0LaOs3acHguRtGLN75+Fv/6rzzZ+76bXQX9LiMx7YeFzCLr2qyK/9XPlN0&#10;/dadW3/+me3s9oRAaV5wj8vt1Grbtdo2gUFul9sB9PH6yckItBIp7EOhaARkZrNbItGI2+sxmIyB&#10;IFjK5UUfQo9/IafHDbTS6XXoVdB3ePwBj89nMZtMRh0orbWlPpVJechCFtDp1YR9UTzO+kBpFosB&#10;uAbU8wWoUwpG0WXFpXQGx7HZ8bRN3ZdfLAYPmqR8tnaL1+u0WvR2uxmn6nY7AgEcxwb4cKDFaVU3&#10;VQPUjKoGTWNla/X5lqpzNqMqGPL7Al6v29Zcea721LGak99d+enTK8c+vnzsk6bfv3Zc/dl28UfX&#10;pWOeKz/7qn4FpQVrT0ZbLiY1NTJAzdaadaqJ1fxmIVpknfLW0lqfFrwEqKWJ0vQZtwA1aytALWFs&#10;TOjqktrahLYqqa2GEtpqEFvK2JQyt2Af8F/aoZJs7Sm7CtyWtLRK1lbgXVhdFW677Kk/5aqm2Wn2&#10;K8dsF761nv8SiGYGpZ3+1Hjuq4DbKKfkVDaTRLdLxCYzsXk8LiI2WY6BCSjJrczuzhDNZiOLmtdj&#10;M2mbI3EeFKJAunAiTlGfAtRiciaZyaFEt87jRSgRB4RhUySVZQMV4xqzWub6DVAaxxPIAIjO65JY&#10;vYDT3v5VwpUhJpNdp8tVYa/7gIxbFPXcxOLGsuvzNm6K4q07hVt/4smfZ9RAGXBkF1DyptxxQype&#10;lzquJwvEkaC0BJnTCuSiSyTwDABQi1JsbDiBcQ3jVXm5TAxqGN3QGE+C5EgiLCMYjuLhAUMn7hGX&#10;x0chnw6v2+n3eiPhkIgahKLpdJxiBWixyWgmE5FlWutJLDkVScngAQY1nm0GKhDsRZPSFAJDBbc8&#10;V3qKQY334W6BQY36BwympYSsN4s3oO5Cd6dAtI5CV2ehqwOgVhCTeTCokcezI81ip6ewogGDZPCQ&#10;QCISQ5tgo0Q6iysqXIrllEmS7E+lA8rEfzGrLEjJZskRCWxyJmLOWMQKWgqRLQ2UJsxpfh2Bml9P&#10;wQQRRyzuScpBUFo6AywDk+GzCMVYCqhBdBos3pTn5T4prW5S8sYJ1Gj9UKK0sDkQNIAFQ0HdP4IA&#10;skgwAEWDoRjgrMRnoXhYiJ5IgE0xPJSIaYP8J8FvzT/r/aBWpjSq9wA1KI/9O7syReCuWMNVUBoE&#10;RGNKU0AtgYugPIGRKY3PQRHffmRgE3PUeCGRUAQXXxi3NJ69QGl4Jovh3cJm1tN4xmJKS4nrmMuk&#10;RLjGrCbLCTkjy5kURMTGZ0Xr0ONnpjBvSrdzTySBoDQxw4CMiDwJuixlKLpP3IhRB+NT59+95b43&#10;Mqj9hdVQJx8o2dW6rxe6u8FqZFcrsxqb1vLFLB5BxGQ1Cv8EqHXf6j5x/sL+97994tPjL353+tDH&#10;x9e//s2KFz9b+PSHcx99b9aRt2ccenMamAx8JjRpz8tcmbz3lan7X5u6//VpB95AOXnvqxP3vAKM&#10;m7jn5Qm7X5ogSoDahF0vjt/5wvgdz4/d9tyEHS8wqzGKQYAw5jbUuaLAGSAMUuojKMjgsWHrHgWW&#10;DWMsEyVV1j5KoQarj0CUho2WNzgwTExTE+nW9g5eurNiEc2ypxz9YDWxtCWZ1mauq5hDuXABaigp&#10;mIDsagRqfXpMSlPgTFHf2Rv6z90sFuXkhLS06NOgxTvBQyxitaV7yZa2fP+QFQeAVkNXHakQK4HS&#10;vLTVRwaV56sJUWpc7AMsA42hZFaDBq88jDeSLW0VRU4orKaAGjRqLUrBakRmxGoAtdFrjqIcvhJ1&#10;tO8bsnTPMLKx7RlCVjTis/vEGIdNI5fvG7XiwIhle0Fpo1bsB7QNA6stAbTtwUtswktsFSKzHN6I&#10;d4ng060V+Clmrus7aeHDo6f+30MeeXDImN6jJvedMHfA9BUVM9f8ePJM/gYtwS4MGLR4iYhcVi7g&#10;uxKgRh7PnkxGunn7+s2SM5TVfevOzdu3rv/5Z7qzy+ZyArbcHhegx2LRm8z6QMhvd9osVpMHrObz&#10;ogJKc/vcNqdNrWnValsNBp3dYQM26fQ0zyzA818pB5svBMaKRtBoNJssVovDYWtvaWhvracF1zUt&#10;Hp87HI2A1YCA6JTQ/4D5AGo6nQonAGT008LwwUA4IrJsU0C63WH1B7yU4y3gNZp0Pp9Lp1eJxQ/s&#10;YDKb1eB220xmnctJSXSdLiu+Ba0ZZafUaG0NlZrGqvaai6rGa16PnSjNYzcbVKqGytZrZ5su/lrz&#10;2zfAtZpTP6rO/Wg+/73twg+OSz+6rx73Vf8WqD0ZrD8dab0U11RLhoaUpSVjF9PL3Dpa1hPyGMWy&#10;BFaxLAGtTABKE+Yx4fqkMIKWpLEhrq0BnCW0lVBcdSWmugJck/X1srGJZrBZCNcSqAPRLIRoSVNz&#10;0tAQVl0Ltlzw1v/hqvzFcfUn2+UfrOe/sZz53HT2M4Ca7uRHhqu/4OEZz8SgtFQ6DTIDqCUkKvGT&#10;pjKZZCoViUWisZicRgW/JLr3UCiMvt5r1rc6bMaoJIVjNBBEaHQAPcgSOud8Z1SitYcEqKUxdmCY&#10;CIDlKLlWRxSj+c3bYszCIFUitkz3DYyTPE0NoJbuIlDLdN3oCWro2HvWS6B2g0K7FOr6WylA9ldx&#10;Oy5vejihLh0jyJ+FW3cY1FJkNgOZgckIzhKFrni+M57vimWL4DMypImJVIFE3B8NB2MiDzyGuUQY&#10;KJaUY6WFlYQEpYVjEIbCBIbIkIi0JVYju1rQ7Q+6A1GaUOQNU26HEChNBnFk41kyQybznWBcYjX6&#10;0HQUozP+RgRqqXiuBGpinlkpNweDmiLc8v8F1BghIPwVFJxgy46gtJsdN68Xr3f3ALXOfFex0FWa&#10;dV3sJFZjXGNDGuezFaxWsl0pZbEDJJfI5ABqIRHLKTKWyV6JEpj5aIXzVChDs/7DGQoCoJQZtFpU&#10;3BmP2qMRczhkIFAjRAOrMajpQwEjngQjEUc84cUVJChN4lAGIcY1UpneBK6VLWpQNsdBpvjJxay4&#10;pOevoBYMaP+Be4BuAChG+QPDuCU4+z+JDGkkicJxCZ9FFK5UWs/rb0CNfuUyqOHRuXD9dqH7VqGL&#10;KK2U4Vas4QomY1ZjRKN62fXJuBYrRwUzoqGCFg7JLMVmMsbhaSkSYnManrdw/iw8NKAXQFd5H6ix&#10;IY3FiEbLvtITHZnTGNTIuoatOBcyGsugNJySlM3KBKmC0igsiBBNEX/ru/fwjRJa/VX3jUyQ0q7s&#10;8/9VYlI2PpScR8UbNwpd3YoDFGI4Yz7jki1qnde7mtXtB979+tFPfnnj2NknPv9905vfLn/+Xwue&#10;eG/OkbdnHnxj+v7XpgksY0RDyYiGOsppBwBqr/NLtPNugDMgGgt1YjWBaAA1iI1qeMnQxnyGkrmN&#10;QQ0lzz8jW9qmJ0dspKS4wwBq6x8bLkBNRE2S9xMaCigRq2oOWwWsOQhKG7R8HyiN8+JCJaMaBUIS&#10;qw2Ys6FirpisJkBtwNyNfWet6zsbZHbXlgYU45IWJCjDGUomtn5zNvafuwkaQAtxUh5aWpezlEdj&#10;B0Bt0BJKqza4tGgBToYcmrQqKFnUKAh0ENBKZOgYvu5xVBi/iMBEnQ1pqIvwiLvcxgxHPIe68H6K&#10;7HGUZ46IkCauUdgpWdQAf8sPjFh5CMJLLodhH8FkI5bvU4SXLIXYRq7YzyU0auUBCLspL5VNrBFA&#10;t2XkeB20eE/Fot0VC3f0nbOp15QlD46YSFGfIyf1GTt7wNQlg2avvlJXn+qmROQYFMFq6IXpYYZ0&#10;z42Aq1cQ2L2IVtaNW/fMUeu8cfOGGOo679zxBIFZlKaHklcDfWw0nd/tdVptRq/fY7NZLFYDnuUc&#10;DqtK1WqgZQm0BhHm6fG6QWxurwe9ij8S8UfCFEUeDrsDfrPFqGprpjUGNK16is1UG0xaUJrX74uI&#10;sR+dUjgWDUbCYEGn26FWtwDUApTeHR1pLJ6UAX/ACJ/fY7Ea8YlWqzkUClgsOCWXi+IS7FaryUiZ&#10;bmtstDKBER+obW1wOkw2m8FmMbhsRnVjla6psr3usrapWt/eaLcZ3S6bSddm1rY5LDqTplnbXN1e&#10;daHtyil19XnNpRMC1L53XDrmq/0jKFZkB6hFWy/G1VWSviElZpjlHOos5NLSUlEeHUUPeI3k8fQY&#10;QG+8fpTIedsuA7zMzQkd2dLimkrwWVx9Nd5+CQdMaK4ldeROpR1AZiiNjSghtCT1DUDDcOulQOMZ&#10;T81vYmXPH20XvzOf/9p89jPtL+8Yfvun/vQntpbLMXThyUSCouwT4DOeo0areQLOUnIoHATuyils&#10;S9IIFQnE5QQozeO2W/StUTyNS8kA4ITmNIvw/qSUynfIOXJ9JjP5eCqLCns/gwA1esymBOboqxnU&#10;eno/Y5lcSCI6AZGgb5eLXXJHd+fNEpkpHXtPoRF9PiqMXAqT3Sdmsv8uup5xC+BRn1yfCqjdTHZc&#10;TxS744WuGOgz1xHJFiPZQjiTC6ez5CdLJv3xqD9CHrBgLITxGgN3rGw2Y0cnERuZ0yKxZKikBMEc&#10;WI1xLUTJqigmJxj1E9HSBKdUJJMFC0K8MA+no2JPayyXF67BFCuWzQpnXgeDVxnU/l7KPsqePUGN&#10;xQgBSsMPy8NZ8UY3gxrGMga1QldHkVxDGMsEq3VlIbCayJRGTMYAxHCmlCxOvZHKBAnUxLT9UoJZ&#10;yUMmNNmfAZ+J1ZzY9Umb4s5o2EKUFqQAAoCaMKppwwECtXDQjI4nGnXGkz7h9KSA0x6gho8u2fnK&#10;LXR6pZMR55nJxtNZgBo5ZKVUgMIXEi4xO41ZzQJcC/oNJVALx9C/CMoRazhA94FaIpMSpFKyqPX8&#10;ofnHvU/ln56CPYXTkxJzkNNT+DqBPoohDVgGSpOFhxHidjTiDmRcQ5mQaXY/zegXIZl4/BKr88Yh&#10;9rjjNg6guw7jIZYiOvGswFnT2OOJkiuKLY1BDYiWwblkJSY2rjO3iWcR3PoSg1oql6OvLzzx9MTQ&#10;VTKnQbiv+CkNY49yD9/HUv9JPQeq+zb9n0uAmhj5yqCmUBpd3KWoAlaJ2IjVbnTHk9HnPv7m8U9O&#10;vP/r5We+OLnx9a+XPvPhvMfenn3kjRkHX522/5Wp+16esvfVyXtengo4ExJ89priEsVLBjVQmnB3&#10;vkB8trOsXS8yk6GcsO15NpKxCU0BNUUMaqPKoDZK+EYBamRR2/A4Ze4QJjTms6FrDw9fd0SEDhwi&#10;Slt5EBq8Yv9gCrrcP3TFPgK1FfuGLN8zeOlOMWueZtODzCrmbqqYt4G8dUAukWKtzywgmgjzFCt7&#10;MpaJoIGNCqjx1DSlnVlNwbWKBdv7z98KVhssHKA0X23pniEige0QXqhg+cEBS/f1X7pv4PIDSmAB&#10;WA1fhKM+mcDYqIaSKsJSyNzGFrW7dcFqQofIorbigAie2MspQoBlCrGNXHW4TGwHhi4r0ZhCYKgr&#10;xMasptRR4d0Y0aDRqw6i8ZHVh0avPkRvB9IJGx4+FN90qIhRHbh0f//523pPXPg/Q8c8PHJS37Gz&#10;+09eOHjmykZVe6qLFmDGEIhBEXdKsTxvtfMm8RmLboGbwvXZ8/IW9maMZDyeKcLLGzdvd9+gSUI3&#10;/v3/RJIpi8PhdNloJQCTVmRB03m8Dl/ACzbSG1ROp80LLDNqGhqqDEaD1W6DnB6PzeHC+BTH4JRM&#10;YlAPxyO+UMDt85jNBq261WTUgvyEQ9NvshiNZqOykGg0HuP5Z2BBt9etUrcEQn6y7VOG1RS6Hjw9&#10;AhZpmjYgzGrEpzspxMGAl/4gJWCzWY2atkZ1Y2Vb/TWDpknbUttWf7W9qdJqaDfpWlUNlS3VF9tq&#10;L+taa+0WDBK+IFmS2luqL6gbrmmAaHWXW2rOt1Wer/7t29rfv9Ne+NF2CUj0k7vyV3/dKVpCqvaP&#10;SNP5eNulpPoarcVuJFbL2FVZpybn1uW8hqxPIJpYfz3j1nIGNaI0mqBGlCaT35NALaa+Fmu/Eldd&#10;SaguxdovRtsvxdRXJX2tZGyIG+uTpgZIMrdIlpa4vj6uqY22XeHVCFyVv7guH7Nf+N52/hvrua8t&#10;F79Rff96+w+vac984bVpowmMN3iKDselOMd7sveTTWi0IL3NGI2FvV4nXvr87ngyRvkvyVvnlnPZ&#10;iCT5o5EY/naSRL4SSZLzHVKuGJMzIDYpWxCsJgmjWphCDUQiTIxNYswiSuMLEpIKnez6xA7o3gWo&#10;deHp97+AGoRuH9ewwlt0Tf4HSuMrtqfQwjvw9UxDANBEpE8rgVrXjfsoLZzJg9KCNJ0q5U8mvHhI&#10;CJXmKbEHLCrF2GbGrFaqU9IDDH8YCkmo9wQ1kVUUP6k7GPHh0g1hSM1mlHWuS+lCMdjRik/dyUKJ&#10;1QgrSqCWYe8nI8H/VorhjcX80JPV8NdRQo4EpRGoFa53MagVu7sgsFqxu+M+UCNWK89CU0DtPqGR&#10;U28wDzESgdVoGQDKZOtJyT5KPCskiSXVsTVBKc16gJqgNBYZ1QKmSNgepQlqfpkQt5TFjSfGleGM&#10;XpZZjSJP+WRYAtQoCpVBTWQDIVArT1OzhSOWcND0jzC6FKEg2UKDIDYgWpnVxNS0JPmkGdTEShGl&#10;H/p/C2r8N6B9BKVlOjro7cKKxrY0Ft+iSnh2OpvJ5LKoEJmJNBlEb2IT78ZiVsMDGe5ewWpkxQ1S&#10;d+YLhrwQLWGAh2SBa2xOYzGosfGsJ5xxhUXcRqu94iFPLp+nsKjdBTWxhJSYRpAXdyy+r3ID3wdq&#10;9/kre276/0d3jya8nx24vnFZX7+e7+zMlhPPkGlNrGXLRjWuMKh1dnd1dhV/OHXu6c+O/+v3q899&#10;eXLDK58vfvI9gNqMg68xpUGoQNMPvArNPPT6rMNvlMs3yTd64HXFlkb2s50vjNvxPEUPCI3b/hxZ&#10;yzY9NX7Ls+M23zWbMbpB3FJCNF6iYENp8hmzGtd5LhpRGmfiWHNk6JpDlAV3xf4hYiEpmrkvAghY&#10;Q5fvJUojR+SuQUt2DBHhjYNp9SRaE1Os+0nLnPefu7HvHAFqlJ5jHWe4BY0pFjW2oimghpeogMwY&#10;0bikSVrzt1F+tQXbBi3aTquqi8lqwBeycolozaErDg1cum/Akn0Vyzmq4PBgNK45ipLXJyDLmeAw&#10;1BnIaKtIsYYWpjTebeSaR0cJVqP9Vx0eve5RsBoZ8JbuU7yf4DNURq85igpeCgHURHjB4l1AMYjd&#10;oFxnOINAY7yJiQ0lWc5EiU3QqFWHy3Pg6IOgYfQFD+JMRuKU1jw6dMXh/rM3PjB8wkMjJ/YdO2vA&#10;pAVDZ61Q6fUSOn2KwL+OoRF3itIX89OFEHn/O29QSg6+sBVh699Y2nBb4cq/eev6nT/JMnfzNp7A&#10;nB4XSMhg0JB3zGpwOC1unxsVgJrdYXY4bB4vzWMjDkjI3kAwGMEATpMr5GwOoOYLBbG/P0jz1Sjr&#10;RyRE9phIBP0MWsjeEApy2CYgz+FyOt0uihsQGKfVqQLhYBCjXywOPkimszaHFbBIaxJYDW6PgwJC&#10;XVajSQuko9QbDqvZojdoWtQttaAuTXNla81FTXsN8Ku1huBM3XCVbGktNU67MUgI6HW5HX6vXdN4&#10;TUU2tkqq1F+qv/hb1Ykvr/38ue78McfVE86qk+6aPwBqgbpT4cazoLSE6mqi/TIYSxI2MMp569Rm&#10;aLlPkzCnmdO0ELuWFgB1aYFxnOdWMpGRTNLXJ7W1SU1VXHUt2nY5hqO1XYy2nIu0Xoi0gdUqyStq&#10;qIsb6mKANnNz0tQU09bEVFUAtWDTuUD9SU/VcdflH+0XvgWo2S58ZT7/jfH85/o/PjJfOxGJBGK0&#10;WCd+XgpXRE+O7h2ghs4/Eg2HgLkeBzpwK8XgqqPJOEBNxPWHMBZgVEpkMmCvcDIJUGNWi6ZSeBhI&#10;5oqgdlAaJOxq6VAs5g0G4zItUQ0O4766pzkN1yRAzR+XMFpiH54RD1Ar3rgH1JQ6i0iCguduXRcL&#10;SUE9EU0Rb/pbKVtLwQQ9QA3DSgr42EmsBglWA6jlCNTSGVq7Ox7zRSjfOyMaD9kxOc4WNaAYezbD&#10;YNSIDwqFvRAqxGqMboLeIhF/iCxqADUvjkaT+XK5uEhrwJTG9yx+Jfwm+GVwIyd43Sf8FdIplCLw&#10;k+ZtCyoopdvAS0Xc0lM9+YERgmlB/F3INyU6B5p1TcNZd1euq+T0ZEojHyiNYveAGjlA71rUxHJC&#10;QjRbX8Raimn7CZGxLAwOSyS95GQUEZ0JymHrTMZdEnBNokUFFCmgFgoSqAX9uoBPE/Bq/B5VwKtC&#10;PRQwhEO2WMwVT/qSUiidSbA5jUNNGc7QwtyGEnWQGSFjOdQgnYmlMwRqIp2fPybmqIHSUHIlGrVF&#10;QuZ/hAA09BcNBPFHjQZC0WDpD0+UJixqADUpmcymQSpyoZDq8UMziuH3/RvRJvozYLc0p+QQa1wR&#10;8RCokV2NKmCgdIrXuGAUY1BDyUDGLUojC+1iQgOBWgwniYs1gqdZWnPd53ehxJUXCuPqpDRpEK5I&#10;hdIAYQxqqIDJsjmZ4SyXx48I4MUvK0RLiYnMzmIWXZJW/M1JBY5w6cCNTVcwviZue/LzkqtXATUS&#10;GwZK8w9wH94fBKCoZEso45eiUmPZwMCo11Pi7ShJHaLLEDEy3VkxRy1TgPLpQi6Xx3NGFuJEuMKo&#10;VsTjIkCt43q31mx547uTn/5R+cJXf2x4+fOFj7614NG3Zx16HVjGiAZWA5lBoLc5R9+afeRNaNbh&#10;N2f0sKhN2v0S+IxycGx7buw2gjBhMKO5aCjHbXlmzManxgv7GdiLgYw5jMV1BciGU1AkmZQUPivB&#10;mZiLNoRE0Z2EaKsoN+yQZfsJU1bsH7p8n/A8crKMnRVLwExQKVUYWG0Q5XfdAj7jBdr7z9sEUOs7&#10;e13vmeT0pHgCsNrs9Q/NXPvwrHV9erg+e4Ia55hl0RKc87dWLNjGCTtQGbRwu/h0TtUBaqQ8GgA1&#10;sQT7/kErad1PMqqtOMgoNnjFQWY1spCVaYxAjaapUR1b6aWo0CbBZ2xOG7riICiNjWr4IEa0ESsP&#10;MaiRIW0l2dXQPoJyeZDxjK1lTGwAMsY1FgPZqJUHUAeloQ4xrg1ftm8UDoVNyw/g4EOX7cfBR60+&#10;OmoNMJHMe8NXHR297rExGyi/3cAle3s9Mv3BERN6PzKj/4S5o+assjrsnPNbojRLpX65QHNQIPaB&#10;lkzRNPgpACfET9U0g7M8R41BrXT936CUbDdu377x5/+SCx0uv99mtzjddsjtdeqNWk/A4/UBzlpo&#10;TSeD2uWmiEu7y2E06S0Wg16n9ng8/nDQ6fXQRDe3y+6wBcNhiiQPh9H1BcIhv4hVwhOjNxgA0oHM&#10;wGegNOCax0drwIP3wpEocC1OYXESngh9IV6xzgfUcLpsAES73WwyavU6ldViMBk1JhNuO70/4DHp&#10;1dqWam1zlaat1qBuaqu9rKmv1LbVmXUt+pYaTVOVw6JzOilxrsiaa7NZDNrWmvrLf7TVXATJNVWd&#10;q7/wa9XvX9ee+l57/idH5Ul37RlX9Slf7R8BdnqC0rRVkgaqTpsas7b2nFOb99DqAvmAJe+35Py2&#10;rM9MS3l69TmHJk1p0tpEGo6WpDCnxTWVCQK1q1GQGSit+Wyw/o9o87l4++VY+9Wouiqmq4FAbDFd&#10;XVRbHVVdDbdeDLddJota3UlhUfuBQO3C1wA104WvjWc+M5z6xN5ynmYSxyIx4AVluyyl58gV8uFo&#10;xOfzhEHJETDZ/8vYf/9LUWX9H+j8ep8wSUUBQcA0eQyAEs0KZgWzYnYcxzCOWTFnEck550M4h5M7&#10;51A5dO4+GdCZ+f4X97PWqq7ToPPc6+tjsWt3VXV3na7a71prr7XKhNeZOLYollzT1h3XIawrl4pU&#10;ybtiUy12aoDYzFIJI7NLYQRVoTTPAVosAkGwtHDHbwyChNiUIDdtmTd5qjw0ir8xRkurUkcbz+GF&#10;weH68Akfy/DjHPvh362z1ujHeeqf+Ln6oAa1Ilqr/A18+Z3UkCf5Zm6OAQa1+skfwGplQCTjGpuy&#10;Bu3GoFmrG7WaXippNnnewWdSwrxYK1HpJ4BaybZc8mkalqKZBGGqls7l45CiJnUjQ0Y1V4MY1BTD&#10;wHCZAcYp+IUXHIBaYdBLilYeHhNsFZwVVisODuM0slGtRtPU2KhWwuBOlEZkVsQoydlrIcpkK2Gh&#10;OOYgZ8T9EaXVGRjGQY2f4iCZcj0wSlGfYksTUPtJ16fMUePQgRLfbDyBzDjNLCWVHQC6jYNarlDK&#10;Cwy5bqrgJAFqwDVc6GJRExWxmYCaASAL6Wq/muuF8plOJdtFuKYGDSNm22nbzRWKWqXq+ul2xZAm&#10;s9PQEKENUGtVK6gVSsoZoCZtSs8BviFbFMuwAGoeoZsFb3IYzRIrkuuTSIXyfpCdE/JB7ceqkQlt&#10;FKIalCPD5eGhCggP6M1uRDZQNcRsJuDFiAYmG8cyNGqNWrNaGTopabUvYrgKrmxKwIOnB6JMorSM&#10;oqbzSgpCGz9QjSt7+qDm29J8cxrkw5k0sJQG59MDpA/Uhyj0AZ+5hCWhqv/16ecr1/wgZSlsoTQe&#10;cuTyhvwGnvs9tPJmUtNggyEHVymvknwIY4CTMUz6eRtqy0GwAT12iJqUNlIfxq+VsqlR9hiK1ajW&#10;OUU1BFBrDHHdNPKHDo2MjQyODBdq1VXb9324Yd/TH6+78fn35z7++uxHX535MIGasNrvl74ARBND&#10;Guvvlz/0D+iKh1+77MFX0fjT/a/87t6/SbgAyOzC25+eftuTF97+1MV3PnPRHU9ffNtT0EW3Pnnp&#10;Hc/MuO3J6SAzxjJA2wVckd1nNTGeXXDT49MofrM5g15mblGswMMTr3tQyoBSLSkiFa+c+SSwGnn9&#10;7uP5UuR89Cb1c5IwT820YVQlcw7Nf5fpZQAvgTBhMjKhXXHLzy+/5RdXLPoFyOxKb3aabIYGthRE&#10;E9enrBKuccV0StVx9V3nNrN1TFqwFB+SP+f95y1Yet6C+85beN/Eax44dz5WqXw7hAZWIVltZTK8&#10;JK+C3tBDXlQSWbBAZmyre3AK0xg5H7HqiUrUoyGgNm5UW0hpO5p8dg9nx6WyoeOniJN6AMukASyb&#10;wV5OH/6m3/AosE+WOCAa0298DHw24+YnLrzlSdKip6bf/CT+NL+4ZPb/Tr7olzP+ePYlV5z7+6u7&#10;+roxfGKYxBMObvQyNPKF480apjGvufxJ8VVAtQooBS5+/Cf9kAKCtpFThGuVweG8YeRyGTBQX39X&#10;inyOkbyay+Wp8Hmgr7O3tzOTz+RUmpcGXgNsZfM50zbFmwnkSqSSyXTK4EAlq1DM5PAqTX3DBkRs&#10;hq5oeU7DFqPNcIMsFYFrGN6oBryhmwV6FsS+mmWA9HBMqtyu5Gh+W7A7CPV19nW3h0O9/X2dwLVE&#10;IhoJ4ZMejfZ39NJctD2h423hnvZMPNh//FCorzOTjqXioWBPRzzan0yEY6HeQNfRTs6jdvzg9kS4&#10;K50I0jaAv65DwR2rMm1b0gfARuvUti1Gx3anc5fbtQekVYq2V5LdtVRvLdvfUMJcgp0KsQ8aVFKd&#10;EqppCbAaNqjECdSq0eOVyDFKydHfVug76PYdcIBlXTudzu1W+xbz2CYTy+Pbrc4dTvceq3uP2bXH&#10;AbH17gOfmV07Lahzl35sS54nqKV2fZXa+SUb1T6PbPkouOGD4Mb3lXifTekkKO8GVChRwlu57ROo&#10;aSrOrRRxdkol9OOB3HZtCP1FzpEmmdIogIDS21IbArEVajXpFErDEoMXg1oBd/9SY2j4h38TDDXn&#10;qIldDQ/eTGk1tz4AjABAUI3E0ZNy6z4jqoBEt2I8OdM0NUml5lOXL7/n1L/+jV9pa7/fllVIvC48&#10;NJChTnCNTWs/1E/8UB37vjJ6ojwyVhoelZQcoA8LPz+cE6a0QrUoAqvZJcsqmqajYWTPq0C0RCYb&#10;TWWCyXQgkwvnlYRhZm1HsR0aFk0rB3TT9TSWNHfItZxqVWankTmNssqRRQ3ClSuMBQHUgB5kTgOo&#10;VcvFerU0UC9RgQGaxe5SSag6I1pD5rVDFIlIhZNawg44bYJMIuL8cN8TseHOgOVJsjgMjpLHc2CE&#10;TWgYrUZH2L6AoavFnDbSkEgCytDBZipCHzAkOxOrNaNeN3GqwGpANJYtU9BKJaVYzLucCMNxko6d&#10;cO1Uwc2UijRZDa/6rFYo4nQlDZOy2mpKHxAtlz6eTXVAuWy3ku9T1bCuxw0rBVYrlfGmxGoQW9fo&#10;8/jyTWj0IWuOn8jDd30KqLlulpJ9FHLc8BKq/UzVc/iLinRT1S3P4e0nJjbZqAZQw0MMWQ8H8GQM&#10;9hqPJxA0blUVv/VhyixMlEa1EgZAOaA0iRVgUBPbGAisAoaQjHxoy+UqNAZKI7ZgUxAbt8i+VeNd&#10;KgRqJTxjFSi/DsUNUIpyprRsLgGhDfHDRFY3cniGKOCJq0zz0kQyKc0HNUmLJ8TGRkuhNKq/1BgG&#10;9HiOWnwLoGqJ/b/CqQNjGGwwluDRX1DME0aX1lWRjDctDfL7MIQRePnCKiBMxidfPz6CSEayQTyL&#10;UM5bfGjCSiAafRMK16iWGxUR2tXBGolJjmsYDALausOJT9fteeajNTe98MG8J16f9cjfr3zo5cuY&#10;0sT16VPalY/+48pHoNchgNqfH/g7KO33S14UUJM5Z2RIu/0pArU7nrn49qeBaMJqMxY9fjH6b31y&#10;+i1PTr/5CenBq+iBZix+YsaiJ6bfAlB7bNrNj11w46PTbnps+s2PE6uRT41qemI5+boHp97wCAGK&#10;ZBEjS9JSYrJ5ZMECG02gEpl3CidRMOa8u86ff48vIRLQiRCb8JagGCGaOD2vXPSrKxf/knTLr64k&#10;BygkoIYNsPQpTUxr0gCloS3pypjVPAcozZZjfjpv/lIKMiBf7WlwJu0J8+6DhMnQg35ZPWfuUujc&#10;+fdNmL+EJqLNo4PIoc6dCxhdOnnB/RAIVWhVgJU6GeM8eTPP7p149V0Tr/YKt0vO2/Pn3U0JOHBm&#10;iNhOAzVxd5Jd7bqHRRfd/DgkoAZ0I6H/BrDa48JqF93y1IW3PHXBDcvO+tO1/zVxxs+n/Z5Bbc6e&#10;g/vJUUWzufFUTU844kxhuzub1lokEeJe2BfL/6mP8iVDhgfykLaCGj3GOLVGElSm5sFn2XxKUfNA&#10;tCwrmYwHAj3xZMR2rWQqEQ4FLNsBmQGzwtFIX6CfeEtTc14JFtMpl3MqMEtPJGI4IJAL9BBPxvr6&#10;unq6O9ApPlBwHvbCUjjPLpZMx0YbPEchpVSEKpXJJMCI4WB3KNSDRizcFwx093QdCwW6AWrBvq54&#10;pD8a6AaBBTqPhLqPBbqPRYJdvZ1HEvH+RDwUCfVEAsf7jh/sP34w1Hmo7+i+zkO7+joOhboPR8O9&#10;ippNp2OxaDDS1RbfvzF1YGN6/7rsgXXakS360U3Wsa2l3gOV2PFqpp9iBfJUoBN8RtluQWkmZbsd&#10;aia8pajPXIgiCRJdlehxUBr7PQ+B0jxzWud25/g2UJpxZIN5bLPVsdXs2GZ1gsl2msd3Ma7t1o/v&#10;0LnT7NiutG1Q29al9nyT3Pl5bNsnaca1yOaP+za8G97+uW3mAGcuuT5dsFepQjQGFTmPGvhMILiO&#10;0b1SwTY4/6A0vIROAHF5YKiAsbdcBpyByVwwVhPUKIkScK2K8bABUMPSKhQ0i+yjeFIv4373/b9a&#10;LWoQfoqgELtK8QR2tY57O36fpaHR4uAw7rQ+n7WyGrnjv/8XAA5Ehd+h8BZ+ikJdrRIa80ENPa3Q&#10;5vdgKY/o7IQBsXlu0EFKdftP4FqN0ohQaCTgqTjkVcl0qmWnVHTLxUKlRKqWAG1O2SFQKxi6pea1&#10;TDoXiyf7I7HuSKwrkezL5CK6nrTsHMnKW1YWlKaqSYgiQG3DBATzHDVAIaWgYisaxA2aZIal2xhw&#10;6jUIlObgfWvg40qhXi3UAQlEbw7+jlViOIpBBMaRM4pwjRO8kmnNYzXOnOBL3o4QYmy0TqmmeI61&#10;OD1PjA6ODbEhTTQgoEaJ3JnSqCh7E9Qq3sR8ldLPllVgWbUKXKNqm5x9wwM1qdcEDDKtuG5EdCNq&#10;chmoouf9xL5arWaUyopbyADUcLfIZ7tBaenE0VT8cCp+JJ1sz4LbsrgSQ5oRM+20U1CKJUnSUahU&#10;gRloOKJyBc+q46toyyqDGhkofVADokHMkZ51zRZQa2E1RTO9KBI8GkpeDBKuKD7jBclx15ypxm7N&#10;H2u0MjRaHRqmol1Dg/gj4a9If7OyVxIfS0BPpeYlTZYlQE3mhAm6CZkJopHQA0rDLtVyBVc1Nq7g&#10;sqOYAJdBzTBwq0zn86lsJo6nTCyBa6qWAaUZZp4tajjjdPqEzyDxeI6b0JjVhNKGKI8/JKBGRZmq&#10;gxSjig9PAgANDoJEG6NjrYOKP6JAWG3FqdPlb0xmM/LstFCaL5614zEZ3gLL1gOCzOStoYFRSuXc&#10;GB2psvGvKQqtLdXxcFku1koQGkxs1UqD5ghWcFY5hYfuFlbtaHv6w1W3/O2DBU+8PvPhlwFqVzz4&#10;8p/uG/d7gtVmPvbarGWvz3zs9ZmPvgGJRe2P970MUPv9kr/95p6/XHznsxeCzO4gQxp06R3PXHI7&#10;WdSw/M2dz0oDy4sWk+lFAO7CxURs0oCm37IMlOZrBrjtxmVSb0BsaZMZ0cSeJEEDE9l45ouqcLLz&#10;EZx07ty7JrZYjIAjUxYAQe5FA4wiaAX55jSIsAxANpNA7RdX3Pxzigm9RbDMBzW0ZV//CAA1gbZz&#10;x01rd1BlJ2E1QBK7Jmm+P82l8wxp0Pkcywk4Ez4TyxkQjTbA9gvvP3fBfefMW3LO3HvP4brvE+be&#10;O2EOAJSiLCdcTQ3vi1PytnvPnYseL+nupAVL8L6yFA8mvjhoTBDNAzUWOoFrnBQNUOs5RrGcdu0D&#10;05qgJha1GTc+BlBrjVG44PpHpt24DKAmAqVdvOiZGTc9ed7Mxf913oyfT/3NWRdfPunPCz79+uvK&#10;AIbVilunNFfkWpJZnvyk3hj7foB+w/glC6h5WZRE8rP327zK5rcTJ8nvKXY1tkYMnDyl4fETZJRK&#10;pLNJyoCtq4lUnNyYtplMYrjCvVgDPKVSuDOQFQ00kEynosmEzFSjenQ8Fy2do3qgvb09oVAAGAdu&#10;sFwHwNfb3X6847CqK3SvyVKMp3hCY3EqNVXArV1XKZtaOhGOBALBXi4wEI1G+iPh3kQi1N/TEQ50&#10;A9R6u46hU9PzqppJJULh/u5Q7/FIX1ewtzMR7e/vbQ/2d1GJgmgAPBcMHA/1HOk5urfj4M6+joPR&#10;QGcs0h/nl/L5JHlX0/FYV1uqbUtsz5rk3tWZ/WvJ9Xl4o318Zzl8rJYJUJo0LTGoJQf19JCRGbYy&#10;w3ZuxFWG7Nywk6d2syg7IV2qp0yVo9ii1neg0Lff7d1LTs/j2+yOLfaxzfaxTQ5ADcR2dBN1Ht8O&#10;LGNc22F0bLfBakc34wMoB9fl9q/K7lkhs9NiWz+JbPkosunDwPp3E+07nAJZ0agADGflAKJVeIIa&#10;uUrw2I5RplwCkw0OD9nFIrbhoDH8gso5JQc0wShTagyKxxMo5lRqaLAbtEaPBBWK+oQY1+qm69I0&#10;ecc23GJ1aJTQp4XSxKIGEOF0uARqIAmCkpEThYEh/NJ8ODvN78k359Ef/g2WAlr5sPWTEho7o8fX&#10;9//8t9ffLC3FrNZ8I+BaM42ICJcMMQ2YaXiYLFWcIl5UwCBbKdglx6QIUF21lJyWTmWjsURfONIZ&#10;DndEY13JVL+iRE0zDRlGytSSuEp0NW5oCQyUuqlrrmuWq36ZRJwHXLDCahj02Y8pldQJ1EBpdrlI&#10;NAZQq5KKtSo+Bj6V2GW8D4ZVUHgdj2oeP4gbFMcXAQo9ib1tZBhjGVfZGRqUxBxjENo0x5onW7Mt&#10;Taqzc7bb2gDN/SIAqlGaNFAa5Ugr5Yl7qKyTRrGqlCCN4mW9iM4iuT4tG4SK57FgTgmoesS0k8VS&#10;ji1qwDvK1iFGNYq+1IO5TFc6cSwePRQP7YsF98YjBxOxw8nE0Wy6K68ENd1jtVKZ0t6CzIolAyqV&#10;TZHPaj6lNUUmQHF9up4hLYOlgBrJSZHrs0UANSpIQKxmmz6rUTWJchF/Fafmzx/0PIBCbKeLOwcp&#10;dACURohNRfuLvkVNJCY0QTRRa+0L31vHxEaGtDr6idKKlOSsQpnP2InpgRq7ILKamsnnkgA1YrVs&#10;PJdPalrGslXH1QpFAjVALljtDESDBM6wJFuaZ1EjSoMGRgbQbgxRGU0yqrFFsEqVYocaI1ThfOgE&#10;TaMZPjluA6CBpDmiYIAZoBJPJ8jjzlv6AqUN+w0yrZ0m7iFck4PIMeXgbD/DCHeiQVU+x2qjo3WI&#10;gmrHQa1cx5fEZUOIVqgWW0ANlExfgQ1sjepgrVCv7TjW+8xHq2976eNrnnpz9iOvzHrolSvBZ/e/&#10;+Of7KIwAoAZKg6564s3Zj7951eNvzV725pWPvC5+T2a1FwBql9793MV3PnMJC5QGOMNSOAxiMnuC&#10;TGjMZNIQXPNAjSxqy6bf/NjUGx8R+xk12H4GTbkeWOMjGrjnPokbOJeZbALHWk6Yc5eAGhrnzbt7&#10;UtOEBpH1aP49UxcuEVYTUBMJqP2S06f96opbfnHZTT+/HIh2yy/QvgLotuisK4nSZDM0IOwFLAON&#10;gc+kRySmNRHT2+0TGNcmcUgmmcHm4TN7JjQsAWoTr/HCQsmQRnXcqc0NSjUy8Zr7z5l3L/gM+1LE&#10;AOfCwKGwJErDqjchz7MmivCOk+d7KW2hSVyBgIyI+GCzb/MpzW+wXe1egBo2xl4ScECIRqGd9wmW&#10;Tb/h0QtvWgb53k+xqE2/cRk5PW9+8qKbn7xk8TOXLH4WoDZ5zl3/NfHC/5166a8u/PP5l1/7zIsv&#10;14cwmuJRe8BntdaagAMEZwRqWPJTB0ngTH7wWG3BNb7Exk4Iq0FoELH98C8dD56pFJfRzIu5C9CW&#10;yWXAZBjgo7FQNBrO5TIKkZaKWwZIK5lOarZFBU4MHaCmW6Zm6qlMsqe7MxGP5pQsNrOKbo6YLwnG&#10;6u5qxwYAtXgqqWH0p2AmNxINK6qCdwGlRSLBRDISj4XiFOAZSabj8UQ4Gu2nSXLs+ozHgrFwXyjY&#10;o2q5EBX6DAT6jkeCPfFwfyYVi4Z6o9G+TCYOgATMhQM94f6uYM+x/u6jUS4DmgQEBvsM08xks6lk&#10;TDWUdCYe7TyUOLgptX99cs+q9J7vtMObzWM7ioG2crK7no8OaokhPTVkCKWRCW3QygLUhh1RfsTO&#10;D5tUl31AidTSvVSOPXm8FD5S7N1f6NtXIFDbYXdsBZyZRzaYhzdYRzYYbev1Q+vItNa+xTi2xWjf&#10;prdvM45tNY5thpRDG3IH1uT2rmRD2tcJTswR3PheYN07gXXvqsl+rgBDGW6BZeAwUBrb1Sjks1St&#10;4NbqlssArMbwMP6meJXnIjuua1F8WMEqkPFkgEEN9zfKYepb1IBrEDorA8O0TblmOA5AjcYyt1gf&#10;OQHoEdenjz7oAZmVOPCTGMXzfp4EqDVGqDo7gElArYXV5Jnhn8N4ieMJfBrzG35blgJhaJziolK+&#10;vserzZfGJPk5Bcp4EQYycQ04SPPhmsSGD18/eaoyAtChsoEYkgSJsKQ8CQA119IdBjU9k87FyaIW&#10;7QyF2sFqsVh3JhNQ1ZimxvErNtSElo+puSgttYxmKipOFIC1GfhZJisaxnQCNdBVgVKcEG/ZtQqV&#10;LiCBlXHCMaZTzlEMLkVpNCQIDyLTDH1CSp9LFUK5yCVP9aawg9Hi4EhhYBhvx6Li7sUBUB0ZFGpD&#10;dYqHG25QNQKIBmUSm1HI68WgRqluq40iiKdMeGRKjjQKnyxmWTn0UKmoCiiNzGliUSOTVSFjWglF&#10;C2eV/ky+L68FdSsGsMOr2JLBDqAGeMhhM03tz2U7k7HDkdD+YO+2/u6tgd4dof49keA+4Fo63ZXN&#10;BxUtqpspy8naruJABXwMCJ8H4KiJAGT4kBVKutaENp6jhpecQs5ygGUZx04LqFFRBAK1NIGaGNVE&#10;ipGXWlKqBJVw7SbgGkUVlMt+oAd7qT1WKw0NyczBytBQZXioDA0Nkruz7k1K8wUOE4n9rIIlZU8m&#10;RBP5oCas1jSn1RpkUaNZ/2IMw14QQI2y17qGzSmQQGlQLpsgUMtEstlIPhcHvTm2VigAbK1yxRG1&#10;zvjzDWnCZ61iF7hESg4NgeuHBus0Q58m6UP4AfFviOY5ioUWg0eLxiD2so9AaIikf/gEJNvQjH4I&#10;jZGT6PGmTKItnaSTGJ+oSBRQD8BHfDY6BkQjMZ+x6BEEF62gZFPjtrSKFH3zWa0BRK5V2AeK62dr&#10;W9dfPlpz1yufLHzyzdkP/x264sGXRH+8/8XLOIzgqsffnPP4G3OeeHPOU2/PWvaGB2oPvIINfnvv&#10;86C0S+56lsSGNBFYrZXJiMYWP+FZyxY97lvOLrzlcWjGzcum30ROT6E0keR0FUcnlhBWGd0oTRoV&#10;9GRJAAEA5ZyrAWq3T5hzx4QmMMmkNCwhwTWxqEnP2TzPbJzVCNFu+uWVi38189ZfXLHo17NuO2sm&#10;UOzWs2feCg7DZkJjIqEx9ADaxORGRjUxp111+0QpMMVOWCoACrqiJBr3TVxI9dqBZQA1iiS45v5z&#10;FyyFgGWTOB2aGN4Iy1ji6KROCpvAcZZMXnA/WI3cnfOXTgSEzb1n0jxKY4bGBC4Vj9WJ8++eOJe+&#10;NQVSUC12LG+fMJMKZ0Hnzlx83qxbJ82+bfJVt58/hwq0kwN0LlEahw5QHOjUazi/yfz7AGRiRRNE&#10;a2U16WeX6BPTrn/soluevGjRU+A2HOR/plzyX+df/KsLL5t82TU3LX1gcBTDKh4h6+RV4VtHdWi0&#10;PjwGYSxsjJyEmu0TteZL9eFRrI5zG8fKDI6O8QVFIWC4RuRK8Rujp07iquT5ZFQCGLjGyc9yWbAZ&#10;4VrewJgNRON4zzw/2FmFQiKdyakK7h15La9bFh71QuGQbhgUW2BZummB88BHwVBvf6CbyoRbZl43&#10;cCvRHEc1cXt0FIOcp1RIKhKIRYPpNGV0A29Fwv2B/q5YNNDf29HdcbC351gyHVPUbCQaoBwikf50&#10;GgDZF4lQMpEUMC/cn89nFSVHldoj/SLgWzabRieWqVQiGgmm8Gq4D8ynqviGqVj7vlTbttSetam9&#10;q3MH12vHthb62iqJ7ko2WBdzmpEaEF+nkx+0c8OkPJvTlBFHhUBsQ3pyQInWs2RUK1FGtPZi8JDb&#10;u8/t2mEdI1uadWS92bYGMtrW6ofW6IfWmkc2Gkc3akc26kc2aUc360c36gfXaEfW5w+tye7/LrXr&#10;q8SOTxPbPo1v/SS04f3g+uX9G5f3bf7YtdUyxuySS/EEVJoZoIX7Pu7m5AatDzQs10EbcFbCs3XB&#10;AcDZruMWHMumCoEOmT9d7GOXqnhSL5HxrGFQDqmyWSiTja1WK1QbpfogbVMuY/CSP7fhlmrDYxxM&#10;QKAmpjV2wRP6FBpDGC3BKA7Xs67xNDXQiQ9qwmpYYvXEP/8flsJq4Cf0C5D5wqr0SAMCgbW+JD1+&#10;W4TnDSxlG1CamIohJjb6DERsEnDASUaqnE6hivEXI3KNko8SqPG0ct02MY5ntUwSP6V0OJ7E760H&#10;uAal08F8LqorCTUXV/NRTYkJqykKkCWTVnN52wVHgNVcDgJgciLhFNGc/BpoqExz/vCU0vSSkfFC&#10;5tUMYlipiqQtww3QjVitwrY3jE2NRpHDSyFnYNCqNyibbq2OpVvHQ10JCAjCwxEAZyIymjT5rDEI&#10;OAMeVKBaA8xQKtfcUtUuVkynqLkl1S0p4DOnkBEVOLEtsxqpXFbLXFXTdtK6FQefZZW+rNKLhmbG&#10;QG/s99QrVaMMVXSAmm5ElXxfNtMZj7YF+nZ3d6zvPLa6q311d8favp6tocDeWOxIKtOdyfbn8iFV&#10;j+lmwrDx0Jg07ZRpZ2wXHyYnS0E3HBmsJnY1NCjks6i62MDJuA6FNUAucM1O0eS5M0BN0bKKns8b&#10;VJ0dj5jiCMASP3T6rRcLVqlolougaS6mRMEMRaoFz4lwB0A9A5R9gwWsLpxOaRCHC3isJqBGhjEq&#10;Q0alZD16Y1YTixqxGlTnZQuoCauJ35NLt0uuSs+ilsvGc7mYkk8o+RR6HFstFPRiycBDWrkCXCMH&#10;aJPSyJb2kxoarg9TzSUytDbNrZTuv5XSBNQwZgxwGTKBMJF41tH5Y8kAA1EDTNYcY8aHnOar3kEo&#10;PtlfjmDZGBmGAGe14SFRFZQ86AXSNs+2Z04r1YtlShdQwg9aJFdRbaBRHQSoDaq2vWr7waeXr7zj&#10;ZbKoXfXoqwC1WQ+9MvOhV2Y98veZD786+9HX5jz+5oKn3134zLsLnnkPoDb7cXJ9/vmBv/9+6Yu/&#10;W/JXgNpv7vkLKO2iO56+8LYnwWS+ZgDCFj0+/eZlaLCWXXDTo9NuehSN6Tc/JvazC27wBCy7gM1p&#10;519P2Tcg6rnhEYEziXCUtmRKm7gABOOB2kTKiLEEiCagdi5zmOCUyKMWFkBN6A1oBcACpUHgMHF3&#10;AtHAaj+//JZfkS3t1l9fsVhATbbBMbEXJA0sxTcKyar3jrNv895x3l2TFuCzLT2PLGpUXYoziZD9&#10;bBKZ0zhd7cL7zluwVLAM8inNBzUKF6CwiSXnzb1nMlgNX3bevedT1U6ymUFSJF6WAMQpC+7FW9Nn&#10;wBencuwAx9uowik+P5fPAqhhOXHWrZPZrjZ57t0Cahc0c9tOvXZ8dprPZKIp11CMgo9rALWLb3li&#10;xo3LLrzp8YsWgdWemLJw6S8v/NN/Tb7wF9P/OPGP8/847/pildIouHjsJVvIYIkq8w1XKUnlqGAZ&#10;llhlDVcH8OoAniKqA7jQhhu4DkdGB/DMQ489NL94EGqCmodrLZcPXsKjG4GargHOUplkJpdOZsmu&#10;hs5iuSTT1YmrctlILBpLpoLhCOAsl89nlKzOABeN41aLe4qK+x52zGLLCLbqDwR70hj7NBWIUOR5&#10;67pN3GDh4TeXAUWFw/1dncdCYK9oMJNNUuX1QA+6I+G+cLAb0Cb1rDKZJI5mmAqVk4qHAXaqmovF&#10;QqAxg19NJqnMFFWXyqUUhXKwQQC1HKXXjYZ6j/d1Ho0Ee5JJjB+ZyJE9iQMbk3vXJfeuUY9utXv3&#10;lxPd9VyInJ4qezytLGGZo7AhjdydgDaqyE6dQmw5CjJQY/VswPN+ho8U+w843bvsji3W0U1m2zrj&#10;0GqzbbVxaJV2YJV+cDVAzTi8Xj+yAdIOb1APrTOObUmueTW769Pcge9y+8icFtv2CSgttuVjgBrr&#10;vXjbpmIZt/qKW3RMrvgnrk/c/NEDDsPSpgKABRBXPBFStVy5RligWyYQ2SkV8IyO3w9+RW6lDlYu&#10;1QfAZPirmcWSQ9N8CgWayy2uTwoIHZ/DUyhX8fDNuTkgH9Sg6sgJthUNCKihXeO0t2A1saIJqKEh&#10;bSylH6yG44z98K+x7/8vUGvtB58JkLX2iwTdpH3in+QMpYBQnrjmvR2bA4XVvEjJUY/VygMNAJBb&#10;LVvlolFwMCLmdIBaLq2kE5l4IhVNpCLxVAjEls5Ec3n83lKQpiV1nZaKEs9kIulMLJ6OJQH/loNL&#10;xQTpSvBkjYSB0+JMKFSXHSRNNjyaGFesliuN00CtOlCDaoN1WWVcG8cAAoN6vUgIQRTh1Btc57Ks&#10;42rC5VkpkwcPf+hqETuKsQZ/kMZgnZdNRBusNAZpalqtUarWi5V6AaBWqlqFMoBcZUrLAtFsN227&#10;YDWyq9GstQrNWuMpaIpbyFp2UjUiWaU/ne1OZbvQ0MwoQK0IkCrr9HXJRAeEyhlmPJ/tTSaORsIH&#10;erq3dhz57uihb44c+qrtwBfH2lZ2Hd8YDOyJx48m012pTG82H8yr4bwWZQNbQjeThkXQxu0EGiA2&#10;Nq2BAsmuJua0QiHvOFnbTpM5jflMEM3B9mZ83PXpg1pOpKkyaUNEfgGyHnNNVi715ZAls0bRuTQz&#10;AGefLJyUHpb57AxbmvRQWjL2craCWqFke3loOcesvOqxGnk8RRSPeQao+RY1fmTCZ8RHzgDOSEoi&#10;z6CGTtfVikWca73ErMYMW5DoWS46cSaiiYjSGNRk9iIb1WhGF5dmIsc5NDQ6QtnIMFRQQAqNHL5A&#10;YNB4mzcQjZ4YO3HqJDR28gTaWEr7jFW05eDEZAyC0gAdVmkMA2aRCa0yUBeV2NQsp7pcx5VAs9NK&#10;NTxqEKW1glp1oMKgRhPvcAQMJl+u3/nUe9/e/con1z391tzHX7/60X+Irnr0H0C0uU+8Nf+pd655&#10;dvk1z743/+l3r3rizZmPUTDBH+97+TeU2Pa5S9nvCVCjMALmMzGezVj0+IW3LIOmg8xufsyzmTGQ&#10;iakMbfRA/iowTixqBHA3Peq/JBY1NMS6Bkqbej3hmjhAwWqAmPOvuY+ycsy987x5dwHUfESDwE+C&#10;TVhCADVhNcEsgTByfV7JkZ4zyaJG8QRXLAKlCahhM7G9gcZ8JvNBDQ2xqGEVkjeVLel92a42Yc7d&#10;58y5h2xjPF/tvPn3Tb7Gc+a2YtmPQe08Mp5xiEBLWg1I3JR+A4gmAqgRILItbdy/OecOYBlYDXw2&#10;afZtEFEaW9QI1ObcNfEqITzOx7HwvqktNCYN6MKbls248TFZ5UhSii2dccOjF9207OKbH8erILaL&#10;Fz057boHf33plf+fidN+Of335/3h6gsum5PXFLeKJwcaU6FyY0gkuOYjGuVZHBgo1fCTbT6mD+C5&#10;CE9EQ1wYDaKA5aGRYXrCGRuVawRLuXCkgcun2qjjjgDewvvGk7FoPIJbA8jMsCgVPsArlkxgqZtG&#10;MBzCmKHbdjSZSGUzmqXnDd107Eg8qhqGXSiYjpNX8+FwMBINhCN9oCvgFEcRlurDwwA1EzewWs0p&#10;uPF4JJUiE1o0gi37AVWarkCRUF8s3A/MyucyKj4S2/Ysx8orOU1T0ulELBbG++byWUXFI76dxzCZ&#10;y5CLVslC+Xw2FsORE9gYbYBaOhXHAQO9nfks+DOeiYeih3cmDmxI7t+QPbzF7j1YSXSVM/21fLih&#10;xgf1lFDaaEEdLerDdn7IzJJFjeFsBC+ZGYgdo+kBLV7PBWvpPirHHmwr9O11u7a77WRLMw6uMg58&#10;B+kHVmoHVuoHV+mH1miHVmtta7XD67W2dRqtrs3s/Cy79+vMnm8yu79J7/o6ufPz5PbPqHLUpg/D&#10;Gz8IbXg3F+7ku3kNt3rxflY40h/3fCAaZ0qz8DfCUzhALRDs1vW8BSxwzFwmpmlZ8Bb9bAZHwFKF&#10;+gBGUYBaZWCI0nMUim6lpjmOg7GBLWqUpwEEwH5P7Ghh0BgaIVf76aCGJTk6G0NSnwBLqDI8JjYk&#10;sJEPZz6f+ayGBrBplMtmgKt85BIO83VGp29L87c/Y4MzOrE9GmJao1QAeFOapkyTOxtjJ+ujJ2oj&#10;I5Xh4dLQQGGAnJJmpaQVXAW/McvImlpaU/Dji2dTsUwCP5dkNpHOp/OgOD0n6REUNZXJxRLJYDTW&#10;Fwj3BKOBRDabMQy1gCGTXHRUjYBmfgGhXKr9TaAGlnIk1LSIPybbz2rQUB3LOjQeCOjZXKrkzcRm&#10;XunIEsUiAPuKJuCsVNKKBaXgqo6tupZRsO2y61YKJR65ZPAS+5mIB7ISzUtrCqBWxnNTjYxqbklr&#10;WtTAaiS0IUlyS6KksqC0FM1O0wKZXE8q3ZlMHU/nehQ95Lhpdn0atTqZu8oVo1jMA+nyud5Y9BCA&#10;rLNj/cF9n+/b/fHeXR/s2fn+3l0fHjrw5fGOtYG+HdHIwVjyWDLTlcr2pvOBnBLKKWExsOlmXDOg&#10;GJYmVTLIF4GMQFOKe9ALRQXPeqA0y0pR5VAr6VOaZURtM/YzPzeHx2oGURpIPKNiSWFQICDPrkZF&#10;0yh2XeJAHYo3oamCNltcxQoqNQbQIEc1z4VqsfGMuz7JDcegJgEBIppzhr8NsRr7QHEkXL8sSr72&#10;I1Aja1zJKeJeSgllyKJG9fpomdX1jKamscrmNA/UIAI1sqhJ2dQzLWo0EDQloDY0MjDMGWKZ1QYH&#10;R2icGB4ZHgGijY6OtgwVAlW+Rk+cppExIN0wRxcD1EbHTmI4AZARnGFcOfm9x20itH1Wg9g+hyV5&#10;VMWXKiMWiK3GrCYqU4gACaNUtSHu43Kl9YdOv3Xv514bqDaGGvVhrNfCydQX63a88PGa+177/MZn&#10;357/+Ovzn3hj3uNvzF32+pzHXpv35NugtIXPvAdQu/a55YC22Y+/ceWjrwHU/rD0pUvveh58dvGd&#10;z4gojIAnnAHRILKZ3QQUA5k9DBGHNWM2gVxTr3/IhzY0BNSmXE+hnRBR2s3LhNLE6SlGNTanPTDl&#10;ugcuuAE9oBzgDoCG6mxO9iJAOY0ZT8wSLDvPmzEGfjrNwIYeASzglwR+gtJ+ccXNHPLJumLRr64g&#10;oxpATagLGwuW+UyGVQgNATW/H2+BJVYpwoCnzfHkORDbkokLlnIqf7KlCYcByMiu1gJqIDPyb6I9&#10;b6kXyLmAcs8CpIBlkPDZ+fPunTTn7slzsaSy6wRqVwG8vAS/bEu7Y9LVd06affv5aOCTANRm3Trp&#10;qttJ5Pq8Y8pcCrOYPPeuyXwEHJNZzcudO+WacRMalqA00Nh0obdrH5p27UMXXPPg9OsevvCGRy++&#10;admFHG1Ay5seO+cPc/970vRfTPvtub+bfc6lV3R0deJZrhXUxOZRxkMxlf0RbuPYcDz1VWQya0Wi&#10;XvDbrvO0YjJgDw0SpVHGZlxWdHXwxUVt/3qB8BCFgRn3qzw5NDM9fT1ZcBqn4VA0DVCF57lEJo0r&#10;Bbc1sqRpel7T0pmMik0sqteezWWBSAA13J7iiXg0GonFotFYJJGIO2yewXNpoUpz2FUqhGJh+1Cg&#10;JxIJxqLBYLA3nojkclmgoWaolJ6jv5usdVTNnbKvaYYBFjEsQ1HzySTu3WqhgkfWsmlTbVBNU3Vd&#10;VdSMplFxrGwumeUC80xvlMQtmQiHA1393e3ZdCweC0X72mOHt6UObs4e2Wb1HChFO6hCFHiLSnkC&#10;1JJDNkBNAaWNlYwRNKw82dVoXhooLT1spIb0JM1jMzNYNvLhera/Gjte6D9Y7N3tHt/qHNsELNP2&#10;r9D2f6vt+0bbt4JB7TtIPbBKJVZbpx1cqx5apxxYkzuwKntgNbHa7m9SO79K7fwise3T6OaPIps/&#10;Aqj1r33HMbJlfqSnOWdFqRxV5SdyiicoYhDBmIJFlcq0u/ivXLCKTjod6T26Kxbpc8rAggGAGljK&#10;rQ9YJTyO4lc0ZJVKZpF8qLrrCqiRsA3GW36OtzFglWtlPBjwNLVWUGs0M3TgmCa4pFJDA5tVhkfd&#10;+iBI6MdwJqvSL4mZzmAvoaszevxVv/2T8neE/I29Y4onlN9dpiwPSG75EyfqJ8aqozQNiWf6151G&#10;3arRzHm9XFLxKy2WgEF5x84B3Qz8sLScRq4zVc+rBn7/FBwKSuvr7+jsOtzd0x4I9UVTiQwuGbJz&#10;FFTIdVVyXdG0AcMBA1hW0cZfR6bWlBsYVsToNa6BoQY3qk17WL0+VK8PN2qDgLkGrj4ggQNKKxaA&#10;14pl5YEZpq6YhoGDlwCCtl2ypFxpGX/SFltDK6jR7LQGWdQ4zNcBqBXAkyWamD9OZiUqvu6UfDNb&#10;xrSTYCaendYHSksk2+OJo4lkRzrXC4Arl1WaoFaj2p0csqKgM5vuCgT29PRsPXJ45e4dH+3Y+s62&#10;zW9s2fgalvt2f3i07Zuu4xsC/btC0UOxZHsi3ZXM9mVygWw+CFBT2LqWVyMicBs+g8xdg9CgD+Zk&#10;BNSo1IGZAKIxqCW4nGgUoIYHTapojqcZVVfYopZrsloONzgBNQh/If4jeaGg9NNnjzibQCnKA+cd&#10;S4z9uL1KGw261Xrpaj2HJjMEQK0oAQGtoMY99Ieha80PzGRKa5VQWqVZZUqmqeG2DFyD0IBsS3Fs&#10;hSlNK5Wa5rQK2W7xAExZ+hjUhoapRhiTGUkozYc2wjUuuwSJdY0bnNbfGx68sYF7CMLwKsMZ2p5G&#10;xrxwYght6Rw7CVwjnSCB20g4mtdJbWrw7vJeZJbjd2dkpEAHCnvBNYArBGeVn1048ILkee6xFNsh&#10;nzfJwkfxrbh4BjinWqVe7Q2FPlmz/W8frX7gtc9ueu6dBU+8Pu/x10BpovlPvbXgaTKnzX/m3YV/&#10;eX/eM+8C1C5/+O9/fvDl3y0hc5rwmaTkoFwb45QGAntYKA1QJcup1z8IugJmTbkO1PUgerhN1CWv&#10;gt4Ey4jhblrGPEegBjiThg9qAm1iURNcQ2PKtfcD1ySMQMxmpDlUP2ri1bdPmkMJb8kPSFUKboPO&#10;mbkYfCYT1MiodgVJKI0coAC1yxcB1CbMvuOcWYRiTGxeyCckNrlWaJMGhIPTu3ib0QQyma9GQCk5&#10;NQjLqAGBgaiH4Yz5jDL3YmMRdhFN9iiKUtcC1CbNvQegBsAir+Xce/EuE2bjsxEjCqWdN+s2INrk&#10;q0hiQsPyvJmLqefqOyaik61uHBLLYQc4/jX4MERpAmoyQQ0CqKF9Af5ATd8ohYV6NaYevOjGRy+6&#10;/uELr3vowusfnnHtgxcsXDL5ihv+67zpv5xyyYTfzDzrkpmfr1hZHaD4nSI7qjDWclAPBYJR1AuX&#10;jBM+QwPPeHT3J2MwnivG7/48VYXCvnAJ8EVESZU4rxK4bdi/XlijeICjZ0u2pkC4O1iFom47puMC&#10;rQzHicRosr9Bqdk1jPd5w4qBwlJJ3EpSmXQimQQTAZtw75K4hJyi5IFLimKB1HArKRYHxsbKAwOa&#10;YeIxMRoNhvu7g/1d4VBfLBZOp1PZPEAN+JeXzLoGRsd81nYp7gn8hyOjnc5S4lzTtgCR6IGwCml4&#10;KDYxXhkaVXhXsSRQo5D2BNVxjwYjgZ5A55H+jkO5dCLQfiB2YEvmyDbt+N5ipKOW6qNKUKm+ejZE&#10;s9Ps3JCrANFOVKzRijlWNtEeK+qjrjZi5ynw00wD1KhQgRqnFLj5cC0TrESOFfr2l3p3F49vMQ+v&#10;NQ6u1Pd/ox8gVtP3f6uC2JjVtAPf6YdWaQfXqAdWawdXK/u/y+39lrWSLWpfJrZ9HNn4ARANim7+&#10;MLjlI8NQivhDl4sWp9sAkIHP6gO4YZFdjYIJ8BsAfvG8NA4OLaI/GQ+271mnqrlCvUpp3Wkq+lCx&#10;MShlPUsDwxiZKas+RlewNSfpwKBNeRoKRQxY+AFgaAGo1TjNhExKA6hBaFPmi1HKDeGSlW7QwPCD&#10;Z1kOjENPeXh07J//z2c1kY9r5PrkVOdCYyJBK6Gr/9Tvt/2eH2/WSmyQ/9LYDxLQQGqC2skaNEpZ&#10;F/Cxy5x1tjA4RDPAGgN2HWpQVjG23hgYC4mNrJxOgYOKmfeCQ+PBvv7jxzsPHWvf19V9LBDsDcfD&#10;iUwqlc/iwQYkIE42lRJ4UREj28VZZydYy2wlorHTiQ2r/jwzX+iv8fS1QhUDv2MWbC/XBAsUyCBo&#10;AtSKIASy4LgAhh9TGviMEa1IPlBadUTFsgGR45LtVcUyeCjvFnEBpoFoupXQzGheC+byfelMVyJx&#10;LBo5FA7ui4QOZNLdphVn16dZreK08WTIChgJZ6Kzv39HR/u6gwe+3rHj/U2bXlu37qX1a1/ctOHV&#10;XTuXHzv6befx9X39O0KRA7HEkXiqM5HpyeSCOSXMcBbNK+FcPpTL400l5iBhgMkAZzRxLQ+h4RZo&#10;jppY1NjjSTUJTD0CUQkpoTQ82OHOktOyOR0iUIPIZdACavjFC6hZnAuXpgf68bcMakJmIiE2PBBz&#10;UjQsCdFkSaDGvkvhs1ZWExGHMauN41qT0tAWUCvjzTnMxZs9aal4dsJShDb68aBFXm/mM5x3IBqW&#10;VEqCEqIBWXxQq4HS2BPqOUOZ27zpMWxaI1HP6CBGBeEnRrRx6hrh8YMGDzQIyMY1MobRhfK+0O70&#10;Kh1hDALgjY2cODEKyUHQKS/JYfmA4Dy8KS2HRgaw+zCBow9q5LDHb9czldGPWJZcF6sJaiJ8X4i+&#10;oOQfGcY1VO3u73/vm43PLv/27pc/uunZtxc8/tr8x1+b9zgZ1aAFT709/6m3Fz7z3oJn35v79DtX&#10;P/nWrGWvA9T+cN/fJIZAKG3GbU/OuJUQbfotywTUZtz8qG9OYz4jZyUAS6BKogGkh6mLGgxqQnJg&#10;OPKKislNmAxtSHANm6HNAHcfdsSh5JgCapMXLpkCVmiy2mRmNfDZ5Ll3gtWAJgJqE2bdenZz5hmW&#10;BGpeMAHNUeOct8RqPqhhMzankalMCOy8ZjI2LEXo9BotoEbJ1TgLLgTw4sQZ7NlkLAMSCa6RsY3C&#10;DpZMpAbl3fBZDW0p1gk4E/lezklzaHoZlqBGfFl5U/mO5/EctUkMasJqAmoAuIlXjXtFPeMcve+9&#10;kxdS1QEgmlAawRk7OgXUyN62kPN9zFtyAbZcsBTLadfcP/3aBy687sHp12D50EXXPzR1wb2TrriB&#10;SrNPueTsS66Y+Ie5T73w8vCJEQnRL1Jy7gYNpdUqsVpzXgTuIU0V8QCN+3IVtxC+6fs3dywBasxn&#10;3jVF4oco6iHL9+DYyRFsSUk0eFzBrUHuEaArvB0udTAWQA1gFY4EMlnc68BzNrl/sjnc4rA97nhe&#10;bAEeU/H0yixVHRh0y7jF1XEFFms13XVxLam2DVBzy0UcKhTo7ucK7rFYRGVPq2bgfxBWBvCg6irI&#10;A8eBcNsCiHAyNh2kInCm6rgDE65hX1AaPpSmqaqahxQFnzKZyQAjo4lYKBLsiQS6Al2HD+/e1Hl4&#10;d7R9X+LQ1syxHWbPwXK0k2IIEt3leGctGxgyUqMFDWR2smKfqDljVftkzT1Vc04C1wq6NzuNQW1A&#10;jQ7qALVoLRuspHoBasXAQbdrh9u+2WxbYx1aqe/9Wt3zFeHa/hXKvq/V/d+oaOxfQUa1A6vyLaCW&#10;3bMiu5tcn5ldX8a3fhzd9EFk84ehDcuD696OtG0CWTkF26b6nl41AowOoDQhNgY1/Pmp6gxOhVt0&#10;qkD5Wi2djPQc22sVnGKjgS6KYJNCRiUynmGUNgtkmKEZaYzREk8AMgO34W+KwQuP9dgYoNbq+hRQ&#10;qzOrAdQKA8PlgWEJ/KR4lxGqmFQcGh7757gVTdTaHqR0mOCnnyCtVv2nfpG/7/+xmf8SO0C9d/ey&#10;4wLXTnJiQp64RrhGaS9GS8P0+aWqAYgNopNWrVvVilkiVqOfuq5k1EwiE48nI6FIH1itq/tId/ex&#10;/v6uYKg3lgjLLM9sPpNXKS4nr1OGfMNSLUcvYMhmhOJLlYwFcp2eIcmfwGF5ZPLgsIBGfbBeGQBn&#10;gx9csJrh4o8kmfYh0ypaoLQzQG3cqMaGNFmygZ4ydNQHx0GtVLXYZ0uZW5jVqLinU8hYTko346oR&#10;zqn96WxXKn08kTwaiRwMBfcG+nYE+3elkh26ES0U85WKCVogYKjhMyjAu2y6q7d3W3v7moMHvtq9&#10;6yOA2to1L65d/cKWTa/t2fNR+7Hvero29Qd2hSIHY4mjDGq92XwIlKZoMUWLA84AbeiRTlUnH6hu&#10;pjhTbtYtKhAAURygtkdpcUML62qIirKfCWpqFn82QjSeqea7Pn9Mabj9CZ/5lAYyEzecz2pEaQMN&#10;UFpjcAB/MFAa/pYQQA33Yh/RaKpZs1w6EVhTALIzcA1CGy/JlrQko5olrOarANh3jUrZwYOZIJrI&#10;BzXK3cvsInDm45oHbU0Dmw9qLRrACIGn+SZOoYGneUAVVjFU0HRniu8kd+W4RkYbvonO22ZsENuf&#10;ODlMOsHLk8NewCj3nzw1IhvL7rwXfQA05JPwASmZCL5FvVmxnxue8QxLYJl8TaiJofxlR+oQLhhc&#10;XT2B/uUrNj397oo7X/xg8QvvX/vkGwueeH3Bk29B8594c8FTb8kctXlPv8Oz014TcxpATQIIPL9n&#10;i9OTsmxQrACBGijNt6UJk3lExXQlhjS0WzdgeaAmasKZF0xwwQ10QHGY4iBCaZMWLqU2KJAKfS6d&#10;eg1l4vBYjXEEiCagdt5VtzG3iVHNc2gCwrAEpflRn7+ceSuWFPg567YJV91xzuzbfnXFzWddufic&#10;2QC1OyCuGeVZ1MBGvi3NBzW/h0tLUdaMCZw+gyGMHKDk5ZxHBjYqNkWGNJppB/mIJmwHTZx3DyBJ&#10;rGgEZ01Wk4loFAqAb9qclAadN/t2oBhAjXiRozuhibNuncg2tolMcuBXCvacdw94S6x0E+eRp1Uo&#10;TcR8xpQGblt4P4Eawdl9Fyy4bxoQbeH906+5/4KFS6Zfe9+F1z8w7Zql069ZigZAbfIVN4DSoLMu&#10;vmzKnxcsXHTn4OhwgaqbCKvVPVBjL9jplFaiEkFU3o0eM/jWT3x2xr2eLwq6EPi6GL9Cm52DlVoZ&#10;owvuXbhr4d6VymXxdrionHJZp0qHdjBEoKbgtuc46XwumU7jzUBgGsaLcqkZEEopuLDEzQ13KNyM&#10;cFHhbXDPAttRbSLLKuAGVCyEw4FwiJJuhMP9mWzaKbim4+A4FNBgYDwrUtUjNheBSPB9AW08Z85A&#10;w3JsCKBGlKZrtmuruA/nMjQjDaOjks5mkxRzkAjHY8FouC8S7Ar1He87fqhj/9b9m1Yc374KlJbv&#10;2O0Gj5XjXaVYJwRQa+RDI3YWTHai6pyqFU7ViyfqhRM19wRwrWKdKJmjBZV8oOz9BKI1lBCVZk/3&#10;VZPdlcjRcuCA1b7ZObbBOrRK3fW5uvMzffcX+p4vgWvKni8hdR9Y7VvtIIGaun+1uv+7/D6mNAK1&#10;r1M7vkjupLJR0c0AtQ9C698NrHs7F++zCpbt4lw6bokSpAmoNV0uNZwoaVRqVJcdoxLOZLlWzWcT&#10;8UifC6YHc5TxEwJIDdJkMjanlAdH3GqNAz9L+OO2gprhujJ48aN/vc7mNHF3+t7PxskfhNUAatWh&#10;UXF9slFtrDw8BrgZ5kRLrXDWqiFmprEW2PLRqlWt/a1eUb/h64weWZUeabAD9F+jbFfDW0uEgeCa&#10;GNgo5zznj/VTlBWZOAuDQxwzQen5wWpGyVUsI6drGSUPDEmk4sCySDwQCPfglxwK94YjvbF4IJkM&#10;p9KRdCaaycazOUp6peoZzcgZtuIUQMi2+CWZ1bw5ZK2UBvmXrVAaxDxXqw1UKnVcFDRP3SwYhqtD&#10;aLAtjUuXlt1WUBNWIzGlAdFa1WpRg0BpraBGrs9ClkEtmlP7kumOWPxwLHooEj4QDOwBovX3bQOr&#10;pZLHND1cKOQqFQMnqVbDqaIMHY6TUZVAILALoHbo4Fd793yydevb69a9vG7Ni9u3vnVg/2cd7Wv6&#10;e7cHQ3sjsbZ4siOZ6U3nAiAz8JmqJ5qK51VAWwwNUJqwmmmPg1qhqHJIQYYcoMY4qGlKEKBmtLo+&#10;c2RIy4o5Lat56YXktw5Kg3xKE4ua3Gch3342LgG1QQK1gSECNUgoTSxqQlo+rol8ApMGXV+Ma60i&#10;OPNfJaOeLazmC6tANMolwlDsCwMElk2LmsxRGwe14RFqSA+7QaXTGwNkGBBmEvwaA6KdGJK2SF5q&#10;bulJDtV8o3FDHbZshTORHAeN5r7YEkyGj0HgKA35YEMc8Tk4WGmWm/UlmUfI0cSI5jX4A9CS9qWD&#10;1IdH8Uepdff1vvXlusfe/OrWv75/47NvX//MWwuffOOap9+BFj719sKn317w9DsAtTlsS7vikVel&#10;ZPvvl77gp+S49K5nf3Pns5TP9tYnLxLX5y3LZtzy2IW3PCZ2NcE1Ma21ghpWhc8uuP5Bcqs1V3kD&#10;YTWKJ5h6PVHa+eOT2+RoNLmNtrz2AUhYjc1pZFE7f4Hn/aS5/GQ6whJ04nk/sfR7AFVAtF9xjjSJ&#10;+gSonTX7dqE00dlX3QH98gqKM0BDQI3Yi1ht3MCGQwmoUQ8QbXy+GlHdOXwQSfNG+DXvnglzZUYd&#10;WdGEzJjhxinNAzuAGlV8IuMZW84I1LDEMZugJiZDz597HrBs1u3nX3UHMRm7PqfMuXPq3Lt4mtrt&#10;kzl6YNKcuwjR5i+ZOp+sYoCwqU3D3rTrH51+w6Ni5wOiTbnmoanXPoxXwXNkeJt37/RrHoBmXPvQ&#10;tIXAtaUXLLh32sIlF117/4xr7puxcOmF+LOSRe36X0y99H8mzZhw8eVT/rTgD1dfV6THphIQTTye&#10;0qAgpCaiNW3zpRJNUaU7Mh45Btj6K/IfdSC51prXCPq9q1guE2yALQ2boqBw48I4hLuW6diySrZ3&#10;0wiE+mLxcDqb0Q0tnc/jGTyHu2Y6lWMrGvk6qdhAAaQFYtMsg0I7wRelEu5N2B2S44Cx4hQPEIxG&#10;AlAiGQV74Rm0WK1iY9U0cavCg2a5VsdtjrCjSnGIZFejApdFoTQNH4yn0KlUPcnFQXI5fCiAWiqT&#10;TTClReLRAFFaoCfc1xXsae9tP9Cxf1vb1u/6927IHN2ude4thjsq8e5CpKMcO15N9w9qibGCSljG&#10;lHaqUTwJEavZJ6rWyTJYTQerUTABVZGKNfLBaqqnnu6lcp+Bg8WeXUbbWvvwGnPv1+r2DzVo24fq&#10;9o+VHZ8qOz4Duml7v1L3fa3uX5HftyK355v83m9ye74WZXd/BVBL7fwcrBbZBEp7J7Dmje7177u2&#10;DvxyisUSZbulMAKwGrBMXJ8CsoJrbhH8atKEd0PRTTUW7klnEnjurA6OYBAuUmaoYbfWKNQooVp5&#10;YNit1nHfp5lqBVqSY51BTW8mUcO4IqBGZMasNm5UYwNb/eT3bmOwOjxmV+tNUKPU/Ha9MXDiFHjo&#10;DFDzVymVGs1R83DKl09avn7ypf/U8+NO/yUCNa+MgfcxgJLCaoJrdSrKRJUMWnENrEZZysQSWa3b&#10;tSrFVxaJ1bK6mspnU7lMIpv0Q0RT6WgiGYwnArF4bzzWk0j0JpP9qVQgk4nklbiqpXQjZzm6W7R8&#10;v6S4d3hSWqvGLWq+BNSwMS5zMtlUuPJVwWhSmuVWnCJnAC1UXahYK5Tr4DBvvnVtgLDMRzRwm0gQ&#10;rVyzCdQakv92HNSsQsa0E4oeSmU6Y7G2cGh/KLQ3FNjd37sj0Lcz2AtQ255KANRChUIWcEZBqCwu&#10;rJpWlVA4tK+9fd3RIyvbDq3Yt/ezXTuXb9/y1v49Hx898m1318ZIaG80eiiebE+T0zOQ08hspmhg&#10;sqRhpXUzhQbEVrS0aaOHgkBtl+bMUca1Aq59zW3GfppGwtBiQDQ1H8jn+n6Gc41LArhGoGaoeUPx&#10;nJ6nW9SwFFATVpO7KgREw+OmOD2Zzzh7BdnPsKQ8sfiTgNJYnlG03qhWa2QYI+oqE5P5lCYVOX3h&#10;JR/OvO3F6QnxjtRDVIctSUJpwm0YF2oUlkrsIigjlOaB2gBZm3xQ8xtnqOXWT2JKwyABxsIIIbAl&#10;T/N4yRs2RDKcyF5yKHkLYSw5FB/nTMiDZBzyO7E9dpRDye5yQDoOtctSa9YXF6BtQtsAZYGmuh3c&#10;oFIRQ+TtpaMN02fGhdTZ0/Xap2seeeOL219Yvviv7y1+4f1bnn//xueXX/+X5dc9+941z74LUBNK&#10;u/LRf1zG1dn/cN/ffrfkr7+5+znRb+96zq9DIH5PsqixMQygJnyGpZjNgFaAKtEUDOrXPSDyWM1v&#10;88ZsOSMsI25rBiFCzH/CcN5s9ynXPDB5ISEgcG3i/HsmgtLmscGJRHDmy6c0LCfPvZMcoJJfYxb4&#10;7NZfUInPxb+efTuWv2yyGrjtnKvv+CWR3CIA3FlsZjtr1u0AL0E0wTXxgaIhkQqMaNRPRrhmPMHZ&#10;V9/ZTMlLKAYswxJtYTJp05IjA869+k6JisC34KgIyYsmBsI7qR48O1h93y59KfZ1ynS0c69cxFPT&#10;yIp2/tVgtbtBaZ4hbT4XjOLEtjzb7EGQmcyQI3fnDY+Sc3beUhDw+dfcjz8HVSlYuHQSjjD37qkL&#10;llywcAkQbfoCaMm0BUumL7gXjQuvWTpjIS2nLbjn3D9f8/MpBGrnzPjjxN/PmXbZnKyaw+2CzPC4&#10;YzTwJIHnCeCaOD3HLWrFWrlcL4vpHbfycUoj9qrhqmleWd71xZcDpdYeHPQeQvhKoYkK2J2CA2yq&#10;O23YZLKiZ04b5FTM5XOhcF8sFsopVIuaZp65rqIZgLNkJpXJZdGp26Zhm5lsOhIN5rU8bi64JZVq&#10;ddqeYS6vKlkln1OykUgglYgSTiUTeUCh6+CT4YIH2JkupZMAtIHPylRQpQwsK5RojhpwxLTJGSqI&#10;Rn5SXbWAldlUJpMkPkvHqc5COkYZdOOhWKQ/GuqJBroj/V2h7mN9HQe7D+/u2L0htH9T7tguu68N&#10;iFYMt5fC7ZVEdy0XHrEyo0WdTGj1AhDt1EAJ+n6gdLLunKra0FhRB8lx4Gd6SE+UU5TqthLvLIeP&#10;Ot27i13brYOr9D1fmbs/zW56O7f+9fz613Ib31R3fJTb8Ymy+wuAmsLK7/kyt/tLwBkQLYPl3hVo&#10;x7d+ktz+SXzrR5GNy0FpgVWvRw6sBZ/huwPIivTdjWLZxdCDVYAa+Ey8nyWQeqWIs4GXFDVjWJpu&#10;KJFgp2Hp5cGR4sCwRa7JRmlwGMBRaODuNgz4sKs1PJ2DiU2X7GpiUStU6xitVMvgx/ciQA0cNsR5&#10;1MBqkGdRo8YPA6f+WR4mXyeOjLEdRxYHIt6xMuplU/tJMSdRzUAfpEQ+Y0mG2zNeksbY9z/gVek5&#10;Q/6Wrat+p9+mvLjfA9r+OUKFB/mTsIGtcfL7VlDzWY2TojGrUar+mlWtcHyomaXHlVxGzWbVbEbJ&#10;ZPF4omZy+WQqHU4A1KLHY+Fj8Wh7Mt6ZTvVlMsFcPqJqCdPOF1pADeAlS5GAWqtFvLWBy1M2wC7A&#10;r2LZcTl6wMIlUralgClHKpAqdZoG51Ga5/0cZzX2geLPS4jmUxpFkqDRLCdVKOXtQlY347l8XzJJ&#10;WTbCwb3B/l3s8dxJoNa/C0onj+haPxX9LGktUiwrpeT7opGDXZ2bu45vhI53rOs4uurY4RXH29f0&#10;dm8JBfbEo22pZEc6K+k5IooeU4FlVpaVMeysSLfSDGoZS0TZcbMyTU3sahzrAA6O62pEzYeUXH8m&#10;3Q1QM23X8ljN0jVbV0zCNSinc/E7fnyE8KM3OYwAdzqhNNxYBdE8L2czxxjlsCATmlCaJ6E0EU56&#10;re7FBEBgMvy9QWniAJWlgJov2VJ2kVch7sSrRGmUyZZ8nQ5PTXbxrA6Ri7NBmCKgJhJQa7RY1P6T&#10;+KY/Tkj+KuRDGw8esnoGqI3v6x+w9Ti8uwdkP6nmcU6zqLUegXtwWIxSgFFKSSOgxuPWuE4HNTyL&#10;0u4j2H20gcfR7r6ed7/e8JcPVj7y5uf3/+PTJX//+PYXP7rprwRq1z63nEHt7TlPvimgBkr70wMv&#10;/X7pC7+/53nwmUgoTeoQCKhRyrSbl824+TGfz6bf9AgakDg3QVRsDCO1gpqvaU1E84mNQe3h6TeA&#10;1R6Z7pnoKEqU5k4tfADHoQStgAnyHt573ry7zgOfAW6uBtwQqJ07+1aRtME0oDR2hpL78iwuLfDr&#10;WYuJ0mbd9qtZt3kNYNlsAjIIq+iUHka3O31QkzcCpUGySnw27hK9/VwuAIpdIDGVtTo60UOdtA03&#10;qJCAZzMT/6aYBiFg1vnzyNGJBoULNJ2Y+Bbyvc5rZt9gRCNcm3zVHRBYjUGN4iqwMUBN3J2gtOnX&#10;PTj9Ojq9OI0QGlO5LTl1yZUMkeOV4kPx1lPn30NWNGj+uATRQGwEavPvnnjZtT+f+pv/Pm/ary74&#10;zbm/versi//c0d0poEZPd7UasRoVz5AJavTERpRWpZwylZYIsp8CNe+Xzz/+2gD4TH7nzR+2WN1o&#10;+5EBAiPXSaaTpkVV1XE3A28B3eLxWDDUG4mGaKKYZRmOqxhmRgWc2VaRYg4ogS22V/OxeLSvr8dy&#10;KP6AOaAgc9eAVmhgdxAbTeLJpvJqDj3gMJosX606ZdwbuTIzzZ2nSWliQ3KLBYcKIjmmZZt087VU&#10;bzabqqp5XVdTqXg6DRGfJVNREBsb1aKxaCAS7AGrRfo7g11Hw91HQ8fbgod3hfZuUtp3E6iF2gvB&#10;o2C1WrpvyEiNucqJskmT0gTRBssQ2dV8UGOL2ojF8QRaopEN1JJdlWh7sf+A27XdPrpe3f2lufer&#10;zLrXM+v+kVnzam79G5mNb+W2faju+VLb/43KlKbu+5pZ7assWG3Xl+mdX4DSkts/BaKFN7wHRdcv&#10;D6x9K7T2zVTfwVKzGgGwjB04GJkwlFK8Z5PSymRoxHO2bTsFSrRGsoxUIlwoFyvDo6XBEU6wVBdQ&#10;A3NwunwGtWIBZIw/E1vUaO4a8AFjlmLqGBWMQsEuVXEEkJkPaq3txskfiGloJj6VKHBqDUBbdfQk&#10;3rE4NDzCtqv/JHI+jp1qTc8h+jFX/bgHbeDaGXEDvmRLLM9Q6zZUyYCjQYdPcuYOr0Io2Qh9VmvF&#10;NZwxYTV8R7NaJXtRsaC4Vh4/eEPD6K9ammqpHA2azmTjqVQgEe+Kho6EgwcjobZEtCOV7Emn+7LZ&#10;kKanbEfzvZ8+qAmBifxrGWrhAbQhYjXsKEY1sBoQjSnNqzQvIaV0T2AvnCCaUOBPgpqwmlBaldu1&#10;hs1pjFVxfWpGNJ3pikUPhgK7yd3Zu0PMaYG+XeA2dMajB5V8t2XEXTdXJEekUijki8W8aSYBaon4&#10;kWBgDzaLBPfL9uH+XdHQvlj0UCJ+NJPuzOf7c0pIYgUAZKaTs1zFdPKtAquZFsmyqeKq7eRslyjN&#10;l+Xg+SRF0QZGTFUjORwz1/czUBrP7qSpAyZP6NMdo4lrqiCaWI/FlgbhbuvdcJsBBP7stCaojVs4&#10;ffl/LQhPzBRV0BL4CTjzWU3kg5qPZbLq92AbXm1SWtWDM87PTxOXG3Wpon6aZ1CoRaZtNR2C/1H+&#10;eCCSVRGT2bi4Z9yWxm4aby9IjtbaI0f4MZlJw/eBcg+xoLyFr5ae2vAw5Tvk4QpfrYClB2Qsbxhj&#10;eZ3yRcii1sAZAKi9983GFz5e/dR7K5a9/fVDr3+x5NXPb33xw5v/+uGNf/3ohuffv/a59+Y99fZV&#10;y7xgT4DaH+77mw9qUioKkrafRO3CRU9wvQGyfgGqZAmBuiDBtR+DGvEZmIxNa9hAVuVVdnF6G0+7&#10;gXmOsI9nU/FLU66lCWrkPZx398RmSltQ2qQmqE2YtficmYsE11rsagRqMkftVzMXnQVoA5Mxigmc&#10;oQFyAmAB0YTeZBXLs/HSVXdA580BF1LQJU9Hu3PiHCpRhcM2l9iAjGS0C7ZvWs6I1eYvmTT/XqK3&#10;OVTBSWahMZyRixMNH9TIlsaGNJE4OrEU8ILwpc6+kvLZSrI0X0C0KXPuOv/qO6GJTbYj2xjHENCc&#10;M47cFN6dzCGoYrkkbpu/lKpIcbVQmgnHoDYFoDb/3gtAbHPvvmDePay7BdGwvPi6+6fPv+e8FlCb&#10;cOmVZ19yxcp163Cv8FitWi3SHDQvcQ9ADXcSEd2UB3B/9+7pp4Ma/fL58sGFST97Mif7P+/mD9sD&#10;NfLsA/QGQE40HS0cyOZyJns/sUwkE1yLMwlgymlaXjckCxdu9jTpplRJU1qzfDqTjsYikWhEMwyN&#10;CSCvqolkPIcHWC7Kns5m8hQQmgOlcfkpA1zIN8YaRQzQVyNjoevXRwKP0jR58nsC0RzXBZzl81lN&#10;UzhogGoPJOLhVJKKhKbSMSibS+aVNJROxeKR/ni4L9LfFe7vSoT7YoHuwKEdwb0b9c59hcARt/9w&#10;of9wKXq8kQsP27nRgnaywn7PgZJY1ABq5P2sEaidrFgEaq4yYmVGTHJ91jN9lcjRUrCt0L2LihAc&#10;+Da39QNt+we5da8mv/tbet0/8luWZ7e+n9v5qXHoO0jd9w3n7FgBVsvv+TK78/PMjs9S2z9Jbfsk&#10;ufXj2OYPIhvfC657J7T+ndCaN/vXv6Mm+iTVLYBM7GcuxhAu7imIJm1sE0+EcVLBrHlNASKTa1hX&#10;3UoFhAFssiqgqJqgBvcQsVmVKpnNaPwgixoGA4zh+GtizAJ8uNWK7roUTDBKrk+fz7AUo1p97FT9&#10;xPetoAYWxFtUudKli6GMfZ2+xOkpklUCtZZ4Ah+n/g8Ca93MX54hf2Np/OQqcR6nWCNQo2/E345B&#10;zWc1kUdsZDj0rGuFwSE83FMVzEpZLziaY2k2AIAYAKym6Nm8ksrmoqlUXzx6LBI8FOrfH+o/AGiL&#10;RdsTie68EjGtnFswKKYWg2/T3NVENM+0VqcrmsRkRnCGpQ9q2B6sVqnhGiFWK0Dk7hynNLoneIGl&#10;4+a6Ome7bYJasRXUKlQ6E+huodEKaraTVtRgPH4kENjV27Otr2c7BEoLBfaEQ/siof2R8IF4rC2T&#10;7gCTmVaCYzCljlPWspJKrj+d6khSRXboGDWSx9Kp9mymK5vpyWb7cvmgCkQz4hwfkLMLCpdJ0J0i&#10;ZNh4QixoHrdZOciy83gkxEOiW1Ahx1XdIqRgX9POGGYS0vQYyC+vhH6GZxqqy8GyC7ZJ9Vw9XANZ&#10;A9F8ShNbmk9pYk7DnajCqVbHKY2ywo5P/m0lNqE0ILYHasBkYjUvqkBAzZePa8WS3/B4Dj0+qNFP&#10;pFkYSviMcooJojXKJCYzwbVm25ug1iofzkTSKVDVKmYjb8DAEqzTYlTzQA2DhISOyqFkR78hO2Iz&#10;hi3aRSR8Jogmq03R8dlPSg15d79BbS5SMMTpQk8Dsqa8kexMUKsNj+JqqfYH+95fselvH69+7oOV&#10;z3246pnl3z25fOUDb3511z++uPXlT29+4aMb/vL+fIAalWMn1+ef7n/xd0v++od7//q7u//is5rf&#10;uOT2p4XVLoIWQcsuvMXLpiaT1VpBjWhsHNSIxlp7pvov8avoP7/pLb3gelnycZj2ZGqagNoknp0m&#10;oEasdvXtAmcCaliexxY10BsvySRGXsvZt541i3ydv5p1G0BNrGiQ2MDAVSA2n9ukp3VJDTaAAciY&#10;scjYJh+A5qhdTZ5NHG18d6oB6qWupeCAeV4mWwE1nn+G4xCxMfkJdFKDMKvJagJq0kMwOstLaYsl&#10;hw6QRY38nnOI0iYDLmdSlAN24fiDFlBj3gWZcRQqzudDM2549AIOIBCr2wXoBKXNvXvKvLunEaXd&#10;M3XuXSJQ2rT59wDRZixcIg1o0uXX/2LqbwFqv5h6yYRLrzjnt1c/99IruEXgvkGzFghfaB4DkRk/&#10;7BX5ToJGuVGpDuCGLjeQM0GNryNclbha5bddHBwsDA0RpbHGLda8y0BloIYHy3gyEYmEAWd2wQWo&#10;ZXLZVCYViYY13XDLRQBTNB6nzB0UHEBpUVXDUjQd+JVKpxKJOIAMJEfDf7mcyeXi8WgqQ2k1qF+l&#10;Au3ZXFY3KR847pCEZeVyoQLoJDOh3CoBaiBCsAiIBG/Hfs+CouWBd+Azyb4hmdJSqRhADZ83mYpG&#10;Y8F0Jg5QE1zLpOOxSCAW7ouH+2OgzHBf//G20OFd8bbtRud+p6/N6t5fCByuxLsH1NiIo3rmtHqR&#10;DGm+37NRPFEjSqN4grIxAlCzs8NmckAN11PdpeDBYt8+yp0GDtv+cXbjm9nOsO2IAAD/9ElEQVT1&#10;r6W+fT6x4i+pNa8oW9/Tdn8GMrOOrDMPrzEOrYI4Sce3yr5vsjs+S2/9OL3lw+Sm9xObPohuWB7d&#10;tDy07p3guneDq18P7VupKWkhsxqHedY5yAzEBn5tZTVsE+g/Hg12Z9NxzdAMC2BNcbJ2qSQeTyCF&#10;TbnWaRoZoIqSaLSAml3EqEA51QBqhWqDLGqWgcd3gBr+svWxk0JphDKt8QRNixrYpToyRiM8wGFg&#10;qDI8Vhs96TQGBsZOtoJaq4TVhk5ygU7OfNtqIfv/CWqy8RnsJZLO1iP4e/k9eJXqFkguXI4/FYua&#10;D2rCauMaa9rY2MAmQQYUEIpzWK1YuBwKruFYOgOAzqyWU5PZbCgZ74yGDof69gd7dvf37An2HYhG&#10;jmQy/ZqetB2tiL9PxfVdk8JS0pZOH7BaiM1bohPbCKuB9qBizUvPBkmDsq4Sq3kgyIfyKK0+SLEF&#10;gmhQiRLhma0qV3VQWqEEPEpks72gsd7urd2dm3q7t/X37ggFdkfD+C4HwyFaxqJtifiRVLJd1YLY&#10;3jSTlpUyLTBTHKCWy/QouV4l2wMyy2V787k+RQnoegSvQrqZMO2U5aQ54waQS6OMbmXTLfkCrjGr&#10;2VkLcnK2k3cLWqGoQ2gQrnGeDmY1sroZVlrV8WQYAai5hZIruAZQs7z4WMI1kDX+ZiQXPbbNKdME&#10;0YTSpLx3DeA1UJcZaY2hAZmX1kppov8Aas3phMxqjGgG5ODX4upYol2gpNMEZ0xptIH0yNI3p1Fh&#10;KLaieXzWKA8OVFhokJjPxkHNpzFf4gxtlZCWLxkGWgXeEpaSBpYCanjpjL1ad/9JSoPOADW/H8en&#10;ZLdNaBONgxpreARHrvqs1kpm4z1D+Eb0pWjHUdoX7XAs/NWG3W9+vem1rza+8fXm17/e/PIXG556&#10;f9WDb6+86x9fAtSupzy3b8589LUrH3n1sgdfBqj9YekLf7jnr7+/+y+/O92oBkoTUJt+yzICtcVP&#10;zrhlGZWQovlkXlSBh2jMWFOvA2+RJWzqdfdNIyC7/wK0QWMLl069ZunUa++TVSzxkkR0UqIvYrX7&#10;fbATepu04F6amkY2KuDOPUI2QCWmpdsnUBgmg9qVt0yYueg8ZjUitqtumwCGu4pDNa8ChAHUONiT&#10;mOyOs2bdcc5Vd024+m5OVHsPiA2YBaGNNxI4IwMei9okyrV7HjsuGbPuAmZJaXbwGY4AVqP8t0C6&#10;OXdNnr+ENyPjVhPIPL6cgHe5Gg3SuWjzFxEya6U0fxXCFzyPQQ3fEUs/HwdFfV59ByhtMheVohAH&#10;rigvRjUIuEYodu0DUxbef/6C+ybPXzr1ugdn3PjIBdc+OHnBkqnAL5z/hUsvWLhk6rx7LiAUWzJt&#10;3r1ANIlRAKixdc1rgNUumHfX5Jk3/XLGn/773Ck/P//iX07//cQ/zLn5nvtxcxBQc+geQigjoCZV&#10;nIs13FLKZQziHOQvNw3hM2E1/Fz58qlidObfMy5k17MfDwu9yRVHlxie18F5tcG6XSikslmwFHAN&#10;kKToWl5Tk+kkcM2hPB12JpuJxCIZJZ9RFM127FI5TyUFKFoT2yQ5vACUgIEI1AV0i0ZDkWhINymV&#10;hhwNR9BpIi+emN1CleCMZsuyaQ1LuW1aYDis2haIzXYsx7Ey2XQyFZcinplMUlEyiVgwlYxwdGco&#10;EulPcrXQ/t7jgf7OdDqmqtkklXsPksK9oa7DfUf2htt2ZI7uMjv32T0H7K79pfCxaqpvUE+MFrUT&#10;oLFa4WTdM6edrAPR3BM152TVBqIRxpVNgNqonR3S4/VcoJ7sLvcfKPbsco5tNPd8kdnwJtnSvn0h&#10;8smy9Irnkt+9qO742Dz4nXV0g9OxxT66wWxbrR/6TgOo7f9W2f11jkEttfnDxMblsfXvRde/G173&#10;Tmjt28G17wS+ez0dbDdsQ9XyxXKBfJ0c5unX93Q5oRqEtqZr4WB3sKddU7I4aYZl4ByWOLdtod7A&#10;w6VVqtiVCkUSsEUNXAW6IvtJqajbFIorWe44222doj4tCwMDekBvjdGTjWYJKR/UhNUGTv2zNnay&#10;MDAMmHM5mxpPUzsBFQaGSkMjrVj2Y5HJjZN0+Aj1Y6LyO1v7ZfXUv/59RrF2X7yZt/2Pp7sJ5xEj&#10;cmzByPdSYArf6PsBmnhHalDyjnHVKYUHiO1klbPHkT90aKQ0PAL2pTqelTJYzSxSbjPTNTTygWbz&#10;SjyV6otFjoX6DwR7dvV17ejv3h0OtSWTPYoas2wFYzFNTKpJVh0OzGTwOn2Vlj6r+aAmMMcb0PZQ&#10;ucWWJmoBNd+u1mpO88oSSFYOyZ0GoQFKo0iCUp7KemrhdOp4KLi36/gGCLjGHs99kfDBaORQNNIW&#10;jbYB1ETp9HFF6VPVsG7EIE2P5rN9uUyvAjjLBVQlrJPxLGaaCRzZoWgAoitGtLxTUFywF1GaUazY&#10;hbLlgl5oaTr4kRbwPJgznSxkuR6osUVNsd08T1mjg9gOmdwsO6cbqbwS+xmuHJHgGhFbkapDQFbR&#10;9kU9LaBGecMHalCVwUsITNRKaWe0ZQOhNAE1PvsEai0+UI/VwOkQcK1JZrjQPFDzxaY1YrUfg1qT&#10;0ipDg1W/7VEaZxcDh4n301etXhQ+Q1saouYAMC6MBKImqBFUQRhUmqx2pjntjL1ke1GTxsZBTdT6&#10;kohxDZ2Eaz60MXUJt+GNPAsiRjIsfVDzGkxp/EmwS41rHFRjyeiq7Qc+Wrv7wzW7sPxg9a53Vm5/&#10;/pP1j7z73b2vf3Xry5/d8Jf3r+bcaVc+9PfLH3j5z/e9+Kelf/vtnc+LFe13dwPUxguxX3zbUwA1&#10;CA1I3KAXLXqCp6yR91PmnAGwmrwF8AJ+MQ0AzkADTWF1+nX3Q2hTro2FNKmL9/KsbmRRa5rZZL4X&#10;ywM1n9WkTaA2+9ZzQGlNnyDapFmLz55J9QbOnnXr2cRqZDZjy9mdZ8++65yr7obOBq7NuUtewhLU&#10;JRJWa8U1mXNGneQM5YCAqzxQE1Y7l41kjGXeRDSoaUXzPqp8bCxF4uJsdXQ2oweI0tBuzlcjLDsX&#10;HDZzEUCNZ6dRyCe+KRAN25w/725sxsxKh5rUdLZCYlebypUPCN0W4MxTMlt8Npz5qQvunXaNB2ri&#10;7pw+795pgLamOY3hTBDt7ulYguGuWnz2b2b/YtL0n0++CKB2/h/nXrbwxlIVdw/K6QOUwVJMaFgS&#10;ouF2zBlucUPA/UTuGBzPT7PN5Jpqghokvn4P1NiWNm78FmM2OVaGG/WhOt4xmUmnM0kgl05BUTTp&#10;Np3N5JQ8PoZi6IC2UCiQzlHOSM2yVNPMqpSDTTMJEagUAJAOAGEDGsxUOkmZOCIBmu2O8QwkwdEA&#10;6UymWCkrGs0Vobgr7sQG+Jp022R0w52T2E5TUyk82ad9X2cOnJZJkMEs3MegBhoLxaIBdMbjQXTG&#10;Iv3hUG86E8/lUol4OBEPRfs7AWqx7sOhg9vSh7dr7buN43uK/W3VRFc9Fxo205w7zTpVL5xqkLvz&#10;VKN0qk5OzxNVm/KoVcyThfyonhih+gSpASVcTffVou2l7p3u0fXGvq/VbR+kV7+c+vrZ2KdPRD9Z&#10;lvzq2ez6N+3Da4Fohe4dbtcOu32TfWSteXgNgdq+FfkdX+R2fJbZ9klqy0fxje9H174TWvNWYNUb&#10;wdVvBla/0b/mHctQTEvLKxndVDDQFMtF27VNKrJOhkbBtTruy/hJVErRcG+kv1NXcwBfMJxVLJYb&#10;Qw47pmtDo06ZcjUVqlwkygc1MEK1CuzGCAFQY++nOLILqglQqzOoFWvDY8JnZEI7A9Q4SQcOBYgp&#10;D43qxYpTk7S3Y1S0oDEoOW//kwBwwydPqyIFtbKXj1Zn9EjD7/xPko1/DHMeqDVxjRygzcLtkDTk&#10;2/mS7y5iXGPrGs9dKzQGqKpBpWSXi1bJtYq24eqalc+rqXQGTwidkeDhUN++/q6d/T27w8HDsXhn&#10;Ng+USVu2WiyZRfzY8RRWpZT1pSqVEyDqYiOZT2yCWQJqrQ30C6UxsQHUTlOFWA27s0UNiMagVqOc&#10;t8UKLnGmtDJYveIhWqGkFsuaH0ZQKOYMM5bNdMeihwJ9O48dXdVxbG1P1xaAWii4nygthu9yNBY7&#10;Eo8fAaUB3TzTWro7l+/PK0Eom+5hUAtqoDQgmpW07LTjZAtFhQp3lvUilUPgty7h52Ny4VGrVHUg&#10;tjg6gDYQG1gNfGbYGch08uTxLGhANOG8JurxqoOrBqCWUbTEz0qVokhYzROnMGmVW8GNpuhWSjTh&#10;t1ahZMRUe7VKhb1+aragz2e+pB/bnGZRI1ajBLZ+lIBvNsPfHgKroS09gmto+AwHRBNQK1ec/2xR&#10;G5eAGhpCZvUGzffFUoS2INoZoNaUR2mCXDxsEJa1Ipf0YOkPG9D4LrzKRHXaXlCTw34C1E7fwJPg&#10;mrAaH5CEgw94oQOFRsP156uNE5sn+fy1UQa1VCa+bseBLzbu+3zD/i82Hfx0w74P1ux6+cvNj773&#10;3dI3vl704ifXP7ccoHblo/8ApV12/0sCar+/5wVQ2qV3PMPmNOIzyMc1sa4JsUGX3PoUB4GSRU0k&#10;xrCp15Et7fxrlpzfwmetAqtBYAVo4vy7IWDZVHZ0oiE2NuGzJifdO2k+uREnUT4Lsk5Bk4AyNGtN&#10;HIU845517qzF5Ctk05oEfp412wsdwBKgdtYssBrh2tlXURAAKE3mqKEt5jFxYvrEhlWf2wTLxIRG&#10;VjSf7STRxmn+TW91AoeL+pSGpefAJU8loZiQWSuo+axG21zNWHb1bVQkim1pUjZq4qxbye/Jm/EZ&#10;oOOgPUUCPxnOpAEyg86fjzOPVTrtOIc4vsxLmzLvbi/Tx5y7pjGQYSkN0YULl8xYcC+Ezqlzbp/w&#10;p4U/P/+S/500gyp+/m721D9dlcmnC7jPVCuMa96dxAe1Mgd24baAWwRuF6A0LhXl/f4h/0cuoMas&#10;hl84HkK8QObmdUeNweEG5XMmo9pAJp+LREJegQFNTWYzeVUBS4GcVMvIZNMANYrf1FQqxKKpgLN0&#10;jspK4k6EYZ5MMtUqbjTgvGQqEY2GDexFWdYKQDGQBDgrlUoBwmjuGk8UwRJtsqJxNAO9V4kycYBI&#10;UhkyobWCGrczfb2dQLRUkqJH0+lEIhHBBtlcMtTfnUyEU+kYKCedjiu5VCoe6jl2INi+P3B4d7Rt&#10;R+7orvzhbXr7zmLgcC3VU1ciw1ZmpKCSc7PqSNQniA2UdrJmn6TEHObJkjFmpobTfUA6mp1GYQTd&#10;tfDRAvBr39falndz619PffOX6IcPRz96JPnVc9l1rxv7VhR79xT79hb79jhdO5pGtbXk+tz3jbr7&#10;y1ZQS2xYTogmoPbdq4Gd3wK5LFtnabpBtXAkUKBcLYHMQGmVGkaEepVycxSiod5gT7uu0QnEGQOo&#10;VSgBB+VaqA6OAL+KtQHgWqkxKK7P0tAIQM0plwFqlD8Ffyyy2lJxAowWGEUcdn0C1Lgo+2mg5rfZ&#10;yHQKoFYbpRrtBrnQ6mJUA6jZ9QEBMr8mwRnyQO1H09RaJbB1hqT//0a61s7/QwJq+DDkAGUfqEhg&#10;1Be+st+gyXlcmAFfE2eyPDRcGhos1qvCahj0raJlOppmZHNKPJXuj8c7w6G2/t69wf4DkfCxWLwr&#10;kwuqWsIws5atuEXDFVyrjKtQ8uitldUgn9IE1CAf1AB27P0sFMB89SJUro3THu8rlOY5PfG3gqh4&#10;FFdkYkcn+Tq5QWU9HTetqIFk4mh/367O4xvaDn1z9MjKzo71PV1bA/27w+EDkdjhaOxYNHY0Fj8S&#10;RztyCKxGlrbo0Xi8PZXqSqe7M6nuXIZsbIaRsJy0U8hR5rOSVqFiU7aXtg1njsoh0O8RPx8gWrlG&#10;wOoLPThFlqsado5DQXMWTVNTfVCzHIkD5bZNs9kAaqqeHgc1H9c8A1uF6q1K8IUvcRiXG2QJE9gC&#10;df0kqEFnUJosIdnFx7XxP48Hap7NDJRmWoqwGrtBybQmQo/PcLgBlku2hHkC1ITVfmxXEzHE8CQ2&#10;pjQsfVDjBjrxEkDtNGObdDKo0cM6fljepBlPGEK8ClF+J/tfZOSQwaMF134EagJhzGHjrs/Wl/yG&#10;bHCGG5ScmKdb1BoNp163BwbAahQBih4xquHVFidRBSMcnkh1I799/9EVWw6C1b7cdPCz9fveX73z&#10;pS82P/beqvve+Aagdt2z781+9B9XPPIqEE0EUPvdXc+Lx9Ofl+aDGpHZ7U8D4/z+ixc/KRY1yYJL&#10;pjUOEWBKWzrl2qXnLyQU+086H5Sw4N7J8+8Gb01ZsIR8o9feP4WW1CBca4IaeT/n3QVKA/pMpllf&#10;PP+dK0qdP58mrjVh5TZK+sqzuEBpLArY9EAN4vDMs2d7c9SEyfDSGaAmiOZDmKwKqOFT+bhG4Zz+&#10;q95no7losvxJUBNWE9AUIANgtSIaVmW2mXQSewHLaJfbJzOiQYAqcYASqF3FrzZBjYI3udRBq8Bq&#10;0GSqTEXnjei2iYlT5pBwNByWvJwtauLa3QJqtJxPM9gmzbrlVxdf8T+TZvxi2u/OvuTyc38760h7&#10;G99DaN6JfzMR4ZYiNxOhNCCaaJQTCrI5zTOqCavxgxOepvBkVWpeU/7lRhJQGxiBhjHex+KU3gys&#10;BvzKKPl0PifeyayuZnIZsJfKedEAWICqjKIohlGsUV57h/JvVfOc4EMj81sqlyeGy2maW6ZAAc7Q&#10;kU+l09hR1TXTsQvlEugN7wV0wzHRSdDG+dIsHDyT0XXVy2dLtrQUQC2TiceiwUQ8nEnH0YkN8EE0&#10;TaUKVOGAArzUlSxlVksl4qFw//F4X3tf287IkV2hfRvTB7fkD24yj20vBI7U0n0DWpxmnrkKZd+o&#10;mGMVZwy4VrXHgGg0NY3z3EJOjljNSAyqkXqmtxLvKPXssQ+u1Ld9kFv9SnrF84lPH499/Gji62ey&#10;a181933ldu0ohQ8XgweL/fvd7p1u53a3fYt9ZL1+4Dtlz1fKri8y2z8FqKW3fpzc9EFy4/tAtODq&#10;N8Bq/atez4TaTcdyQF2uDbkFhwLXbMNyTB5xKMYCS1BafaBhWmY82h/s6QBU42TSSWNQK1QpSTI3&#10;yKeJYZlyng4OM16MOBTjV9Ft23Ap4S1GS2zglKmElGbbbq1mcH618sCwYNkZ8qjlxKnCwBCoBexi&#10;lil60KrUaqMUT+A0BgfHTp1RSErkW9oAakClH6OVv+o3xn40cQ2gJo3WDWT7Vkn/T1KdL48am3Y1&#10;H9dEjGhepxjb8PWF1QTUysNDpUbNrVLWQ7dSdMr4QePHr4AVsvloMt0fiXYEg4fCocNoJJO92XxY&#10;1RMGhTHmnILmMKsVyr6nz0ADuCbI4vtGGbYqONn+NDUI/QIDABpJn8bZ1CiJmsQZoJ92p5RphGgi&#10;ATX2M2pMToRokBRidwsZ20kZZiSdPh4O7+vq3Cwp0A4e+PJw27dkV+ve2h/YEwwfDEeORKLEatEo&#10;oO1wNNoWDos/9EgifiyV7MykevK5fk2LmjYoTcGDW7lCxQ/qjUKtLuKqK9yQz0Yo2erSBYBWHJwQ&#10;u6CbDh7qslhKSIHlANGyHO+ZhPAWYEHLzoGAAWq6kf0ZP9O0sFqZWG18Fa9CuKWS6Km3XK9Qqfw6&#10;zqzHW3J7/T9ArbUTam5Me2FffJMqzj5/DTIPslHNpzFhtVZcI6Ht4AKE1FZQ81ntDNOaiKapNdDJ&#10;WZyaoNZsU2WqVlATehMJpY2rmYRzaLgxhEf/4UFIyjoB0YTYfFDDE5oMLS2g9tPmtFZJv2zZamOD&#10;/FXehkANGh3D+2IYY1DD6NVwanXLy9ZBsa7sIQKxDfnTroFrVbHwFQrm/iPHV+848tXmAwC1zzcA&#10;1Ha99MWWZe+vWfr6isUvfXLdc+9dvey1mY++etn9L15234uX3f/SH5e8AFCTYALQ2MW3gcZIl9z+&#10;FC89i5qAGtoXLnocrEYWNTKqPYKGeD85JsAzqk1pYTWhKzTErgZiAGNJDlvpBKWdv3AJQR41lk6i&#10;AAJiIIr3nHfXRFDC3Lsnz78He9GOHKuIfWl35g+AGolBjR2gi6EJs2+dcDVR2lmc4ZZAjU1rYhKb&#10;MPfuX8289RdXLEIP2EvACwKNnUeT0u4+F7zFheGxFFbDq8JzWPI2rKYJjTyMhEccSTCXAhH81B7C&#10;agRJ3AZXNZ2V3nS0Jm4ScqGNb0f0Jn7P2ZShA99LoIqMamRsA8bdeT6bx8ZBjc7t0inzl4jAtYBg&#10;NM7jPG1T8YcA9TL/nT/nTo4euBvkd/5Vt0+dcyfIjPybYEHWtHl3+Qa2CxfcO52nrE2Ze8c5f5r/&#10;v+df9IsLfnvWxX8+65IrV61dWawWy3gkq1fQIF9nvVxplCs89QQ3BNwr2JBGZT8E1ORCaIpYTZb4&#10;3ZJdrTkvTS4ruvToJQ/UBumSpFLuwKlkhv2ebFGT0CiX0i0WFOpUkqmkuCx5aWjACcp0T040Kr7O&#10;deIpu4emJtIpcJhigMDIeKOB64oF23VL1SrV9eSCe7RaKSuqkufgUIBagWI8zRzQzdBT6SSoK52h&#10;UuupdCKdTiRTsUQiDEqLx0K5bEpV85aFx1TTMM1sLhOPhsFtuqHllWwqHQOo5VKRzgO7Ovdsjh7e&#10;Gdu/Ob5nrXpoo354s9vfRqCmJ0ZcKrsOIDtRBqjZYxWLVDJoalrJGHPVUTszqMdHjMSQFiVQS/WU&#10;I0cKRzcauz5VN7ye+ea5xMePxT98OP3lM5nVL2tb3nUOryn27SsGDxWDbaVQW6l/X6lnd+H4dvvI&#10;RqrXvvdrbc+XaVDalo/Smz9Mbv4gsen98Jq3CNS+e71nzduWgSGcCNgp8ExoTi9guRb7QCmtWoHz&#10;q1Xr1XK1rBlqIh4MB6iMvWGbtEsZHD8I2eVKuTFUqA6QqaxYcTESUubbEbGo2aWy7thga/qr1Wpi&#10;UQOfYRRxqhU0oGJ9EFziW9F8CajVxk5SzltOiuvUBgBqZpkCRWWaWm14rGlOOw3UBIzwEkBttIXG&#10;WuX3oNHKZK39rfTWCmrSI230Q35nq/x+zoLLoEZ2tR+aklVPeFU0zmonTlVHxqojo5WR4fIAmBhY&#10;RGYaoJJdxN9L08xsXkuks6FYoisUPhqOgGk6U+lATomqetIwMwAOBjWKcGwVoARLsrRVbGG1KnEM&#10;F9NvTlNrZTVgAIFaBZRmO2XLKVlYgtLAaviT0qvk03bL+AuT0CZQc0sq6XRQcwpZUJpuxHL5vkjk&#10;YHf3lmNH1+zd+9mO7e/v2vnR3j2ftR369vjxTb19u/qD+8MRoOexWLwjlmiPJ2lJBrbYkWj0aCLe&#10;nk53ZjO9+XxA1+OWnXULWqlsMqUBDwAJnrmHWILRokYq1wfFpUushq9WquIHT1ZGp2CYjmrYnK2D&#10;IgbAZ2nDonJSkgUXDbCaiX4zS7KUH4Fai/BSq5qeSvJQ+IjmPwcLdWEpNPaTiOZ3yvbSYLuaN1Ot&#10;wlEFADXQGMhMWO0Mgc8cW7O4/jqeV3EPxC23QultCdR8+aY138BGFjVwGJvTBNT8k8tkNk5p/qrf&#10;Az7jXxU+MyFaU/KNmsUxuFw6C/3eNgPDVbCaP5xgCGkyFklQTMDrDMnIxBA2DmfSllXZgO1qdaiJ&#10;g/jAxfqAg4EGj5HVqjlQt4XYKDvJoAuME7uafB4sK1X3cMfxNTsOf7O17avNbV9uOvDhmt0vf7n5&#10;qY/WP/DWyjtf/fymvy6f9/gbsx95ddZDr1x+/4uXP/DyH+71oj7FnMaU9sQlt9PyolshtqLxZLUZ&#10;ix7H8kIuVzDt5seg6Tc9xtWfKKcaZ+J4gOecUdEnwTLiMMY1NGTWmlh3RD7AEXVxw6c6Mpgx0nkb&#10;swVONoNkM4jojRNzkF1NZnTxfLUJsxeDh0BLZxO03XEOU5qYzUg/ivoUDiNEY1wjYmtOVkNDcA2i&#10;LZvz0qDzpEBnE9Tkg+FDEpOxkWwCSygNDbKuYcnGM2GsVlaThgirsiVtLIk5rroNlHbGjmhIm41q&#10;NP8MDcq4sXDJNJztBfcS+bGm4GRiS7bPEXiR0/NOYBkQDViGJVYhRjd0AtcAcBC9Ck25+vZzL7/+&#10;51N/8/MpF/3qwj+cfenM1995HTfocq1QpPuJZ0fHtQ/h4sLVxCa0EREX9ByW37xcKbh2+DcvFw79&#10;4EVMafwSV/9kkzbZ5IZGhwZHR6DqQANwBsYBVAHRwFLCZJLNG7yV0yhmM6Pk88CsMqWwV8ERxbL4&#10;y9xyxXBcbCz70nw1C5xXBoGBwwzLxMOl6VDlA5NtcrqhA9TAc2A70An6OXGanSdQ02hSGtcbUNRM&#10;Ihkh9qJ8tkRpSSpIkJFUHaqu4siarqFtO3g/u1QqYK9kMpJJxyPd7YHDu8KHtkf2bU4d2KS1bbaO&#10;bC30HqgluhpKZNBMDzm5kYI6WtRGSvpYyRwrciF2rKLTzQPUhvQ4EG0oH+KsHMfcrp32/hXa5ncy&#10;K59Pfros9sGD8Y8eznz7V33D6/r2DwvdO8qhtmr0GI5fhWIdVeBa726nY6t9ZL1xaFV21+fZHZ+m&#10;Ni+Pr3s7vv7t6Pp3I6vf6P3uH8FvXw7vXe0WXbtouzQRDefBywYFAitwFalqvYYNMNygXalVNS0X&#10;i/TG4yGAKVngCm5pYMCtVoFoALVSfVAGZ6tM2dTICDQMUBvGrc30/l4Eak4FUFDGXkaRQA3cBkrD&#10;q0U8DeBXcvq0LWCK3wbzlYdH62OnKiNjFpcoKOEmPkbZ1NDwmOyfHp+JxnzvJ8/lF6IicmJ+8lel&#10;4Ut6/KXoJ/lMGpAY0s4ANdlFGrKjRID6NAl8pEZz1f/YoqEfONnvye8bp6ieAai0MjxcrFetEk5j&#10;0akUyKJWsuyiAarIa8l0LpJM94HVovGuRKoX3OZl3jcznGlCFaPaGYiGhoCa2NXEa1kn9v5pUGvm&#10;6fBm3wv8iWWOD0JBA8UKDkii2WlVQD9RWlOEaGSRooJRibwSTKY7+gJ7OjrWHzy4YsfODzdveWfr&#10;tve2bX9/z94v2g6v7ejc1tO3Oxg6GIu3A9SiiY5Y8ng81QnF0E4cT6S6Mtm+TC6gKGHDSNp2tlAU&#10;UKNAZMEJiMz8Q/hGnhpD3pcSvMGtD6Am3wJfx3I106FUHUA03fT4DFL1GAttdKZwYrENTuBPg5oP&#10;Z61toTTxVwppiYTYWhs+mUlbNvvJTtkFqvGXkZlq7AMlo5rgGvOZYlokw8xDuMcaeg4Cq7mODlaT&#10;UgRVPGU1JazmS4xqBGrgNj6ttTrncvJcnz+2qHkNaosGa3V8YHwFsOawhLhClN23MTw4MDw0MDI8&#10;QHXTRQC4Js+d7vSUsadJWp78Tl/c74EaJHwmOnFyfAADqPkjFgQIq1M4FJ4w9UpVq1Q03KPqdate&#10;t+sNBwCHV2keG0WA0qeCcCp6Av1rth9csa3tm62Hv9h88IPVu175ctOzH69/+J2V9/zji1te+GDB&#10;E29exaB25QMvA9R4jppnUbv0jmcExZjPPCaDmj0erlFPk9gu5HS43pQ1D9coqkDiCQTOhK5Ewlti&#10;HhMO8zul/z+Amuf0lINI29vAq85ObkFxgILVfAcoNIERTST4haUY2M4ANX+GnG9IE0mngJpY0VpA&#10;jQ1+BGret8NH8oCs6fFstah5AEdeWi+5hmCWj2jSFlATDpONBchaQU1eFclBxoWPxHxGS066Jp5T&#10;nBzxopLYfiag1oQ2YjVe3j59PvrvArHh1RkL7kXn5Fk3n3XJlf8z+cJfTP/tOb+dde/DD+OhBY/F&#10;xdOmm9DFxVZqABYVXPdZjTR+LZym1t+8PO1QJ5VmJ4k1bmiEQA1X5dDYKOgqlcsCznI831/aFpfy&#10;xC3GKZXJR2bhCb5slSr14TE8+OOJ0HALuOPgJX6V6rWXOPEbrrEiIAD78kFsx8VWeTWfSiZBbzQF&#10;vlxywWq4DXHeOGI117EsS9PUVDohGTckk208EU6mogkOIEin4zRxTVVySk43qagU58U10Emz1uLh&#10;WDSQTIQTiXA80te/f3tw35bono2pfRvyBzfoRze53Xsq4WO1bP+AFgOrDdvZEYdNa6424lJZT5JN&#10;6W3F49nIBQbSvZXI0Wr/fvvAKmvnx+raV7JfP5X46KHExw8lv3gyt+pFZe2rzqHv6tGj1XjHQKpb&#10;SheA2CrBA4XunW7H1uLxLeahVeq+r7NbP05teDe+9s3omjcia94Krfx7/+rXu758Xk0GC9WSW8Tg&#10;VCjwNOhiueAWnRIVdSVKg8grWrCpHDtN+IuH+o/jm5qm5hbwpylVhkfMcrlUH3IqhGsY6gvVhlOp&#10;4TZXxO+GXJMjxcYQwBpUbZXIDgpEg4jPGNRKjQZeAqiV2VUKLhFWA5D5oCbTtmRmvTR0/FLrVMUc&#10;G5SHRsGCwj0+qI398G/f70kvkaXq+xP/PI2ufAlF+ZJOH7POaPsbtG6PpbBa60vS9nqaDXzCMa4E&#10;ygK3cQ82/te/iOFaNPL9900fKIGaGNUwXnqgRtPTuVoAWYAURU/l1Hg2H0pl+lOZACgtkwsTqOlp&#10;mqPmKHZBFUQDYDFjecQmPWAUCKwmPkEf1ITVfKDBnaHozbunI1iuIsLB3RKOI9GUID9NrGjk8Wyh&#10;tELJAzXTBujE81o4ne2JxNq6e3e2t6/dt+/Lbds/2LL13a3b3geo7dz96b6D3x5t3wRQCwQPhCOH&#10;w9Gj0UQ7QA1wlkh1J9LdyUwvEC2vhqVwp24mLQog0MTvKfwwDmrNWXet8r+agBq+FyfpwMOgwjPV&#10;qJYUw1lUKI3Lg8Y0I6EbKd1IG1buP4IaJHDmN4BoIkGxHwOZr9aXfPuZ0FjrBv6yKbKrgZbAamxX&#10;oygBwTWAmgk4s5r+Wj0NaRqWGdPM2ZYqVdiF1VpxzbeuUVFBnFCgGMaG5pkVSqvyS9zAEq96uHYa&#10;tOFEk2rVwVptqFEbGqgNNiBJHSeqDw0SqI0MD4LVmqY1ATX5a+HnSI7R/wBqkN8PgcbQI+OQ/1Ir&#10;q0lP86VxXBOLGlUrrujliorH/mpVJ9Up9R8EUMMGDGr4VdEsbLBaPJ3YuOvQqp2HV2w//MmG/e9+&#10;t+Nvn2946sM1D7z5zd1///zm598ni9rDf7+CXJ9/A6X9+b4XJeGtTFMDjflwJpJVIJp4PyHqv/2p&#10;Gc2XoOk3L2uJLSA36AXX3T9VQK0ZQHA+AxbkQ9g4hzVXIYEw/yVvlS1q0ukfAfQDQDkN1IA+gLMr&#10;bjn7ylualEa1BM7hzLS+zplzl5jTxCvqgxokbWAZMRlb0aBJTUoj2mtWcGexNxMfo/nhBcvofTlr&#10;BlbFkIa2z23Caj6HQcApAS/+Ol6bVpteUQj9UCuoyWayKj2EZURpZDATV6lMawOfyVJ8nWI/Q1tA&#10;DZo2Dz1kSxNDGvMZOr0Gm9yw/eIJf5j735Nn/HLab8/73VVXXX8zfngVml2LcZZATShNro5xUBtj&#10;RGuCmlwdIlw+P5ZcBSMcfCASa9zQ6AgQDaw2fGKs0qhLPshEJk05NdiWJtCGKx+gBiDLqlpW0zGe&#10;GG4xjzuLDggjesPzYiKVwfZ2kWocS2ihZlnpbAYgBVAzTNPEkZOxaCQCMkMPcE3RFFVXyG6EHteh&#10;HlXJZtPpNJWHisaCWKYzcSk/INU8s7m00Sz6CQSkgzs2QE18o6lkBPjS3Xkk3NcR6z0W3L0+uH11&#10;ZOe6+M5VuX1r9EPr3Y7tpf4D1URnIx8c1GIDWnzISBGWmZkhMz1kprA6aCQG1OiAQpQG6mpEj1b6&#10;9hQ7NuvbP9LWv5b68qn0Rw9Gly9NfPZ4+utnldUvaRvfLnXvpFADUaqX4hUSXbXI4XLfnkI7KG21&#10;uX9Fdtsn6Y3vJde9lVz/VnztW/E1bwW/fTm0+vXuNW/ZRcCW4wLOgGdlgjNIbGkCaiWqRsAJB3De&#10;1DwVYAh1x2JBw1DJ8FauVEZGzRKBml2meWn+HDUK/BwYljlkIDYLtF0qAdQ45LMiRjWzVFItC7d+&#10;cX3WR8YE1JjV/unb0sT1CdVGTxYHR7BaP3FKQI29nzTX3qk1xDpFfNMENUI0MVmx1Wro+++BRK38&#10;5OOUNPxVwbLRU9/LZn4P5G8jbWn4/We85PeQRe1H9UZFUhgUHwwQOQqUHO/3vgtAzWc1nG2cLlCa&#10;gBpRWhHPKgRqupVVjRTILKdEuLh4HFL1lCmJW5sT1BymNMEskeXi6WXcAVqpFyCwmoyMkNwHAAAE&#10;avUiYI7NTrogmknJLER5zvVPMmnSPS5AmYCf5XKZWSCaD2qGlVC0SDrXm0gdD0UOEKh1bDhwYMWe&#10;PV/s2v3Z7j1fbN/xybadn+ze+3XbkXVdPTv6g/uC4UPkAI0fZVDrTqZ7gaTZfBDkpBlkOJSqnXjH&#10;YkkX16ePExhMPduHb6AZBgWNYyjueAJqfEI8+sQpBZABy0CBOSXUlAeFVMddA25mTUc9M5gAOm2O&#10;GktArcoxWa1+T5DWfwI1v+1LnKR+Q8xy3BCRoa6GP1WNanr6oFbA46irk0XNzBpGRtNTqpZUlHg+&#10;j6fPBIjNMhXH1sSuVi7Z4gYVCaURtHHyDqr/xmITGhGbgJrMkPMluNYKbbVGpYovDlAjEZ9J1Syp&#10;Qw9JZ8MDNWgIFztPkWmxqw1T/AHGlVbM+k/CNlgKe/lDkUhATXpkY96ABOoawGMKQK3ulgFqZbVU&#10;UsplsqtVaybV4W2QRQ0bNLycapRQDctMPrNlT9vG/cdX7Tr24do9b3y7/S+frHvsvVVLXvvyzlc+&#10;u/G59+Y+9trMB18mi9qDr0g8AU1Tu/svYk4TDgN7Xbj48QsZ17hNFjXiM9b0W5ZNW7TsgkXL8BL6&#10;sSRP6I2UX41iC256aPqND0674YFplI+DlmRUa3FrgrF8tVIXOEY6BX38Dagx39tSDoIGJNwzDmpe&#10;ztvbzpm56KyZADWvWCdA7dczb6WpaQJqYLK5d/uuT+q/mpJukL2NM9yeyw1Kw8GBn+AzMbChQZtx&#10;EXdQGiVFw75NDhP5TIZ+Qij+IuM9TFRiUcOr9C2afNYkrbtZBGRCcmJ4g4TD0C9khlUIbdlAVqkf&#10;H2P2bT6o+VZGNKg9c/FkvMq2NApTuOo2EBsLPbcByxjXbm/yGVnUZiy4BwLJTbn61klXXP+/Uy75&#10;5QWXnnPpzIuvmGs7eVAahlS60NicJnfqgSHKT+szFuEaUdqI/ML9X76s+iJQa746MiJWNMK10ROj&#10;I2Ojw+z3BKtBjeEhhX2dWbJX5TMc4wl0A1Tp+Ex4/lNV3XGsYlkxbXKlFPHw7uKREaCWyuTyeJHT&#10;EmEXu0jhTjTRDW3cd7jCOv4LU+azhOGSe1TXtVgkEA72JBJRwzI0mglHFQgAZ2JLE0NaKhMHq2Wy&#10;yWw2mc/hzpbHMUWU3cOxgWu5PAV7plLxSJgqiiaiwZ6De/sO7e7fszG8Z0Nk97rUvvWZvasAavaR&#10;TYWu3eXw0Xqqp5YNVjOBRj7SUGINFYo3tGhDjUD1XKie7a+ne8qRo+7R9cUjq639X5ub31LXvpL7&#10;6snE8qWpTx/Of/didsXz+uqXCnu/Gkx01DOBgVygmuwZSPc2kl312LFKYJ/dvhmE5x5Zq+/+Ut35&#10;WXrDO8l1b6YI1N6MrHq9f8XLvV+/ENm/plgtF8uuw2G+rZTGfAZ2I3oDzhqWDizLZhLRcI+iJBU1&#10;nc2nTMfELbgyOkZZzao0DwiIhoawGlSs41lzpDw0UmgMGgVQGoGauD4hE3+pUhFP+aVGQ0CtMXqi&#10;hAcCTiTmw5mAGqANqo6edDGe0Zyt7wnUcNhSpToyhu0BbQOjJ0d/+LdY1ITVfGEVGDd46vtR8NAP&#10;/wIzkZpodYYIkni2GUBNGtIWbpMNpAHJq9Ij7daDyGbexvymrVv6kg2k0So2qnk13SWKAl+2MjjI&#10;oFYAqFlFATXd89PZOc1Ma2YKy2YJy5wY0gBhZDOrcAEoD9QoFz8QDZwBAddkM3GAArOFzwTR6gOe&#10;OY0tapR7zCliX+wFJstKMgsyPlkpXiY1E+QU53n3IMWUlDb3cQ0N3UwAelLZ7niqPRQ52Nu/p7tv&#10;19GOzW1H1h84tGr/wVV79n2ze+9XWB5oW8Pezz19gf3B0CEf1FIZcnfm1UjzjTIQoNAtUiQBQK1S&#10;pVwTwmo+qAmciVpZTUANX59PCM1Os9w8vgsoDW+BN0pn+yGq5q6EqFSoJg7QjGHhDKg/K5YdFs0S&#10;8LGs1ZYmElATi5qPXCCtVoPZ/y3sJZAnwOcLqy3iP1WLA1RAjcxpoDSNMr/l8tFsNpxM9qbT/fl8&#10;FJ1kV7Pzrkvz1SS2oBXXaBWNqiu51iA0hNK44TGZj2g+sVFPzZuTV2lUKw3CMsCZz2dolLgTqg0O&#10;YDAQo1pT41PWWoWhRYYZIS0abJq+G+mE/E6AFPALEDZGWTmI8ATU/H1lF95XQK3SGMBXcMpVs1TR&#10;ShWwmlou6xUGNYFUnvzY/GEN1wZHariEth84umlfx/q9HZ9u2PfOyu1/+2zj48vX3P/GN3e98tnN&#10;zy/3XZ8zH3zlivtfvvz+lwFqzUgCMactu3DxMqlDwAGeaDxO6dOa3AZKk4bQm7DaDGyz+EkpXTDj&#10;pkfYB0q1oaZe9wDPyqfcaWJaE1YT5BIaE/ASpsESPURgTUpDjxCPSHZBj3SKqQmsBmIDqHlGtZmL&#10;zr7ylrOvXNRkNa+YOmhMcA2U9ssrF1PZKAYvmsc263bglzg0CcWuvgui9Gns5WT/5j2c83bcNiYf&#10;DMKqfE4f1GTpvyo8J/3yeei7MF1B+PzYDK9S51ycliWyF1bPnrnYh7NWRJOG/xI0ec5dk66+c9Ls&#10;2yfO8pKuiTlNwhGE2ABnAmrnX3X7+VfdOmnWosmzFwuZAdQgaYtdTUDNb+ClSVfe8OsZf/zFlIsB&#10;auf+bmYgcLzAxo5qFQ8MnrMAlDZIYQQcSQC4AmmNDo+NkeRHDjV/5KeJXpJLhsIOBPJGwGfDYwxq&#10;bE4TVsO1qZoGZ7WlkE9pE7RpqiTXdsoV3GLIilYqG4WiYloUY4bns6ERDP941CsO4rKp4/ERNyag&#10;GNnVXCenUGUCQJWiKcFQbyqFR0cyhqm6mkrHyUcZC4ZDvdFIfyIZVdRcPp+Jc2gn90SyVPwgls1h&#10;UDGI9niWG47m4Zqh53IZHCcWC0bDfeFAd9/xw92H9wbaDwTadgV2bwxs/S6ybWVs64rcnlXKvtVG&#10;23rn6KZi185qpL0a6yjHjpMNLN1bTffWMv3VdAD0Vs+H6rlgNd5VCR+uBvcXj6139n2lb3tfX/f3&#10;3LfPZz97NPnh/dmvn8l/97K65mVz4xuD4bZBJTKohgdzwYFMYCgbaGT66qmuauRIhbLj7rDaVis7&#10;Ps1vWU6ItuZ1KLrqH6GVL/d98deer19QY90Fzs0ps9M4aMCbi1auljGs8EsFi+pE0avJZCSdiqLT&#10;tPV0LpHJpcp4Kh4eNfgODiCjPLfk95QYwrpb84oTFBtDJsawatW3pckSwK3aJp4J9EIJoFYdGq0O&#10;j0m4gG9OE0STVQK1xpA0CoPDeLQFn4HtePLWmFsfHP3nmdnUyBnKPlCw2hDNYPv3yX/+22cj4aFW&#10;QvI7ReyUJIGZ/E6irtM3a+1sfRUNQTG/p3WD/+N9ZRs/o8fI9//yLGqcUA1nEqxmlRyn7DglBjWa&#10;UwXeUgybcE1Qg6WAPMBVoCsBLIhxRDBrvNIl9sIq6A0bEKhhCOb5qRDGfVKjiH45jlsyAGq8o0dp&#10;mpXQTBI7B8ExJFWP6iYoikoCCKWxjQ04RQCUzQezSn8i3RmJHwtG2noD+6HOnt1HO7a1Hd144NCa&#10;fQdW7juw6vDRDce7tnf37uoL7AuF26KJjmS6N5nuy+ZDWSWqgJaoamfWsNKWk3O4dLokTqvWbAoj&#10;4KxeGHyHmlgmiIaxXkBNnkUBpiBUAbXmaaFjagaAMgxES2V7oHSuN50Fq5FPGaCmcVl3nEwCtULJ&#10;LpTAapSV48egBlKBsCoNoSthLx/UflICZ75kVZatcCaHRYP76Q/WCmpe+KeVZ1BLKgC1XCSV6o9G&#10;O6F4vAfQpuspC9RpZsW0VnANCNA2zm3ANa5e4OPaj81peFO/DeHdS3SxeycBz4V4nqZ06rUqns+a&#10;892wrFcgNqphMBA13aCnOUBF/wnUIOkU4U+OP7xQGnBKWA392OXHoCYN7EI4z0ng2KJGk6HBauWK&#10;Ua5wopc6fXGxJmIbojSJJxjB2XcOtB/fuPfolkOdX29tW75m14tfbHrsvdX3vf71nS9/etNf3hNQ&#10;gwBqVz7498vuf+l3d/9FLGq/ufNZYTWA2sWLAWePX3jLMg7tfBQEdvHiJy/mQgU+omFjmbhGuIZV&#10;ytzh1ZiSnB2UeoOTbkyiIMp7Zb4a+ENgS+AGEkbx4UbashmWgjsi6YSwAVZpAwIdRjQ2p1FOtZmL&#10;JzRBDaAjPlASZ+sQ/yZA7RdXLMLy7Jm3AdFErdAm/U0XJwEWJIwF4WjyAfCSD16yKj2yMdrSL7uj&#10;DfltQczzefo/GujkL0gBm7IZlgRqzGFy8FZQo12aFjWP4a6mzB1ctZ3sZz6oQV77ypsnzVo8efat&#10;U66+HVg2ceYtADU0AG2QsBoawmczFtwtlAaJpW3SlTeddfHl/3v+RWddfNmvL7l8y7aNNLmIgti9&#10;nIUSSU1R0vIY03z2EMnP2/+R/1i8l2eKGx6l6WgQrj7hM9+ihh7ddgBkuJXolL++lFVVKvHpgtKo&#10;H6M47i+6A0RzSlwmstwYKtYGTCBGtVoZHCQIKJcpCt0wKQJUVaiQlGGgAWUymVg8HI4Es9msoqmE&#10;bmoumYwm4mEwWSjYG40GHdfSDS0SCcbiQa7giRGlEIuFDMsAohnMauAzgTZIURSQXzIZT6ZiWKaS&#10;sUQ0FA9xTYK9W4I714W3r4lu/iq2+cvsrm9zu1eq+1fZbevcY1vK/QdK/YdKgUOV0NFK5Fg52g5o&#10;gyrxTqG3cuhIsWdPsXObe2i1sfldY8NrysoXsl8+mfjgvsynj2jf/RWUZm98rXp49ZiZGrPTY1Zq&#10;1IgPK+HBfLiRDdbSfZVYZzl42O3eYR/bZB1cldv+SWbDW4k1/4h99/fQihf7v/pL31d/7Vv7pm0D&#10;kFynYIO9AGo2mlz2FCqWi3gJ/TzuFKv1qlT5NE08XpIzVDcVCqHArXVkjECtTJYtYJNdruG+TKa1&#10;JkXRHDV2fRKZleS5vOn6pKTvdqk+QKlI3UKNSkJRFKdvTquPnfKJjVZPfO80BtHANuWRUR3DABcv&#10;Z4IZM8s1gBqArHVqmjSkDVAbIZvWOFH5S8Epf9UXcVLLjDEIDXFTtm4GYcdW+Z1nNP7TarPntO1H&#10;v+f35Ql2g6fArKcYSUcpFWdNWM01iyYZ1Yqmgb8JOzHxYC+eO6YNArVWSoPYu+dRGvisVeh0KR8s&#10;TVZjHyhnsuAlVvG3pXRoZXIOirsTkEQGPCupGDEVIvsTeQkBYWx5AtBENCMGGVZSWA0Ct6EHL2WV&#10;AOgnmemKJTsi8XYQW3/oUFfvvuPdu44d33qkffPhY5vaj2/v7NnZ2783ED4Ujh1LpHoyORyc0o6o&#10;BtkOhRSp4hMVEqCZcJJWt1Jtgppn+CA+g1pxzQe1WoNIFGfJm6Dm4ARSTU/dTOBbZHL0ORPprmSm&#10;G++eV6OKRs5lkBzOIej2Z5KPrtXdKWgiDUEoLKVT0Ep46/8AtTMQrVWyoxxHEM2P/4I8uG4a1XxQ&#10;M62sridVJabmorl0IJPqi0U6IqH2WOQ4WC2XA6slAWrgOdtWHAfyJq4Jq1EBGK7dTtdyszBoU16u&#10;XUjMaYJo3rKMT0IV6CgtJyVSr5E3dGAAN26qrEkNzxOKpcxUg2qD/3+BWqvOHH7wB+b8up7dy2O1&#10;0wYw2dLfXXZhXy1b1HAllI1S2USjXLE5TTd5D/BzqeG3hTGyedih0XptoNgd6Nu09+j2Q11fbzn4&#10;zqodz3289oE3vr7zpU8WPf/+9c+8PZ/nqEGzHvr7TIDafZSh4/f3UCo1Pw3HhYuWQRexyELG5djZ&#10;s/nYhYsfv/g2zweKLT1zGlvU2Pv5CEWAchZcQTTJZMtT8u+R+WqgK9+WBv4AqYA8sAR5EL7gVfF+&#10;MpZBaENNjvFAbfwlRhY/9pMqL3Hg51mX38SsRrh21pWLfn3FLWeD1ZoOULGoUTABYxmZ0Cinhkdm&#10;aODtBJXkrUU+lgmEyapQIDZr7YfQiSX6/VXZTESfnz+8/91xfPRLAKl3ZuZTVQZ5a/m+3lniHeks&#10;4SMxpUFoTGRK+zGoSW0D6pm9GBwmfAYak1UQmFAaGq3QJnY1bAZQQwM9k2cvmvC7Of8z5ZJfX/in&#10;sy+58s1336aQqAEv/c1poNas6uH/quWH3foLl1dbt2RQI3fnEE05ID6D+Oo7rQ1pNgYNEyN3ZQD4&#10;VbBLJawWajXNttnvWcDlgSGiMjAMPrNLuDVQ+UDDpYz2qm3nNM2iXA9U+zivqZCqa7l8PhjuB5+F&#10;I/2RaH8o3Af8UlQFsKUbejabTqVBWlGuNBDK5jJusaAS1aWBLKlMKpVJpjNJy7Es2wKTpbMZ8Xiy&#10;RU3P5bPUmU5yoGg2l89lM6losLfv8N7ePRv7t34X2PxNeN3HiY2fpbZ8kd+9QtnzrXlwbeHYFqd9&#10;q9u5s9C9x+3ZU+jdX+g7UAwccgMH3d79xb79pf6Dpe495c5tdtsqY+cn+ZUvaqv+pnzzbOaTh5Mf&#10;PpD74gntu7+Z6//hblo+nOoesXOnivlRizKuDWvR4XxoINVdjx6r9O8rde1wjmwwD6w0dn+hbvso&#10;vvLl8Dd/C3711/7Pn+v+5Kmez5+JHFznlEoS4wkmg8T1SbdTTjVHU9Dwd6CBhtAN0JZT0iU0qbBg&#10;VTMI1Ir1GvgMdzHKzTE0AmyyKDFHDbcw8HSBixOgH0ubZj4SnEGgavxlsWoWS5pjlckxSjGhADXw&#10;FgRQG/r+XxCYzIc2NCC3Qa7P2tip+slTALVCY9DCiHfiFINadeDE98MnyQTl67R4gu//NUzlPj0s&#10;ExhqXfq45muUycwHNb/dmpJN9oX+7x6/8wz57ygfqXXLVlADZbaEFIyVKZa2bldLVtG1ilKmyLKL&#10;3uQzoIZQGgRuQ6dPaadvQKDGTlJRxnSyeBqSmACO32TwrlNwSKXqlEBphHG4HMXgBE5KqUZCNeN5&#10;HewSAdMA0dj+RH5JwTWehk+mNcshu5rlpAFqACCwmiBdNg8M6k1l+pLp3mi8MxRp7w8d7g0cZBvb&#10;wf5QW1/wUJBmp7XHkl2ZfDCvRVUyZVHEJZBRTINOUaN5eAXNLYLSjGKZ8qjV6gWAWtP28dOgJqxW&#10;4yS95ZorxkI6LBeM0ow4oNAHNXxO/kZx3UxCpp21CW3NnzkFE6BWqpA57ccWNZ/SBKpkFUsf1H4s&#10;n9KExlrls5r/Kh8NB4fGcc0HNU5+S4Gf46CWD+dS/elkbzTcHg4eBatFosdjsa5UKiBT1gwjA2KD&#10;bEsdN7BRiXevCJWwmk9sgmiCZSJ/tUCEV+BTgX+oOmGphudsj9JE1aGB6qA3ZQ3yWY3HBt/1KSkD&#10;SDS6NAchkVBX6yAE4U+OP7xIjGQYzGQb2cvfUnpkX2zDrIlfPL4dvikjGk3cpsmb8uACUKvS5ACx&#10;qGF0rA2N1AeGK6lscuv+ozsPd63ccfitldue+2jNQ2+uuOfvn9/+4sc3P7/82qffnrvs9TmPvTbn&#10;sddnP/KPKx585bL7X/IzdFzMpaJmANEWP86uTy+rrdjJAGHk3CQtE9MaNO3mx2agTba3Ry+4gSq1&#10;i8ez1Zw2cf49kxbcO6WZsINojOerYQngEIlhSdpgEQEUSEDH5xXZt4k7xHPnz7tr3Kg2+9YJV5I5&#10;7Zwrbjz78pt/+ecbzrriZnAbQA24dvZMsBrFFrS6PoXPaIKaV5ETcHb3eVeRHYverslq8jHkk6Df&#10;RyhpoMdvt26JHmmD0nyMk+1xfB/UsIpX0Q9QY08rfZjJXlUGLyIBDWzsC3sRtPFBxKI2GZ1APXxy&#10;npfWCmriAAWiQZNmLQKKgb0E1EBgQmkiATWxtGFVrGsi7Dvh93P/m0HtvN/PWfLQw1yUFg8VxGry&#10;w6ZLip4ZxvEL4t+538Av/MevopNyFrItbcinNEisaCJhNTQwTqcUVSwuimVhIMezMCBMMQyrWCqQ&#10;Tw1j/1C5MaQ7RS+0kMYQih/UHICaavKMNIsrR6kmzTxzioV8nmq3R6PhaJRwLZmMZ3NZMBzNMDM0&#10;cBthFogrGUun05xQzdJ0QJ+lGvhHAZDlCex0XVdjCdydKd8HcC2v5mnHXIaKteczaJCtTslH+rv7&#10;9m8P7N3Sv/Xb0OYv+le+G179fmLjJ9ntX+V3faPvX2Me2mAe3mgd2+Ie325DnTshp3u307Pb6dxR&#10;6Nphd2x1jm60D32n7/5M3/RWbsVf8t/+Jf3psuTyJdnPHst986y++hVn45vVY+tPOMoJN3uyoIyy&#10;UW1Yjw/mgrX48Wr//lLHZrdtlbkHiPZhbuNbydV/D375l/7Pn+377JneT5/u+fTZ4x8/oadCIC0f&#10;1DCgVGpV8Bn7PSsgM6E39KONTrQVLVcoEsy5RTedTVIStUq5MXbKrtUNjE6Dw0VgE4Yriiqg0EEH&#10;f7XGYJHyQxKokdWTp6YJqxG0lfC3NvDbMoEAXEKqMjRaHTkhVjSAmlAauz69GqCSSq0+RiXMMSBT&#10;4g/OplZoDFFCkKER8XJCPqWd+Of/k56RH/4N4gEA+TlpWwlJ2mfIw7Km93OUe4jYvh+fvta6vRz2&#10;J492RqdsJrv7L535weQDsOtT4gk8o9roGFQeHi4NDeBPQNU/XZvrfdtOUWZZqbqV1y1AGFBmHNTQ&#10;8EGNrWLYRuaWkWFMt1Kmk7ELeWK1olasgJ+Ba5xig8ZinhpKMEQEY9oUDsm8RdPRyNfJtjRQWjLT&#10;Q5anfB+UVfpVPQwm082YaZNRTQRoMywvmlLRomJ+wxK4lkj1QJRkJHE8Ej8eS3SDz2hSGs0SC/iU&#10;BsQkOCvqwEoWrnfcG/BlBdSaGTpaQa0F0XxhlafiEahhIAab4rsD/nAeGNQo6IG+V66XXZ99IEuA&#10;GtnSpHB7QS1WrJ9ZDugVGGsX8UjTAmo+nPkSroKEt3ydAW1+J7ZvPRRW5aUmn3mrNFWfoI0RjdU0&#10;cTlsUQOo4b6aA4SpajKfj+ayYQa1Dga1Y2jEo53JeDc68ZKqxDUtxcSW9eMMXC7uDoHVGMXoyE0b&#10;2zifyVIaUJHscGRrZEorU13Cel3Maez9pAaWYlHzKU2WkjFOnvXZL4OGB1j+MDNC2QRojIEGKCbD&#10;+xuTpbQ5xZJE+UTI8MBcRXAmQ5o08DvwKRA70tkj1y3Nw8PXpFGm1Vrpx0UPUcYX+lXxYXE029X3&#10;HW7fdbRn3e5jH67e/dLnm5a9883Sf3whRrVrn35rwRNvLnjyrasffW3WQ69KzluxqAmlEYHd8phQ&#10;mo9ovqbd+DDZ1W6hxBwXLXoCS5nEdsENwDhO0nEjsRqXaSdWay0MheX5LdPUgCNCZliKgFzQpDnA&#10;F5pzJvJiBZpLbDBlPkiOtoGwF1bRKaAGURWpK2/59eU3/eqyG0FpLKI0EpUBJTg7eyY5PcWQBkmj&#10;lasEm0QEVU0s80kLko2xJSEUbyObyQbSCab022iIqQztVsleENpNUPOKHEA4mg952AZLbC/njYiN&#10;7Ge3TwST8dmQs+dHEmApiAZom4qDz14MShOBxmTpA5mAGlbRxlJeQltekvbEy6/7xfTf//yC30z4&#10;3ay5Ny4+dRK3CUoKIw8hnlnXS16Dn/R4G2KPv6eWHn68GRuW60sQzWcywTKf0kToxHBObhuXakfi&#10;dovLQCTJnQy3hDaW4DP0CKVhyQnxK26lrJqmZbvZfA7Y5RRodjwl+Ci6IDJFVSORUDwRjSXC6QzG&#10;BoxhGMxAIUVsCVjRdJ0LEuiO41i2rVAGW80wjWw2I75OEfgMS8rKq+Rz+WweqCaspuaBgzngXjIa&#10;PHaod/fGAFnUVkY2fx1c+2Fo1XvRtcszWz9Tdn6t7PlW279GO7hOP7LJbN9itm8127cZR7daHVvt&#10;ji3Wsc1O+2ajbY158DttzxfaluXa2n9kVzyf++qp9IcPJD+4X/3meW3NP6yNb1S2LR9JdZ8o6v8s&#10;WycL2gknN2omh7XoYC4wEO+qBA6Wu7c5+7/Rtr6f3fBmYuVLyVUvh756HpTW8f5j3R8/Sbi27t1S&#10;GU//GFMoegAoBjjzEQ2dWOLkAGer9Sr6pQdngD2klGUNLzmlolUoDIyedMnYWcJtqzo4isduMpjh&#10;T1Oj3Bk+qBmlCk3vqDWExUW44+PPRBMNi5SAqz5yAhQi7k4gmiylIQKoFQeGAWq10ZMQhcpX6xaG&#10;K5kJNzTiUC0pz/UJMkPDb8ty6BQwi9Gq6bsUKvKp6wzwEkQjSuNUZ3IQlgdtImxwooW6/IZ/cH9V&#10;elrbIr/H70RD3hpcSJ9c8nSc+r5+8lSdc6qxXW2kNDjo1KtG0TXxRyHrGhUA1W0BNRKgDWQmrk8s&#10;hdWAF2JR422ywmqQQQUus2AU18umQUU5RaWKVijlBbPEJAbSEg8mw5aY0wLpXE860+UpS7iWVwOq&#10;FtKNiGUnTQt8T95PZjUP9YT2gGt5FUgUziihTD6YyUGUYSSbj2QVlhrNeZSGz5kFkwl9Fsr0jRhD&#10;idj8D8xzipzGAFEag1p1cLg6OEKziSBOoUoDNEZbGnO9RBNkRgHhFUrEozZ5P1PNzxYW4ZviA1tO&#10;BhsUijqE7X9m2prtGsxqP+EAFTITtQIWo9VpRjKRvCSdlZpHaSK/n1+i40hPsx9LdDKrsUUNkAGQ&#10;KhQNB2xuyxy1lKLEiNUyAWAZ+Cwa6QCoxSLHyQdKuNabB6upCWwJYRfLzFlAfptKnzouvvN4ZXev&#10;TasAeXGPenzGPfYZoEbeTwY1qBXUKj8FamJLY0QjFAOo0ejSUg9HQE02g3xQa1DtVJxP72yIlVGi&#10;HATXRALvRFot8I69mieQYiZEErjKRE9QDzEFlhs0RvJBaFzEWxY6+/t2HOrctK/9/TW7n/143QNv&#10;fHXXy5/c+tcPbnj67WueenPestfnLnv9qkdeveIBCvxsNaex3/Nx3+95cdOu1mpa41WwGl594qJF&#10;j0+/iWIOmNLGDW9+sXYf1NCYeu39YkXzIYaWTVDjxrh5TMhD2Ovc2bdiSVltW/qls3UX2QD9kLCa&#10;D2piUTvrysVnzSI+8w1p4CFfrdgknxBcJQY86YfASQJMrZJXscRLQlSyDXpa95VtIM+U+KMY2Mnz&#10;KJJAvJ8iJrbxz+O/nW9RmyigBljkMyNcCz6TrLaQ5/Tk2gaCX8A1MZiJRU2ArFVCbD66CauhH1tO&#10;uvLGX1102c8vuPSsS6/43eyFpZKJOwP/mD1Ka2Uyafs9ratN0bXjG9KwHDkx5jMZgAxLH9Ra+6ks&#10;gGs7lbLuOrjpupU6Rm40sMTwAnSrDY0KtAEC+FFmGG1ygFYqZqmoA7AYoeLJRCKVRBsyXRsXkuU4&#10;8Xg0FqPgAPRw2QM8C9KsebdYkKXJuXCBJgQr9TrYTtPVTCaFg4DV0tkMGqA0bEaVRrNUYAqUBqGR&#10;V7JkYMtnYsGe3n3be3et79u5pn/LN6GNn4fWfRjf8GF41bupTR8D1LI7v87v/c48vME6vFFrW68f&#10;2Wgc22Qc3Wwc2aQfXqcfWqsfWqPu/9bY/42645Pc+jfVNa/mVjyX+uSh1Hv3Zj55RF/9d2fzu4Vt&#10;yxtH159w0t9XnVNl60QhTxXczRRAbSDdU4u1l4OHSt27ih1btO2fpFa+FPnq+djXfwt88Vzvp08D&#10;1Dref/T48ocTnXtxkywB1mq4w9ewlEYrqGGJb40GXsISL+FUKBT6Sv5fC38m13HLZfxdio0hAyex&#10;2qgPnzApWRrVMcCqD2rgCeCUU6OSLGJOwzYQuT4tEwOm/GUbhF8EYWJUE4lRrWlXo5RplWEK84Tc&#10;gSEcFqyGd/FBbZgQatz1KVzlNwZPfk+gBgDyUez06M4zxYY0NqGddhy8i9cgTyvhFEDNP6Bg1hng&#10;1ar/41W/B41WUJNaBQDNAU5f4s9Xq5BdbdCpEavpjmW4pmZriplX9KxqgMAI1MAxRQzWZRtLtyTB&#10;BLrF89gMO6+ZGdVIAYA0M+WBGpUe5xJPxTzXEvDl5ao1rCQQDQKiCbvklFBODQLL0rmuVOZ4Kt2R&#10;SrenUh3pbFc236uoAQE1i3L6p3AEH/hkVXiIDxjLayRFj+MjySw0NvtlAGcyMc5yyeMJUGO8p9uA&#10;RDlICjcgWrOoKE1TA341LWoEapLt1kt0T+MyxugqVdYgUMOI7DRBTfVBTYSvDDBlJfFIiLNRohxb&#10;lsxfIlATo5pbtAs0jYCcfWeoldVEraQliNZqThP8YlCjchAi2cV/tVW8u0cnAiXCagxqpuNqYlRj&#10;VkuoahyslskEk4meWKwLfEbExriWiHXn0kElH8NmYldjN2jGtLK25HphVmM4M8FqsupDm0seUg/R&#10;mrgGUHML5WIzgyVFEviUVh3CODNUGwI6eRPU/EgCDCEyioxyjvXRMU6o0aS0psjk5oMazt7AkO87&#10;9iit9QR6xMZmNrAXhjoST1QUyV7eZhwtwdOAyD4nG/icJ6g3xNPaSASIlWQmufNgx5YDHctX73zs&#10;nZX3vPLpbS98sOgvy69/6i0f1K5+9LUrH3zl8gdePiOV2iW3PXXJrU8A0UTANQG1C1kzOKhTgMz3&#10;jU670RN6yDfqm9849tMnNmo0q0hBaAA7WkENtCECcgmN0bSzq26bMGuxFFzHUmgMwiqWQicCaoJu&#10;sgtNU/MobRzUzp55KxWVmnnbr69Y/KvLFwHXxNHZtGB5Ji4hLbCRj1CCWcJMgk2t7dYe2VdADT3y&#10;Zf0t5VDokaU0pC1btoLa1IX38aqPcd7HoLZwLZ0xyscxiU4j0SqB2tWUPq01lZpQGjUY0YTSIAE1&#10;IbBWCZkB0XynJ4MaCG/RxJk3//rSK/9n6iVnX3rFBX+6OhrrrzfGZ176BHYGqP0kt7HYGj02KFcW&#10;4VqTyYaZ2FobIgE1p1RM5rKKaRgFF/gFGW5JMR0hM9yPVYv6AW1ifXGAcfT8Sn40mj9h26l0KhaP&#10;pbKprJKnaWqqksmBpGhGWiqVTGfSVqnoVip4xISKFQxZDvijgE6ojHtKAcIT3cjJU6quqZqSTqek&#10;JCjIDAhIZjbLxJIoUKGS7SrZ0rLguUw2lYiHg+2H+nZvDuxeH9i+qn/DZ4G1HwRWvRtb/0Fk9XuZ&#10;TZ+ou74BqOX2rNQOrjPbNqiH1qpt6/TD6/W2DdrBNeqBldqBlTqWe79Sd32mbP1AWf9G7rsXc18/&#10;k/rg/vSHD+S+flpb82ph09vlXZ8Mp3u/L1s/lKk26PdF7VRRHbWzgwC1XLCe7KoGDxY6trlHNtiH&#10;vlO2fxj56oWeT57s+uiJnk+eOvz2g0fffaTz6xdtUFYBRE6IVsNzbBPUgFs+qIHM0MASwqtoQ6kM&#10;RinLsCiNHEDN5kKfADUMUfhL1YbG8OfA2EUWNahOlCasZnKtAqdKoFao1XxQU00DMP2ToCZ8JpPV&#10;fDeoTGLDq/UTpyqjJ4wSxRPgyNgRoOY2BgfGTnqU1oJrnl2NHYgcT0D4JTwEkYcRuNbUGaBGnESg&#10;1kS0kz+IZJVENQ8oQ9sYH9PHL+wubX8Vknf0N/Nfbe33Gz6oee9O52E8rRpYTeJAwcHFgQGrWsGF&#10;oFpm3lTzej6n5/JgNUsxHM0mUKOoRCzdIgUTSMwBG9UUMJBQms7hkxYnP2NWk8xnXPEJ3FagHscl&#10;qBJbmqpH8loorwaxVLRQVgGldSczx5Pp9mTqWCpJSmeOZ3M9ADXDjJpWAqAGPvONaq0CALF1jT6G&#10;wJk/BY1jVMXLSRPIsMQ9oJXSONDB5Wc6/CLAagJqWrlq1OouhRQ0/Oio8Ztbc7VCWegboBop3E7s&#10;RZMnGdSEKZufFh+bAksLJToyJ2ogsMPyZ7qp+KDGwdLEar5dTUxrraDWhLBx6hKxHYga8ipPOxsH&#10;tVKFjomeap129IUteV8CNXCGJ0aNJqiRRc1xFJCWZWUNA/iVBKtls+FEojce706yBNfQyKT68pmw&#10;psQNTocLvMNeEIEaiSoZEJnh+zKoYSliYvsxqBG8uiVKdGnLXbhWE1AjRBtmUBsk7yeWg8OAs5Eh&#10;orRmAZwTI7ioR9A3yha10cFhKg+KUYdAjf2Vp4GaiEGNjI448/InKPIMQoZmQjd/Pp/PbZBvhGuC&#10;GoU9ANEIHcH1Yjxjic9UOj1oA/sP1t2ieai9a9fhno837H38vZX3vf7VPS9/cvvfPlr0/PvXPfPO&#10;NU/JNLXXZz306pUPUeCnX5zgN3c8e+ltT3ugtmgZ5MPZjJsevvDmR6bf+DAk0HYRQI2doRJAIOjm&#10;gxq91AQ16Pxr7pt63f3Trrv//Pn3TOaq6gIoPqixPF+nIJdPXcJnIBIs0TkZOzaNbWj4agU1YBwQ&#10;rWlUE0pbfM4sztMx+46zrrz1l5fdIqGdPDsNcOaBF+T7GUWTmkwGtXKY3+P7SQWk0JAjoE1ftgmm&#10;kN9GQ4xqfnuyV3ieEG3KgqXNqIJ75b14L9oX25BBroluXhgBfUg6ITh7IDYPy7CKz8B+T5GPYkJp&#10;4voUs5lIoM1fQqA0CSYgVptz6ySc1d/O/vnU35x18WWTfj97/4Fd+FniLtZqS/M5zO/5sSSx86gk&#10;VAOJnRzB9YXHoaExMqERnLEtDY2RkyewbMU1sBqeoLKqauBqbpBbk+64bkl3cF1XDZozgqubjDR4&#10;ScdQU6xkVS2VxQBjWEUq7A0ai8fjyWQ8k03ngFkm1SRIplPJVCKTSWdzeDJ2cXMAouH5qVit2a7r&#10;cIpXEInY1dAAfFTqNeAaBXWqiqqqqUwar4L5wGd4C5rZxt7PPFMaWI1Ma5lUIhYJdnd0793Wv2dD&#10;77ZVoS3f9q/+sH/lO8Fv3wqvfie2bnlq8yepzZ9mdnyV37tKO0SuT/3oZv3wBv3QOqNtnXrgu/ze&#10;r1XR7i/y2z/Kb35PWfdadsVfM189mf74UeWrp/U1f9fWvlbcunzg+Jaxgvp9yT1ZNr4v6d+X1DEn&#10;N2rEh9JdjcDeevuG0r4vzW3L09++FPvyudiKF2MrXwp88QxAreP9x9qXP3LkvUdj7TsBpni+LZRw&#10;2/eYzCczkaxKP6CWlpz/NpvPWI5pORbOnm5bOPO1odHSwLBY1KqDIy7NwC27VUqZygkhqX4UhMGT&#10;TF8UFur5PZnVygCLUoOiQyDf9Sk2MyEz8X4O//BviS0Aw+FVNABqjVM/qLj7g/OqdVBLaXgUoIZf&#10;rZCZwJkIlCNLgM6I0BhDFchp9BTnSGs6MVsBDpIehjDK9OFr6ARbuWSVyqifwjGJqH4Yn+7mNRjF&#10;hNLkTX2hv1V+p9+Qt6bP4GMih3+C0gTXIJyo6sgYznNxYNCt1Y0iuMZUwGqGkjfymq0ZeIopWoUW&#10;ULMxtjZT3ZquqluUfU1saURpBQUs0rSoeaBWwKpLpTktMoAJqEUVPZTXgjk1AGWVfiiT701nu8mi&#10;lmpPJo8lUu3pTFcu36vpYdtJWHYSz1PCPa1CD8MfJV3jj0HBpxa4gnOFCJO1YhlUrWPkpVtCq8o1&#10;bIMnArAaKE0BrgHaKEFpHSeGBFwbGByf0SGgNjRMtwSwWqVmg9KwO83GK+M2Q+fBLUr9eLIs4oCA&#10;v1LFEDijYkJ4HqG0uu7PDEsV76eAms9q5PIruWJR+0lWk8bpIlAQjDjDGoTvzEVV0ZZXW4/mOeYI&#10;OJqQ0YwnkGlqGk0w9FiNwAu4piixZLI/mexLpfqSyV5Sogc96XQwnw1r+ZimJCSqgER7kXAEx6aJ&#10;a05rifemQGZgtVZcc1080eEzUGJGp0i4RnY1noYMVhO/p2dOa4Ia5QigBOvNx332e2J0EQHXBJLE&#10;oiZZOmmwabIaKM0/wzjt+CtwZdxCoUolcpnYvOuBptO1Qlvz5NP5ZEQTCCOe5AltQociMCJZZZtz&#10;1ABqQyN17BKIBPce7ftuR9sLH69Z9t7K+1/74s6XPr79xY9veO49gNq8x9+QDB1X3E/lPsX1eekd&#10;z1x6u2dOE78nUIxB7SGIctje8CBwjfUIsxrTWLMmAbAM8ilNkA7yWY0EXFu4ZBJAbV6TOZoRoKAQ&#10;KR8+ZT75QIW9BLzItcea1MzmShQCSvPRbe6d1GBEo11m3zaBLWq/uuxGsNqvwWrNnGpgNV7e+qvL&#10;id6EsXzAEiqiJU/Pp/7mqwJerRAmr4KT/AQZgk3YwEtpy5PJZEvsKN9Rviy+uAhnA2eAa23hzNwH&#10;RJOG4BqWEzm1GzSJM3dwP500WdLHa5ohIS4b5VEsTsUkPkVMabedP4fgbCKHfIotTRpkPLvqtulz&#10;74TQuODq26Eps2+dAqSbRVnWJEPHNM6mNnn2onP+NP+X03971kV/OvuSmV998wX5kX40HQ0SIPMb&#10;eNVfFUQTShtrXlwsSpk2rhZKE1BrxTWz6IKx8HymmDZVoDNMCvCkJA64nOpupYHbJy5t3CPcKnCt&#10;oBg2YA7jfYaTcWRy+ZyqUXZcTcMdBHfQdC4LEMkqCtX6dAtkSKtW6aGuWDBsi9iLKrI7bsEBhQim&#10;qIamaHiStimGwNBBbOTmc2yysemaZuigt2w2zVlw00DAeCKazaYSyViw82jv3s1d277r2fRNYN1n&#10;ge/eC6x4PfDNa+Hv3oqvX57c9GFi4/u5Pd8qB9eoRzYaHdvVjh16xzb14Fr2eK7TD65S9q5Q965Q&#10;dn6hbP9E2fRuft0/8t/+NfP5k/mvnlVWvWRtfc/Y9HZhzzejWvxU2fy+ZJ4q6SdcddRIDyqRRrit&#10;dmhFccOr2Y8fDr52R/sLi/Y8fcOBv9y664nrj72+tOODx46/98jh5Q8fe3vJ/5eyt2Cz4treffcH&#10;OGfvJLhbhITg7m4huEM8hAiQBAIhIUhwd5dGmqah3X31cnfXNkj23ud+i/uOMaqqF2Tv/z2X530m&#10;s2rVqlW9VlXNXw2bJWd2+4m0/MEIQA2jnUJp0hHLmXTQJlJJUFqYiU0WwamBkF9muw/EIu5gkAe9&#10;dicIm6NrgWu4QeP2F0rQpOygKHGA4lHbH0ugg5HQx6DG+QQxp5/m+qTAZHwmUZrMaKmAWur5n2xO&#10;A6j9G8pwwY5ISzuBGns/vRi0eX4CwEpMaowl00A08JPGZyLpC12BujqE0sic9tJmpE4+Y0RT0gjI&#10;hCYbyE6kBSpR3BtRFFrqkA9U9G/u/1sW2TCm5iWA2Nj3CqoDuhG9Caspk1CpUmeXEpufdoQEoOIG&#10;FWiTVNBoS1sonfGB1WJRTyTk8Hkgp9/txs8d9nlDPn8kgEHKF/b7Ql5v0OMNQW7JPPD4cTE5fGy1&#10;AsBxyBcpHHGzG9EeCFoDAQsozes1eH0Gt7fZ6Wl0eZvsrrqXWa2GZKsCqxlMxUZTmdlSaXfUerx6&#10;8nsGTEJmgoDB8Eug5vUbmdUs4takuLoonTIv0xiFcWsiw0eKympAPBM8gZrE0mmUSayWoOmkhKgE&#10;1zhwDUJHEdbHk0Rp4DC2yWn+Uwp3kw7WY4NYAt8xdhKS6vTS+ZvTbVONapQsDam1bQjUxKLGxjAF&#10;rWRRQE2QAmzBRiAiLQ3UNDiDABZaX7hNwwsRIRq/NxvUmNUoTI1AjSLMnOIAhbxes9Opt1gagGVm&#10;c53ZDD4jYY3V2ui06QBqbofe5zZ5xPvJVdYE1Ij2vCQ805J46neV1cjG5sdXEfSooOYL4SbL2UkA&#10;NXJegNXisVA8HqaJDvD0nMSTeqYNcEaGNG5Vp2dHWzsNJARn2RJs4s5LoKZNtyXUK6BGn0vzeASk&#10;hShHWokpZFz7y5cJ5NUsZxqZCSNqi2TM4ywEprRkhmeXb2vPmO3mB88qrj4q3nbkysafT6364fDS&#10;7YfFojbt0z2TPto1bsP3Y9fvGL12x4g12ySfgC1qZE4TVntnyefQ24s/GbIAvLWBZvCcs37wvA3Q&#10;oLksdOZtALGJ5QwSMsMi4x2xWjal0TYzaWqp3tNX9pvRWfYWEojpizWcTwDa0ICDBPziTEaoL3AE&#10;zDHxg94TFvcYt6D3hA/YdEQMx/qApiiY8EHPcYu7j1HC1FS/p1JTTWBL1gioKXDGLYRtNPaChK7Q&#10;Cm/JlpCAmtAY+FJMg1hU3sVhZLSezWb016l/LN4oi7Jn/h4Ud6cY0gBq4DNZlJQCWS/oJjuhQ8Lx&#10;4GAYYUFjvdnFiZbgTHV60npsMH5xrwmUQyBZn4JoGqgNZEobOHkp+AxwJqwmiwA18X725/RPbNxr&#10;7Jx/DHrvtcHvdX93wq49P2HkBX79R1CT9QJq2XoF1Np5gqm/gpq4QYXShNjQgt6kE4pjZCBDOs1A&#10;4PNhaLe6vFa3W0xodkATPVbHAGEmu93moumk6MYcDtu9bqvdZnM4HB6P0+sDBGDUx9jvcDlBJHa3&#10;CzcLzkKKBSJAMZoCgS1kFGsF5gjHYkAW8oGGqbirzWHVG/UANSwKqHnU2QiwQ5vNQiU5bDgEK/p2&#10;qtGm1+sbaoufVOZcqb59oeYGQO1o9dm99ef21J7a2XRhb/OVfYbrBwy3DlkfnbXnXXQ+u+6vfOSt&#10;euypeOgpugVKc+VfctOMnGcdD0857x1z3j3suPGL7dKP1vPfWc9847iy03PngPfeocD9Y2lD8YuQ&#10;+4+wC4j2Imjv8FtbnE1JQ0Wy+mEs94T34g7bkU/rdi5//NmcG+umnV8x5eTSCRfXT3v07YcVh7+s&#10;Pfv9s98+cpoaAGHydwV4Inbcx3A3I89AVJmcQOxnUDKdiiUTuLViDd6FFm/B1+IGu3IBTE8oFCUj&#10;1nNnMERVhZTidmF8/5Soy05PYTX8mjShT7rFj2EzaxYpQupEghNCo1x8n5gDBIa+eD9BaZ1iA1Io&#10;0yoMB4VSLb5YEkMr9ixOQH88qdnSNLSSvogZjtBHBTXKEtU2ky2xgcpqnaAmvtTs/QioAR+lL2Jj&#10;ngpYWVJ3IqIDAIq9oCmtFAMbjkfpyNv/SZ8ih8Rzg/JRKYv/BwcDcpWvJTtkLYRvOJnyxwEsEW8k&#10;5AkHvCFKCKVs6FCAhkic5GGs4SkNSB5v0O0JuDxBXCYyt3pAZvNkI5ZPqIUMSyELWdTAUgA1qppG&#10;oOZwN7BdTUqmNZIbFNBmr7FYqyzWSqutGpTmclN0mj9oDoQsjFAOdiAqUxRIgJob/OeXaQysPqpM&#10;Rv7NCNVyk0JuyuhJA2gm2ql0TMpqQNFEgI6WSEsBNaFACSYj0VwFZAkTXOMAcQW2BNRiCbHG0d/L&#10;b1H47BVQiyfIRKe9VzoKqHGkmlcK2/xHUEOrsZpIYzWIHZ0Kn4nAZMAIgTPcBrMXtW0ELzTIQOe/&#10;ghpIXEDNz5N+ekwul8HBwWo2WxPgDC3kcDQD4NxOg4fldRk9bhB6J6KJWY5YTQE+MBzu2J24Jh2f&#10;H1zoCYbwnOwJ4lGZrYy4m0hmPk7EIO4yeExMxOPpFIFaK0gLiKY85be2Z6S0enuHUpk2W4JK1G9L&#10;t7YqaaHiABVc07yf+M7xK/jpSsBJj1EEz/ded8Dj8eMZxQ1cEwKWb16+RvBuSk01EFDDAaDF8Caf&#10;K2KvKxUKAaXxZjiqTKYl1Wwy3Msvu/mkbPvRq2t2Hl/xw+El3x2av/W3WV9SKTWAmkxOMHb9D6PW&#10;7hi5ZvvwVcRqw5ZvfXfpl0M//AKgBlwDqLH3k0BtEE0JtW7wnPVaZ8jcDRCIjSdiXz9oHvEZBD4T&#10;Uxw64LN+s9YJqJHJbdb6ATPX9J25GrjGgKJYhhReYdYBqAHRxDamdEBj3ILDAGp9JoHGiDy6j53f&#10;c/xC9KG+k5ZIB+shAbUuALXRiutTBDgTGhNuI+uXqv8B1IBW2EBeFUrTQA3iY2YmU/8EobT+01cN&#10;UGv84m/UpqhHHx3piwbOWkcIy4Y0UY+JywBnIDOJokNfFjVQUz6IgQx81n/KckkgEDITuyMjGgMu&#10;mGwSlefoOXYBWrGraZ3+E5eILU2Bs4lL0FHElW+p+O20ZYOmrQC39Ro3/7UhI18bNKz70InrP/q4&#10;4zkuBDKYQdmgJtLgjPvKVSOU9gqoMav9B1ATVgOftavCS2ijqQRADXcZDN7ALKcvaLK7nH6f00eI&#10;5vJTpaJYutXp9/PsBd4gl1IDqJkcNqvD4fL52HkakFh13CCMZhN5Lb2egEzrDtry0ewCRHU2S7Ou&#10;QadrdDjtftw08C4wIl4P+M1Wk8VmFTJzq8meWATbWbl2GhW5ZRkMzfV1VU31lXXVJZV5OVV3L1Vd&#10;P1119Vj1xQM1Z3+uPbu74ezu5ku/6sj7+ZvhzlHzg9OWh2ft+Vc95Q98NU/cFY88JXe9BdecTy46&#10;88658s46Hhy33TnsuH3IcfMX+5Vd1gs7rJd+dN7a73t0Ovj4XKqxoD0AOLN1+M3tXmOHx9juMbTY&#10;61PNpanKnNjjU6Gbv1pObKn/dV3F7lUlP63O2bLg+NIJBxaNObZy8r1vl1Sf/Lru3oloMikoBjDF&#10;H4thxev3SC4nvgGslFfFhAY4A6hRBHAYI0JMvqUgmyTDyaSfa22EE6lU+wuAWiiewiiKFvQmoAY+&#10;E3OaL5bA0zwQCjiFIQ7vEkrDz+QOBtm0BraOasmMAmpoAWoaq7HtivgsmG4BqMlLsdYOjKvYPz4I&#10;b8Tb0Wl5/ufzf/0/AlVCNtIXkdfyL6D2VwlRZTMW3qXtSpishY6BQvszHX+Qnv8pLlF6O+2ciDBL&#10;Lx0GrVE9oWJOUyhN3sjCR6gbkxu0U+quskFNvr1oSzu+H/7aoVQgmfDHIr4I4CzkCQU8Qb+XMkMB&#10;bTRgeWkGKh+b1jyANn/EFwSiJULheCgEGIgDBph+OLieucpMhjG/0U0zRDW7PDqwGokTC7SVTnCb&#10;o9ZmhyTfk6LTxOPJHkkxVpFHVQM1NVQfrEZlL/whB1cGoaK7VAxBjSCCxL8nwmBKGXgMbfEUuT7D&#10;MXJZctID7RkSIuSPI2KLxam8PIMaEZtgFkRr2KImysK1TmG9zCH0H0ANlObxOdkBSpfTX0FNE7hB&#10;08uspmBWLNFJaUJmEGBCk6yRl4TYVMhQ9kCo0Qlq5PoEqIUjeFhyZ4MaOR88ZrfX4uQ8UBEQjXMI&#10;OinNB7lNfqqppoCaIt6PgJrbY/N4bYxr2D8hGvpcftyOPnOb8rUEcP6FSOQAxb0Gz3+4y6SSiRQu&#10;XDCWeDlb2wi8AGFgNQXRsglJW+ROJ6hpymY1fMP4FXC6E5wFvcA1tCIvHZUHBIzvUL5/TSm2qGnm&#10;NPlEwTXleFgCamJXoy0pBTVd3dhwI7fkbkHlz+furd9zasUPR5du/33xtwfFojb5458Y1L4nUFuz&#10;fcTqbcNXfjts+dfvLfsKlAY+e1PN+mTk2jR43kZBNLQDZ60VEbGRmW3dwLmgtA3sISWXqNaKxN4G&#10;UCN725wNA2atBajJ7J/9pivg0penXWfQUUBNsaWxek9aosFZn6w+QI2YTGW13oAPXkTbY9wigFrX&#10;UfPfGDW/y1hKJnh99II3AG3s7oQE2sBk6IiZTUANLTFZFqiJIU3epW0J0Xpsz5uBmURANDGqoc9u&#10;XNX6xayGP1ZBUnW9dPpOWyV+T/5CqAWciVFN83uir25D3xh2SB804UMgqZS01exnECgNrKZxGxsa&#10;iczEnCatLEIanKHtO36RQBs0eOrywdNWvDlz1ZuzVg+euXII4BJ/xaQlXd+d8PqgYT3enTRz/sLn&#10;zGF/BTVtjVCaWNFwxgqf/RXU+KHoJVYDqIk5TUCt48VzVehjd62ugB/DvBVoFI5STaRACHcQqdYh&#10;WIbLyR+Jmm1Wu8tF5rQQ2d4sLieegcKxpJfSjggC0KJvc9jBZKCKUAy3M9zXIk4XTQDFwBGUPICm&#10;pno9zfiJoYjAJRAK2p02h4uL4tJkUxSaJtDm8bptDrzFaLUZjcZmfXOTydTcVFdVW/aspvhJ5cNb&#10;VXcvVl87WXXxUPWF32rP/Vx//ufG8z83Xdiru7LPcOOg8d4J8/1Tpvsn7XmXnEW3A7VPvFWPqY5a&#10;8S2wmuvJRfeTC85Hp+05R+13Dzvu7Hfc+tVx/RfHrf2uB8cDT6/G6vIzTn2b19LqNrS7mlsdjW2k&#10;hoypvMVQkq7PS1bmxEuue+8faT79Xd3hLyr3f1S+b1P+D6tvfLbg+MpJZzdMe/jDCl3B7VBWOBr+&#10;WE3a/FFoxXgGxXH7zKRDvCW5QdnMxt8n1ULyx+l7xpNoquMPJ573k1zkNq4U4ACoRTKtHDtFVjT8&#10;rAA1Dntv8XImgR+75V9KBbUYaAOw9YpFDS1ZrVithGv/CqXJoiYYh1cxqGLPUqQD7wUXxlvaAWqa&#10;XU3DGuEesFTrH0xg/yOoQUAisWwJHtGarF0RqNEREiSlOnC0OB5apP3TB1HImmyWLXGP4gBaFVaj&#10;/ROisV0NuJYNauqulM9l8cGoi5ReQMyqHEYSdNv2PNraHmnhOsOcEBpKE64F4/iGI55wELjmpeKl&#10;AW844An5wGoYudCKYzQUB3lHwslIOBGOCDBQkH4A2BQME1dRLTSwFAX+6yGPv9nrJ2OYL0Cxa+LB&#10;BJa53E0OZ4PT1eT2NGNjn4+cnqAlJh6KxEcHi8JS8i5BPbCay2fwBrCxW4LSqNIL1YH/vwO1KCUB&#10;BMNWMCX2CfjzBoz+oAmLOHgONXPi05nVFNOaUBcWNYsaWk2yyIeNDijNlw1qnKaANkig5vXjUdDp&#10;YyLh5x4yIEGgBPCZtNl8pknIAICl8BkBMlFalDpgNaI0wIQmjdU0UINUVmPRPE6UNaVRGoMaHlbx&#10;+ApmUi1qBFgWj9fsctOkUhD4zOu1+Dxmr9sEONPk95j9XkvAaw34IBvLHvQr4W4MahaP20rxKm47&#10;oA1yua2Q04X92yFmOLeYG+nJOBTEfURYLRwHpCaSaYAaRh2aplCDIQWJhIFUafAk4m0w9hDeZYOa&#10;sBr2CQjGN4/zWzGkcQvReR/y+fiXisZBt/gh1JOMo9OyKe2/CkNglrWP6K0tVVBeeerOs7sF1Ueu&#10;5W3++cxSClA7tPjbA7O//GXqJz8B1CZs+hGUNnrtjuErv4HeX7H1vWVbQGliSBPv59uUUkCgRi7O&#10;uWRUI1ybs3bg7DX9Z64eOGvNoNnorx1EK9cPpgg2imYTPiMsm0fRbGgHzqEZpYBrAwFqnFjQb+ba&#10;vjPW9KGgK+aV6YRo6JBbkABIOImdnhNUg1AWk2mLaCFZ2XPcgl7s3esxdn73cYu6jV3YZfSC10fO&#10;Yz4DqxGoaVY0UBpBGxZZQCuBM4XDGL8U5OKjEnOakBxBkprLKW/BBiAzeQutAR7xGkI3Fv1dqgtV&#10;E96INSx8CQq6iXpNou0HzFjTazK2VEyPYnWDyBNKNrwVFLoHduR5ogBkIDOwlNjYVFCjbw9fC31p&#10;7Ovsm5VPIJFqfceTBNT6jFvYb+LifpMo93PQ1GVDZoDPVr01e+2QmavfBJpPXzV4xqqeI6b/Y+A7&#10;Pd+d+P6kGR2tsTblcnjJfiasxh06denpgh5+FLWTibq1/TmehcRujetFcX0qZrMstXci2vP259ig&#10;DaCWaW+jyIZg0IHrOUSgZnV5DVY7jf1coQMwhRsNbjd4XDNarLgdyAOiyx90er1mq53M7JGwJxCw&#10;OBwuMsPFbHYnpR2FwrhtOblAGgTmCIZDTjdlhtocNqPZaLFZQWlgFKqR5rA7uBgH+AwtEA0voQXV&#10;mczNQDQQntlkaG6oaqgsqip8UlX0pPrZw4r7Vyuunyy/cKji7N7qcz/XnP6p/uzuBrDapV90V38z&#10;3jxsvHfcfP+kMeekNfe8/emVYE1+sLE4WP3YX3rXV3zT8+yqK++8+/FZ54MTjpyjzru/u+787so5&#10;6n50ChgXrc1PWmpanM2tbj1ArcVW32Kra7HUtFpqMqaqFmNFSleYrH4UK7kZzDvrvX9Yf2Gn/tyP&#10;xst7dOd3VR75KvfHVSfWz7j73YeW2uJQnILPIHCYmNDISMYSWxpaMqSpwWp4yo3EMVRguKHFcAxj&#10;A6GV+CvJZRCPp9qek1MmnogkWzDigbqAZRgAQWmEC5lWDInk+kwSqMVa22lafZ6gXZBOUTzONqEX&#10;0bZ2tPE2mktKzGZayqe0IZq4nRgOYlCL++MpjLHYM0SsxmFq7B/sRBzhNkCPYFYH534yhHXil/qq&#10;CmrZPkda809ueRvyeBIekZ6TOS3NEtMaAAvSOsJn9BDz4kXm+YuWF39kXlDLH6GwmgZnzGG0Hm/5&#10;T6Amx5N1tEBPtu1l8J10ABkV0xp5QtvacSVHW1vCLZlwOhFK4YuK+GLkevIE/W6IWA3yA9r8kVAg&#10;CuwOK6yWiESSzGoMajRzFD03gdUopEwDLMAZ+zTJaoVWpNrJJOZMKcaBDUBRDENuxh0KcMBK2Q+2&#10;dLqbpXYuu0GxT0c4io3JqKYFpUEapanQRpSG9XiOi8R9IfbSsjlNgt4Mbl+z26dMOYqVYLhwlFkt&#10;6U9mWdSSaTyK+HF4dIQxfK4vxorGXurQZI+d4W442UnxBIOaWNQE1MSilg1qIgE11YQW+8+glmVI&#10;C+PSixKcBUKU5B4IkfmHWY0qS2usBsl7FcVoWieK+2Sn538DNdAVyWuiWUvFiuah6T4Jy/67AkRs&#10;tqAPsqPj8xKoeQBq2JXLCgHOHE6z3WGy2402u8nuMGMRK90efKhLMeCHAvSAiBtQNBzBHSlJIXqA&#10;KqBVSwsZqDrRR0Ulrc2Wthk5QF+mNA3UxPsZjAY1W5rL74bIogZWC+JbpQlY8BOopxQX7PiLRe0/&#10;SuwTyiJ7QvGu3IKS36/lXc4tPX7rGUBt8XcHFn7z2/yvfp35+Z7JH/04+aNdEwnUvgeojVrz3cjV&#10;3wLUhi3/Sljt3aVfQoxrYDUCtYFzydEJShs8Zx1AbcCs1WA1tNSZtZaNbWjJtEahbBS+thEtSzGn&#10;EZyxDxStSEqs9Z0hFjUwCjhGDb2nTE/OEpD4M0DY+IWaQGkCahqliY2tN1Naz7ELeoyZ33X0/G5j&#10;FoDV0OkydkGXcQvBatnuzm7jFndVQU0QTQG1rA5gi3hLBTU6MGYyrYMWu8JL2AbkRPjFbKe8UbWx&#10;YUu8pEEY+sJkWkc4TIR+/+mrZA/9+FV5O79KqQbANagvwA57AMjynOtiOQOfibAo5rRsosX3AzLr&#10;r843IHmdxG0TFotRDW2fcYv6TsBmFLtGrDZt+ZAZq9+esx6UBg2ZuWYwjnDcPIpRe2fcm2OmhIJO&#10;ZjIBMkUCatmURucnkZliPBNl2dJwvUAKq4k5jRAtSyqrEag9/6ODvWw0+bqdswRAZjQDjhcchttT&#10;xB+JA8vwuIbbDYWpBoNOH2UdBjhHy2i16E1ml89P3jTc5m1Wk9VC6QUOJ/aJt3iDIYcbdwmfhStu&#10;gEvEYAYIEyCTlVjENmA1saKhD0nHZrOZLXpQmsfjstqstdVl1WUFteVFtaWFVU9yym9fBKVVnt1X&#10;cXJX1cmd1Sd+qD21s+70rqZLv+iv7W++caj55u/Gu8dM905YHp5x5F3wlT6INJWGGwqClQ98Jbf9&#10;RdfdTy66OEzNBd0/7sw55s496yu8Eax8lGgqSRor08Aye32LvSFjqctYa4FoGUNFRl/eoi9ONjxN&#10;VObECy957hwwX91jvLrXePVX0419zVd/qTv3Q8Wxr+9tX3Fv90dg2lBE8WwCvATO0ALXILGiCZCJ&#10;UU2sa6lMGitxX8UaMC6DGvEZWI0q1mNbKXEXi4cTGSziJyC7Jp7mOeuTLGqxOPgbrUSShbjsrYCa&#10;bA9hzBRDWqy9g1p1dvZXBDILZ1qxJTqiQCItYWpiUQOm+ONJ8A0kECaIpoEa1gOAOv4kV6Pi1nwV&#10;1NjopRLSX9fTHtR6Zp2g1v4i3fEcArZmOl5kr2F1pDvaM8/RkjLPCdpa/yA/KcBL865CHf9SDoY+&#10;pZPzlGPg7elvkY52eLIxYeJzBRnTqh853t4WbaM5DELpZCAZ8yeolBV+RB/O9gj7Q8m6FkTfHw0H&#10;YvhxidUY10IhDPTk/RRQk0TIl4AMLTsWHZGYk3MtIam4xrmiaqwYb0PmNCEhAbVIDFClhKmRIY0R&#10;DUKfCpWFnVSijCawYu8nl4JHy1Y0hdVYnaBGyeLkV7Uz+WFvID/2zHqb3F4d1gDdwHA4QjkSzTCW&#10;IFBjoxqjmISyidDPki+WIIuaiFmNiA1v+ZvLY4c4n4DSbUBp4vrUQE0QTRPzmQJqmiVMMOtlUMPj&#10;ozLtlyZ/CPdGSrXI9oRmK0LJjIoh7RVQE9enmNPEouby4Ks3gtJ4ok+zgBrTGMtjCVJrhvxuk99t&#10;DHhMyqLH6nNbvG6L220WuVwmJ5jMYXIA0awGi6XZbG42o7U0W6x6EJsTJKdE8ik4y98P/nbcWXCj&#10;SUCZDLGOhkfZHYWHWNp6hZMY1NSBRwE1UBok3k+c0P4IhakJqDl9LoXV+EgiMa6vppltWdphvPLR&#10;MvgpQ6C6UtmmI53OxO/kFey//OjY7aeHbz75+NezHwiobd03i+qo7Zry8a7JH+0cv/GHsesJ1Iav&#10;/BqIJgKoQWJUe+eDzwBqby7czDFqa0lzSP1nrgKi9Z+xcsBMZjUysPEaCj7DmjUDZ68fOIegbcBs&#10;JUBNpHEbQA3oJvTWj+cAFWRRSIiSFj9kUFvadzK0RGMy6UACbejgVQgvgTnAIgA1YrVxC3gWqblo&#10;u4yZ/8ZosquBzLqNA5wtBqWhwyJcEzEaKlmcWI9WYAsrcVSgMdASHVsWeKEjNjZ0BLyUV+lPUPIM&#10;sIgNtG1E8vdqoCZrRNmgpsAfC9uI91MBNfar4vthz6YSlCatBm1ota+LiE0i0rgMh4JoYl2buKT/&#10;pA8F1NBSR536Ezz35sw1Q+dueGv2ujdnrYGGzFrbb8LCN94c2WXIiAEjJzc2VLa0vlRELUtyxuL8&#10;bGlvVyzNGqhlUxoLHcX1SQnXWaAmK9njiVYsau2plhary+0g/AqB1awuXFDUAQTQVDgeYjKDxer2&#10;B3APwsAvQICnQzwP2VxOp9eHUd8TClEsWiBgteNhPeTweHGHwlu8gaDb5wOrEa5xziO2An6B1Wjz&#10;UNBsxYBBRjVBNLGloRVQw2Y2mxWg5nRSgJuTDGxGg6GpWVdfX1FUkXu7/PaFsrP7yo/vqjj6feWx&#10;HVVHt9ee+L7+1M6Gsz/pLu/T3z5izDlmzDluvHfCdO+k/fEFZ8HNUENhxFAWrH3iK7vnK77lfXaF&#10;vJ+Pzzkfn3XlnvHkncOir+ROoPJRtPZJrLEwoStO6ctTxoq0qRqUltaXpXTFGX1ZRleYqs9LVN6P&#10;ld4KP73ovnvIcOmnprM/VB/7uvbU9rozO0p//zJ3z/r6/JsYnvFAC+rCnwkaewXRNOGleDIhlAYy&#10;k5XyLgg7AaJRqibFmVGoWTzTxtG48VA8jd8Ia/BSgCPSxPuJIY5ALRrFGqBDlOZoB6JRjBp+QfKK&#10;4qVMRgO1OE/Njj44TEM0zagWZd+oCGvC6VaAGoZQ7FzQBB2QCqHMPxWyEbgRrBGmAR7934Ba9mJ2&#10;JxvUUgqoPU+1txOHSaEapjG0WJlsa0u04nJqSbZmkq1UNyrV3qawGtnVFBOaSI6TPgK7ff6ihfRH&#10;ywsyzmkH8EorEqrTRIekWNfwfbbHiNUyzGrxcBK/VCxA6SBhcYNCFMemsRqXMgjGAhSypkzoTgFO&#10;HKlmD1AhMcqIZLkiUVc0rhBYLKE6DdnFyV5OarlSBoV8KaBGVYr92EwwDqwGOBOxOc3EVdwc+MRw&#10;DL+tAmoimUhAlFApLZ4KKaDGHlV/EKDWzIjW6PQ0sBpdHrCawR80a8hIpAVKS2P/RGxxAjUV0VTH&#10;6MvEhrNMoUwR74TscJRMoOYT0PQdYk4DommUJkyGjmZakzUsQrRsUANsCYSB0hQyk5IqXLQMkopl&#10;LB8ILEzV/7OYTCUzhjMqQqv2X7KoAdS8PisojYrXMaX5/dZAwBH0WUN+G0QdnxWtCmpGv9sA+Vwi&#10;I+UZOA1unsPA6TQ6HAa7XW+36a1WncXSZDY3GvT1kL65zmhoMJt1VsY1F31RTo+v84vCF4LvQSAp&#10;nab6sS1KeD63rZ20xGzUiUfaGgpl40FIHXtewjVQYDgRCURp4g53wANEc3idYDVygJI3lsoM4vuX&#10;A4CyQI3GPLSvfKImbaUcIS78RDJyOefx/quP911+dOBq7jfHrq/eeRygtmDrvtlf7J326U9TPvpx&#10;0uYfJjCoiTlNrGiSSQCB0jhG7ZO3Fn2kZH3OIhMa+SinLe8/HTChCGv6zaAWrNaP1qwaMHON4iRV&#10;0g42DJqzcQC7PsUfClwTViMxyVF6gRp3zzN4gnIoTK03xV0t0eLSek8EqynkAYHGsB6U1n/qUkhA&#10;DThCGr+w+9j5XUbNeWPkrNdHzHx9+MzXhs96ffisN0bNpYIdnA3adeyC7uN5YlCGtu5cU4PNaQRq&#10;3cctVmxjlIJKvCVoJSgmkkWVohTkoj+BMUuTtr22DToQ1mhvkTXyDUheAj5UAzX1XauBaBSmNm01&#10;b7BMc30CzjRQE3QTS5uGtpQqy65PoTTpE6XxIrCsP3cAbf0mKhNGqRa1VUxpa4fMWkWgNnvdgMkf&#10;dH177OuDh/V6f9LD+7fSmahEpHVKBTWJodQuh0wrXSDoyGUifbalkTmtpY1ATRKuW4TV2BMqoCZg&#10;R95SnPAdrQA1i8OJYTtAt/AIUxrxGR4fAWphilIPA7yMVluEHn5jfg5FtzhdZrvTZLX6whSghvuR&#10;TO5Oi+zx9AZDuGcFuQi+NwjIo1h4mYdAaAwQho7MZwBKg0wWM14VhlMozQE+szY21er1Oip163I6&#10;QGwOq9VirCl6XHb3cvmNs6Wnfi49vKP00LcVh7+rOrqt9uSO+tM/AtQaL/xsvHvMnHPCcO+4MYcs&#10;arbcc66n1wLVj6OGioiuNFjzxF+W4ym47uHJCZjYLnryL3kKrtG8UmX3QpWPaL72uvxYY0GiqSgJ&#10;YkPb8CzVkJ9qeJqqzU1W3Y+X3YmV3gw8PmO5/FPTqW8aT3xdf+Kb4gOfFe7/tPzo1qIT2/1+l8cL&#10;msUISuCl2czEhCYrpSMWNUiITRaF2MhfQaCmuj4Zy2JAJbrTxSmUkAPOyNjGxTjATFEqrpbwhsAB&#10;0QizVDTdSiY3BjWIfvFYLJhMJtjdGW2j6T5BaWI2A5ll41rLn/8GqAnDCaihz95PDK0p2jmHwYEd&#10;CXf+EPciQRhZoXh2AQh88/8Jaq8sogX9oKXOX0BNKE1RG66T1lRba7odVwvgjKqsS8V1qRVFbUs6&#10;2daaed4BVgOE0W45dk37RCKt589fEnlO/2j940+CNo6Ew5ZySNq7ssWsRriW6uBcWpobtC2USQdS&#10;yWAyHkzE/DECNcCZN4yBiixqnaxGegnUghFAlZTqcATDTjz7RKIermQBJgN7+di2BL4B6JCwRiG2&#10;LBEeMesID9FJEQH2EaiJ9xOtZlEDqwEqXgE1dITMtEVuidIE1Nj1SUkPUkAEiOZw19lddQ43sZrb&#10;1/yKRQ2UpiglQbB+QBs6aF8Sv4Q/Cu/KpjRZRAtQszoUcxH4w6vNT/BXUNOkUlonqIkHUzOnhchm&#10;BlADSWCfEKVSQsJq6Gi4pqGYSHCNXwKZyYxP1CejKCd+CqiJPF4L5AaHAc5CzmDQCUQLB+yQhmuK&#10;UY0saga/S+9zNvsczV5Hs8fR7HY0uxw6p9PgdADRmu3WZqulyWJuNJsajIZ6va5G11TV1FjZrKs2&#10;6BtMpibVtGZze5TvKhDCMeMBD1AcxtNdKhVT5pEgzyOkDjxtaS3OhkS4hmED/UwrWw544EH/laGI&#10;HKDJdCKSjOLhgyLVAl53wO304cne4fbjqR3HwImfVFk9kmBRArs6hSI+HYeBA1BdS5RSoCGa2lFe&#10;xeMZ7nvn7zw6eP3JzxcfHbj2eNfZe6t3nVjw9b65X+6d8dnuKR/v/Cuovbdsi1CaFqDG+QQfc5Hb&#10;DYPmrld8nTNXD5hB0VFAtAEzVqHTD4g2YyVp5iqsIc1cM5j4rDM5dPC8jQPnUJU1LXxN7GqEa7OB&#10;a2v7zlzTbwZ2Tqmg4i5U8gkoRg20oWQP9By/AASGvnCb8AfUb8qHADXhD8X7OXZ+97Hzuo6a/dr7&#10;0//+3pR/vDf176Rpfx82/X+TZvz9/ZnQayNm/2P4rNdGzOkyet7rI+e+wXXXugHdxi7qOmYhWK3H&#10;+A/I/DZ+cVeQ3ATFbdqDi9x25eoeUE+wkWo5E64iOBPI0yiNXxLekg6wjDryx05Z1hfIK6A2eXl/&#10;cgdz0B4VsFVdn/QqvqK1lHAwjQrOET7y96N5PxV358QPe4/H97CIk2TxEmcPsGuYOllGNeIzQjRa&#10;JFAjN+gH/QnUlMmjQGlvzlwDUIOGkDlt9SDyfq7o8f6ULoOH93hv4qFD+1OpiJyfnVIvlgzO/LYW&#10;UStN6InrAgRGFQq5PKEY1QBn9BIn8TClCahxIUPZDNcR18eRCw0nfwvGMFyxGBBw9/VH4i5/EHcT&#10;vn3GLXaH3e3lepIhp9fr8mE9FeAQa5nN4XJREiiempIBmt6bhn+wAm5YtBke+b0+p9sTisc8Ab8/&#10;FAxGwtkQJlU8DEaj3eGg8mlsRQORuDwAN7dErWF9c3OTwaCrq6+hOrcOu8PpcLmdDouh/NGdkutn&#10;Si8dKT25u+T37SUHtpYf/rbq2LaaE9vrTv+ou/AzQK35+gHzvRNG0nHz/VO23PPu/KvekrsRXUmk&#10;uTzcWBSsyQuW5wRKb/sKr3tpOqnLaD2FN7xFN/2l9wIAteq8cM2TcG1+tP5prDYvXvs4Xv0oXvUg&#10;UXU/UXYrXnwt+uxS+Mlp9539hvPf685sqzv+ddnBz8sOfZn/80e5uzdWXDkQTiQ8lJLlB28Bv4TD&#10;0BdQk750ICEztNhSQzd0IHKcgatU1ye+aoAafi/0KZmA3Zpsb0uQvSKVAaiF4kn8cFgf4bmesD1A&#10;zR+lnwlUhz4UItenIAU77BRWewFQU5MJFItajEqm0dQFGsm5GdQwYIKZBNQw9nb86/8A1DQAYhTr&#10;ZJp2np39+b/+zemfZHsDurVR0dpOYKIt/1CwTILAqP8CCEWdDPUlMuwFW85wB8fdvFXDMlBauq0V&#10;LeFaS4bXE6gRq6HFmlbAXDsRGNnM/gSEtRKB/UG2NPzhZJBrV9XGnlOJcmNie9FZcbfzaLMWAWrC&#10;c+nn9C0lOihkLdLSGkylg+mEPxHzxSM+BjWVz6SD34Wqx3O8WjAEZsAFFA8wqLnw9AQSwjWKi4zK&#10;4bFiYn/KSoFkWxRNGIbfRPiMW43qAGrsYUx4IzGngJoWqSa4RpRGyZt4I5iJK3SoEjKjDIO0tpIq&#10;qIHSOLmIQA00ximoTQJqIgE1MFw4asfx4NgAZ0C0ZIb2IPorqAnGUT/pj2XZ0jTJfLN/szstAmrZ&#10;E0kJq2mglk1pIqxkB2gnqInEnKZ6PL3+kIdAjSgNjEVRuQJqYlqTVpTNbWI/I9qNeCTlU0AN8gfw&#10;xGt9GdfIlhbCS34F0Trtal5L0GsOklGNXJ8ANb+j2Wdr8lgbPbYmt73JaWtw2nSQ3dJoMzdaTY0W&#10;Y4PZUG/Q1TQ3VjXVVzTWlesaKvW6WmI1s85qM9jsJofT4qJimQ6fn4gTBxylWzp4H6dRRCCJCUmx&#10;ZmkEJl6bbOEleVXraOs1o1osFQvHw8Fo0BfyeQJu3ArJVc0zrOG7DVIFqECE57igoEj1GCAZ//gw&#10;BNSS/x3U8FJLKOI9dfPB7zef7jr/8JfLj/deerjh13OLvuUppD7bM/WTXRM3fQ+N2/D9mHXbR6z6&#10;RvN4ioTVBNeGLCSL2psLNg2eS2kEg2evHTRr9cCZqwfNWoMWWAZiI1zLEjHcTPKHcrYBm9bIuqbU&#10;yx00r3O6AgK1OQqo9dEqVhCCKKAmRTp6TVrSa+IHPcn1uajPJDYOsSENrXQAamjBFhqo9Rw3v8fY&#10;ed3HzAWrKRo9t+uY+VSwY9T8rqMXQACy7gRkC94YNY8WuUZu17ELe/BsoZpjlH2mCyEp86FOG7ro&#10;dc4h1dRt/AcSAwf1IIDrzFFASxFvU0BsSmSbeEKxXhaJ2Ah58bev6j1JMc6ROU2cp5xDikV8M2BZ&#10;qB8HqBHD4StiSuubNWFUHxz/mAXyVfSVdIGXswekLx2F1VSRRY29okphjhmUQwAJq2FR1GvUTIBa&#10;7/enfLplC82+pp6fIiUNmSZZV2bnpHGIRXUK2cXZyWRtrZlWepKh2FC6UnC94ApSriO+lIjP1FNd&#10;/PstvhDFXlAKQLrV7vFZ3R53MGh1+awuV7NBb3O6qEJHMGSyWgwWCwVbSPo3nsw8hG4BujfReAIy&#10;I4M/9sYzJYXjCU8g4ONMI28wIOwFGgOcCaVhEcTmcrv1BoMfG3Aom8SuOTmODdsQ0jntUFNTA4Wp&#10;0fwEdrvd0lBRXJZzveTy8aLTvxQe+b7o4NcAtYrD31Uf31Z17Lu60zsbzu9uuvhz4/k9xrtHTfdP&#10;Ge4cNd47ac276Hhy2V14K1CXH20uj+hKw/XPQlW5wbIcX/FtX9Etb+ENHyit8Ka36Ja/7J6v/EGo&#10;Kg+sFsQ2VbmhipxweU6s4l6s9Bap+Hr02cXAwxPee4ds135uPre9/vjWprPbdRd3VR77pnD/Z3d3&#10;rC6+eDCebiEaixJ1CahJq3GYrAefoRXJSk0CaiGwGlMa0xiBWjTVQgaHaBSghoEU1IUNwkka3yJp&#10;KocLesMIgS3xuBxtaU+2dgiiQehge7R4iqVYeK4Hpine1iFWK43VIPCZhK+JRQ3yctAQ2AFvBwiC&#10;1YAPrYRfL1mq2igmTFlUQE0VZXdqZTjU7YV7NBH6qF5FNlaJNHNaa6qtk8mEz7KVaAGcqWJcY54D&#10;zLVlnitRay0vFG+pKNGagZJtLRDtH9cde1TVjZXjgbKPUwyEODDlaNkeCeSVb4YoNp3yJ+LeWNQb&#10;C3tVVgOosRjU2AFKkWrCDDTxOUWN0pTneA6KeSNANPz4BDQEOkCZVEsU51c6oxSSZWKj4C3QmJjT&#10;hNgE2iDCtYRX8gkAamJUgyTzIBCyhSJOPAVIjJoYzzQJSDE/EWNhUamgFvdoFjWPz+CiMm91dlet&#10;Bmoev15cnzgAwiwV1LAH6RCQZfEZr8RJHaE+02c2nFGYGr5IATWbwwxQ42SCTlB7xaKmwZkmWRRD&#10;mtjSoDBPH0EJBOpUXyQ/mcEYrajsBUObYl3TOqRQJ7QFgmQ8C4ScAmqCaJAWpqbukEANnWCQzGkA&#10;NfJ1ei2SOhD0mgIeI8QdsqiROc3e5LU2eCz1TlOtw1RjM1TZTXU2c63FCNUB0Uz6WmNzjb6JKK2h&#10;trS+pqShtqypodOuxlFrzSA2u8PkcgMZO+d6j8XxRYfFqCaB0mRLa3/JVCYP+tmSV1/e5iVQSyjT&#10;SYUxQOCB3+t3UTiND5gIUKPyyjjL8UQSBatRbQECNRwDpI2CGqjJuKWOXgJt8lICfZwDh6/cO3jj&#10;yY/nHvxw7v7eK48/P3x16Y7DNCn75wRqEzbuGL9hOyht1JrvAGqSRiBCHxLrGrHaok/eXLgZGjJv&#10;4+C560iz14rlTFyfAmeK+Ydn3kQfa1TrGmUbKLU8oHkbBs5lPlNTCvpxH2tojqmZa/tJpTH262m4&#10;BvWe/GGvLBOaGNXErgZKg9AHYYjRCOrJrs8e4xaghbqxl7MnTUVFmZvAI8oAmAI24pB8oqUPgUEC&#10;RjhsPgDN3KVEkuFd0mINBMDConQgsbFJMmm3CYvfANgB78YT/DECAvUWYbHr+MV4FRjXYyJb4+R4&#10;eFf9wF5kJAPSUdZnr4nL+kziRbzKuZ9sVONCwSrDUXosFZlTJvckuxr2OZYC9UBpQDFps12c0u89&#10;/mW/pwZq7PSkdtqygdOXc5rn6iGqUU1LKeg7fsE/Bg7rPXzKwmWrAWoZsfu2p1qY0jKkTLqNjAQA&#10;NRp4lJFGsRyA1TIYkLDIlQvTLXR1SNqNimt0rbHQYf8pXYM4w+mET6QSNpfL7vGT+yyWtDjdZqeL&#10;AtGogpofCGWy2XATBIEBl4wWK/gMdyggGgTCs9ptbp/P4nTqjCar0wU+IyefP0CPm36KVyPq4pRP&#10;nb6Zw9f8QS6cJitpinG/z2KzOtwuo8mgN+qxEnAGsBOeg+wOqr4mAqhZ8OBYX132OKf05oWicwcL&#10;ju58euDrov1faaAG1Z/dBVDTXdzbcG5307V9oDTD3WOWh+csjy/anlxyFVz3lOVEGoujzWXRxqJI&#10;7ROwWqDiAZFZyR3IU3zbC24ru+ctexAsfxiuegSFKh8Ey+4FS26Hi25EC6+SCi6FHp/23D3kuPGL&#10;4cL3TWe+azz5Tc2xrXWnt9ee3vFg5/rb3618eubXWCojcWaSQ5BMp4TGsjkMLeAsWxqfQXgXRGXV&#10;4nFhNQE1Gqi5KgeNacmMgBrGbXo8TaZjLe3YQMgMtz+AWqKlnR00nRY1dLCHFJvQwGdiWtNATaU0&#10;EpiD3KOgPTWfAGtCmVbO00uAReRd5AZt63j+b0IWza3Jtc0UCBNQU2rM8jQAwmpqHuiroKYhEVMa&#10;4Ez0Akq1SSCagmi4FjQJouGqoU5bWlOSWU2uHYlaExRLd7ShpVC2tpZYJhVNJ6F4S1oEaEu1YQMF&#10;4zIdIDY6GI3J5FCzQI3WZzgDIxvUAsmUNxbzRCPuaAQtxKAGOMMvS1U8BNSUMDVllgIMZB5BtHDM&#10;T8NZVow/lGqJKZJFnAipEMV1JfCzQJ24plGaBmoBTk0AookAamxOc5LhjWb9FSATRJP5CYQRiaik&#10;T3WvY4BIt+xQ8j0BanZXnc1ZI6wGUPP6DeL6jCUUUBMm08hMWwOB21hKGBxbCl8CtQRNIRVEm0j6&#10;CdScbnywzCKFJ0YlRg2U9j+DGgQyE1bTQA10DNoTSvP4HW6fzc2x/yK3xyJ05Q+QdY1tbMReIuEw&#10;7pBwJxRzGkEbUEwFNSgb1LBSzGlQyG/TQI0j0vRoAWrEam6D36kjSjPXu0219uZKq67c3Fhq1pVb&#10;mivN+iqzscZsBKVVG3RV+qbKpjpQWnFdVWF9dRGIDdzW3ARWqzcZG81mks3W7HSa3B6QIrEa+DIS&#10;9YPVFINWSwLK0Mye9Nwv4MU0RoaBLAmZvURvMthooJZM48EU3zm+bSodTDNyEPvSFyifK7OVSe4M&#10;DoALIkeAjDQKvgxqMm5poxezGsYweqmjI40n+N+vPth//fEP5x58ferurosPtx6/tXLX8Xlf/Trr&#10;c0km2Dlx0/dj120fvXabuD6FzzRcE6MaW9con4Ai1eZvHDRXyfoURMsGNYGqflO4JITCaoRr2IBZ&#10;jUxrZF2bu568qByjpljUuB0wZ4OGa1ymn/x6lAeqxqsxsS0Bq4HMNFAT72efiQqxgc/AJQqgEKjN&#10;6zp6DgWovT/jtfdnvD585hsj5rz2/qy/D5v++sjZUJfRc7tIvBqVWJvPSQaLekz4gD+OqmwwIBIP&#10;AYzwF/UVoxeJgKk/O3nJvsUZAAJzskH/mTSZOtnJlPcSV0G9JnfW1O06ZtEbI+d3Hb2wGxgOBzBq&#10;/hsj53YZNa/LyLk47C4jZnUbObvn2Pm9xuEP5KTOSeC2Zf35c/ER2Bt2SxSrVuUQVsOWvcYt7jl2&#10;YY8x88V+JpazfgqKEYSh03cigGw51B/vnUxTsNPKSfggnv1z6lKitBkrBk5bKaz29pz178zdgBYC&#10;sQ2YsuS1QSO6DZs4YdYir9fe0kJGX5pnlufGSLXQuKIpwQE3cQ64EdFKFd1AaakMJdxo0litpY1q&#10;BIo6z/n2dJhcmXG6U/J07O5A2OLyOH1BPKcaLRa9odlstfoiNCO7yxewu72ANm+IJ2WPRIKxmN3l&#10;tLmcWOMKBCS/iVKf2LRm5XIbLo+rqanhwYMcq9VsMhscLocfEMb2MwAZ+Awb2JwOh8dlsZg8Xkoj&#10;AP9RNBtP7mmy4PPNRqNeQM3rdRsNTY015WX3b5ZdP1N46peCIz/k7/uq4Ncvin7bUnmEQI1i1M7u&#10;arz4s+7yL7pLe3VX9xluHzHeA6idteVdtD2+4Hx6FRwWrH8WAag1l0YaCsK1+aGaJ4Gqx77yB96y&#10;+96yHF/pPV9ZDkAtUPEwWEGsBlCLlOcEi26Fnl0JPTkfyjsXyjvru3/EdWuf5cougFrj6e8aT31X&#10;feSr2hPf1p7+/tLnH5z7aEHhud/i6QwBGVflCFDhNAzZmUQqiZXZ9jMAGTqvAJwgmpZMoLk+0SEs&#10;iyWTrR3oYNyGMCpgPW6yYS54G023YgOgGANcgmp2EMPFyU1DDlCq5YGWdsI5m2JLEwG5KFRfQTQh&#10;tn8lOCcUoCasRujW8UJwAH+SvAudcKqFjGQqqFEHZMYTRmmgpkzZpNnV/qlMxK6CmsJqLyMawZmm&#10;VJuY03AfV2LRXkK0dqAVlE62plOklCr1UuKOXDhy7dCVlUkRpaWSuKxiqWSM2ziILc3TIdK0g+Q2&#10;JVYj69qLTAclHLSS8/QlUGPDG0CNoujwtYDS8OXjF/Elkm6K9o+4ImE3yyMeT2Y1DdQCUT/EoEaT&#10;oCvmBp7+XKM0TUA0YRoR4RrQCicIsRrZ1UQapQnxhGn2dApTE1wTUEMflBbG0cW8sSTISaE0ATVu&#10;xdeJQ/KxbQ/4iCPE9k4BNanNkQ1qEIFaQAE1yX4QLCOp5KchoLAa45r8RWQjFGeuCmp+thoqrl5y&#10;fTpBG2xOY8dlQDOn/Q+gJorElLIaEpomoEbuTgY1t8/u8lipMq1U0/BYXG6lD8wCbwlpCXVlyx+w&#10;+4MQWE0xpEkroJa9JTOfg/PorV5CNJOPswQ8Tr3fSRFp4DMGNWPArfc5mjwWojSXocquK7c1lVkb&#10;S431xaamUpOuwmyoFlADpSmgVl1UW1nArFbcUANWK9c31Rj19aA0i6VJQM3lprkNBJjEB8qcRMUy&#10;Upl4KkMl1l5+3AeHSSQN4Ez4TOt0UhqBGrl1MAIlsasE10DBuKCkaATIlcx2RwY1jBpkOsZJSQfA&#10;hj3ygWZ7P0WS6CDWPgY1EkAN2+A5ymw1Hbzy4PdbT3+88OiLY7e2n8nZfjpn7c+nF2zdN+Oz3VM/&#10;3jn5ox8nbNwxei0V5hix6mtBNLGioSMWNc37Sea0BWRUo/mj2AEK9hJEA76gI+a03jzAsxfywz7Q&#10;FJqCE9sMmLFqIFXxWKMU8phDPtABczrtagJqsoi2P6U0rqIQfi7YIR1CHLKHQYv7qE5Pyfqk2mnQ&#10;hEXAGiabBWxUW9BjzNxuo+YQpQ2b+tp7U18bNu21YdNfe396lxEz3xg+E/3/NXTKayNm/R0bjJj9&#10;2vBZ/2C9PnLOG6MATPP/8f7svw+j8LXXR819fSSpC83vTvMcvAGuIjvZ4h4Tl4DqyDY2frFkIWAR&#10;/NSP5h5Y1WvSUu5Q7B216lQE8lVgA2AcbQD2mray35SlPScs6k4e2/ldR87oNnz6G8Om/GPoRBz8&#10;6+/TYb8+fFaXkfMk9YEm8Zz0Id6FtoeaSQApMWoTlvQYs4Bi1CgijRIsek+gmRsI19itCRTrN2np&#10;gKkrBk5dAVbDR7NVEi32sHQA0faHALXBM1cpFrVZa9+ey6DGrAZQGzJ9Rde3x3QZOnb09EX1DVUA&#10;tUwrrpE4QA2XSSIjQNZJZhgzUq04g/HcgysqibEkmkxEMNiT+ywVT9HMdSLtKkOLS4bJL5lRYjQ5&#10;Eq4tFQhHjDY7EI0rqJE3zReOYyjwhymj02Q2Gc1mbwgwl8LtGR2+p1I5LjABHgTNdjseGQXaAlSw&#10;IxKIRiHQmNlq0Rv1jbqG4uLCUChgNOnNVBHN5PF5A+GQy+uBPH6vj7M7PX6fyWTABiCYYCTqCfht&#10;zHmEem6aix0vBQI+KpOrb2ioKim+c7nowpH8I7ueHtqe/+uXT37+tHDflxWHv605vr3+9A+1Z3YC&#10;1Jqu/KK7tq/52m+GW4dNd4+Z75+0516wPiJc8xTd9Nc+CevLo4bycGNxqO4ZFKzJD1TlEa5VPgKx&#10;+crv+8ruBypz/eVgtQeB8vsB4F3RzfCzK4HcM/6HJ4OPTnjvHrRe3aM/t0N3dlvDqW91Z7ZXH91a&#10;f2Z76eGt93duPPvRgoLz+0JRjAi4UxF7gbfQJvEjggCo2CQeOFMCaprAZ9LREK0T1HimToBaOJEk&#10;2IrEgCwenpyAQQ13vVA4kSLvZyoTSbcEMFYDmvHrJBKRdCt+3EiKPKS0Jk6TgKFl1ycZ0iiIjQ1j&#10;IgG1LAeo4voURIPQSTz/g0wcPD+BgBr2gMGWY84I0UBdXNKi0xMKUOv4U5kSoP2PP4nSZN50mjr9&#10;VVB7BdEIzkgdLErqTLaRGUx8moJoQDGWQmbpNjItawK0Ad2SrSmoE9pUMxsk1xfgjEAtlYgm4/F0&#10;Qrv0CN0yKc4elQg2rd4H5SXQH/jnvzjKjZIVMi9epJ7Td0KlUjItAYBaPOmJgmuirnDYhUsgHAKo&#10;vRKvFiAB1Kg0BBvSyAWpAZOI7EwamWkWNc2uBoDDWxRWU0ANitK86dyneTkJ1Gh+KgI1Ze5zzldw&#10;RHjuc3Z9Eheqwq9KnkpQGo6K0jwJ0dxBmuLJAfHerP6g2RsgUBPXp1jUsAhQ8wdpGitOR/XEAV4S&#10;kUYfofZVelNBLcxmYpzLATGkCaixOU2ZfgodKs8hhScCITKnZSNaVr00PBJ1ip1x2IAMaWJUgyg0&#10;jfyeXiCaN+CE3F4qeAY4EzldJkj6Hpl/MwvUtEVtjWY8QyuUJqCWvSX2I7Y0n8/ic5u8Lr3HoRP5&#10;HLqAUx90GaAARaeROc1trnMaqpz6SlAaZGkoMdYXQYaGEkNjqaG5wqCr0jWUQ80N5QJq1eX5dVWE&#10;a3VVxU115YbmWjGn2e3k/XS6LAJqeHgjK7ukkMvM6MRqSWG1dAtN2a6F10AMatmmNcW6JjxHQw7P&#10;mM510fDoQBYyQFgo7PMH3D6yqLHrUzWqicQDy4Y9CpgTJ6wEzEnbaWBQ/UGd6kjpTLpjN/N+u/r4&#10;u9M5nx+9/cXRWzvPP/j4wOUPth2ctPkHTiPYMW79tjFrvx21+usRq7cOX0msxvazz9GKpI92yMKP&#10;BytzQwHUNgAyKKsAmtGJayQOFIPEF9lvyrK+7L4UVoP6zVgpPtABwJTZSlk1aCDP5g4B14TYqGzH&#10;dApZg/py0D1E8VjqtOu9mdUIzsYv7MkV9ntRaNq8bDGoze06ck7XkbNBbN1Hz+s2em5XsqLNE3ck&#10;RZ6Np5izbur8BJA4McW6xvgFHPygO0WzkTigbf4bI+e9PmL26yNmUTuSIA/9196f9Y9hs/7+3szX&#10;h8/5x/szodfen4kNunBgHFV0I8ZaiH32Yp4jZ+4klWXZSgdi6zt15cAZawdSAY41YDgyxQG8aHrT&#10;D3sSj+JIFnQZNafLiNn4rK6j5ncfsxCSGDXNooZFLRVUFsklCphjhoNAaYJ0aEWaQQ5CHwwHRBsy&#10;cw3aQZrrc876N+esg9AfPH1l13fGdX1r1LCpC+7cvZFM0SMyuCrVkkzwgAECQ0vjByTumNZWKNaS&#10;iWawaTqawv07JrO3YWjBjUikjU8CamTMZnFuaTzTlgC0+QJBm8uNJ2XcFIFiIDaXP2R1eXEt0VQA&#10;VhtV7iBjdRA3aYAaeI7SxsJhq9OFV/3hiMPjNdsdXjw1ckiH2x/ADpuaGsxmI1q9QWc0Gr1+PJ7a&#10;XT4PbgTeIE1k4vJ5qWaH067X61wuB+cQUBAbmdk4CRStlSYSJVxzukFsDqOxubGhxmhsqikrKL55&#10;4dmpX/MPfZ//27d5e7/I//WLJ3s+Lvzt84oj39Se+r7u3E+NF/Y0XdnXdO235usH9Dd/N96hUmpW&#10;LqUGVrPnnvOV5RClGauj+spIU0m4oTBUVxCqKQhWPfVX5vnKH3lK7/vLcrCZr/Sev/QeWC1Udi9Y&#10;fNP/9FIg75z3wXHn7f2OG7+YL/+kO7u9/uTXTWd3NJzZXnFs69N9H+ft2fyYkgk2ld85TSmffncY&#10;aETGM3AY4Rf+3leYDNI6mrCl0olGGNQi4WSSlRKjGojBHSDTWihBM0SBwHCTJftoMh1Ot5IDLExe&#10;TrAdFcLKtOFXxg0Rm2ElWuwELwmoCWmhlT5aoTQQm4JlXA5XAzVwG+iNrRwpsBreEqUZytsxqNJU&#10;7lT8Qik8pkAMC/2Of5ItTSYDyLartXM+ASGatPgU4bOOFymAI8EZtcxnLDyuqCYxSChNO+c18ZTN&#10;itjGRpSWwMWlitcA1BQB++KZhCiWpukQZf8EasBrXk/ZCeQ2pcPQcI3NbBTrJh0SoS3N2h5paQum&#10;aepVfDkeKptBlAa5aXapAB5LvEG/L0xTVwdjUABPRpL1qVGawJkGZGJLS+OJTkM0FrYhSxtbm8Bq&#10;msdTuE1aCkGLeyJRSSYFadGsmuEI1njxEuEdER6ZuEQaQrEhjX2dcXco5oLE6QkCUyePMnn9muuz&#10;2u6qcbjrCdT8etWi5lK8nxBV38AfSPAnpjX5rCxQw1+tmNOYNT0411KZEAfkEaWhVWYmYL+n/xVK&#10;wx0wm89kjegVUBNbmkSnZYOaxmeQw2mEZA0ATvOHZkObrEdH+EyITYM2Ea8hRPN4yZHq8Vi4bq3J&#10;4zK4HTqntcFla4R8dp3I72j2O5v9DopOI1AzEqhpFjVLQzFATV9X3FRT2FRfomsobaorbawr1TdV&#10;NNaWNNQUg9VqK8kBWl9TqmuoNOrrLJYmh8PIhXBxzCqlAY8o/ZMpTa1Amw1qaQ6sUWcF1YxqnaAm&#10;qQYaqAmlJVNRIBckUzXgg/BxnJmhfC3Cr2x6BLG5QmHcKPEwQwFz4oQFrkluAbNapzntFYHhqhtq&#10;jt54svfKo+1n739y5NaG/Ve+PZOz5ciNpTt+n/HZ7mmf7RZWE1B7f+WWYSvIhAYmE73NkxNoxCaL&#10;PJfUZinVAdgiXJu5BqwmkwqwUe3D7IgxIrbJH4Le+k1bNmCGkiVKxqTZ4Lw1g7jEGlht0LxNMiuo&#10;VrlDZTWaErTfrDV9Zqzqo4SI0byfYrUSUAOl9Ri3oKdiQlv0CqVprMaUNrf7mHndxszrPmZ+N5AZ&#10;uzgpUGzSkq7jKXlTUjg1UJMNRFKzg5yMWiInpQhor4LquMNiiFxKnITdMtvhQ6WiG9cKmf368Fl/&#10;Hzbjf7837X+9O/l/vTvpf7876e/vTf7HsKn/GDbtdbL5Tes2chb+IrydotOAUIRrywfNXNdvKqVZ&#10;AOmwhvzCk5Z2GTkPEggT3hIyw6dDslKgDaLNWMA1EiOdvEvITFgNK/ESFsWQNmTOeujNuRvemrfx&#10;nbkb3wKpz147GAA3Y3n39ya+8ebIIePn/br/N1wpqRaqFw1KA3iFMHgnkrE0Bo+WWCYTb2khRKPi&#10;TC3hTDrSgjMYrIaxORaKRSOJaCSJB0gR3ZfkWmMlMFLj8uEriCbqwD0905qk8P9gCIgWSbZgyAeQ&#10;oY8BAY84glwmu53Sc5gG/JSek8I9EfcXTyAYiESBa4AzdILRmIcma4843B6T2dqkazBbTM3NOovF&#10;5Ha77G63209115Jtz8Fqbqqj5rRaLSajnub9dDn8oaCbK3RAFKMGsKPZC/DZDvAcMV9jbX1NebOu&#10;3tTcWPY4J+/s73mHd+Yd2Pb4ly15ez8v3P9V8cGvig98CQHU6s/9RDFqV/Y1X9+vu/m7/vZh452j&#10;5nvH9beP2B6etj8+Z3t01l3IBdVM1TFzTcxQGdVXhJtKQ/VFwdqCYHW+vyKX/J5lOcFyyjOg3ILi&#10;W8GSO4HCG/4nF72PTnnvH7Pf/M1yeVfzuW31J7Y2nvym+uhXtSe+qTn57YNd6258vTR3z6aiQ1v0&#10;JQ+DoYDX5/Z4XS5P54SEgmji7hShDwV5rgLhMzGkAeyE1YJcqDZI6QLJSDINxnIHg3jKlJ8mnEzj&#10;VR+2pxT3lmAipYBahHJF+S2437Vy4qeSRiC4hlfxo2iuT3S0vub6hIBl2aCGFgKoBVKZQCIF+ACR&#10;xOm9f9BcUm0dQDSpTPaKgGIANbGoCa5prKbME4BteDOAmpjTkh0dSS6Kxh4QPFiTC5KU5buExFRG&#10;Tzh0qssQI6MMrVSEDWgbKsaZBG8B1KR9WcRnTGnRVIzJDJsRosVSCsCJPzSWEvN2S5oLuSmpCRql&#10;Majha8S3EWtrD3MJYnxX3mhc/J7EakFAhtflp2l1NEoLJ0JQtqNT2hSGLYYzCMMo1UJppVCiV0CN&#10;xKAmoV2MOFSYQ0BNWA1rcL0qiCaznmuIxgI8CTlpUj2eeJRzBoBlEVswag/FHCG0KqhxjBqV52Bz&#10;Giit1ulpcPt0vqBW8NYZS7gVP2ycphygz1Kq3frwKdmghpYWU2RRo++M34sTP50JQ/gbyaLGRVyp&#10;0IMUcdXcndlYpoGatjIb1NhhypTGMxAIqFGA2l9ATRANErsapJGZtLJGQE1jkb/2vX6Lx2d2e000&#10;ixQXvKX5CUBptka7uQ4CrnmtjT7gmq3Rb2uiHAJbI6cRdIKasBqBWl2Rsb6ksbqgruoZVFv5tL66&#10;UFdfBlBrrC1tqC6trwaxUZiavqnGbGoEpUkaAe78gmgSnZZI4DuliUr/E6hB6RTO9QwRmwjEJsU5&#10;Wa+CWgbnZRaoYf/4lHDEx6CmfA/oaKwmElDjJwZxwgLJidJkxOK6If8B1CSxoKym8uS9ol+uPf72&#10;dM5HR26u33/lq5N3tp28t3b3qdlf7p3CWZ/jN2wnc9rKr4at+PK95YrfExJik0g18Ydi8a3Fn0rB&#10;DimrNnDu+gHgLY7Q6j9jFZVSg6Yt6zd16YBpy/pPXQqKQiueUKzvP305tyspV5StcYP47eAwkNlg&#10;db6pbFBjRFsNVkPbZzpYbUWvKct6Tv4QuCZu1l5cR42MahyXRiU5xszV1HMc+Gw2Ot0p3msmG9Wo&#10;+G23bFAb/0H3iR8A1HpwuY1sUOsOzGJzmkAYuzV50gKGNogKrdE29BLth6p4kAVO3kXcxv5QiE1i&#10;S3tPAD8t6QFm4uQA2glFki3qMWZB99Hzu42e98bwGa+/P/0f7075x7uTX3t7/N/fGgf9450J//vd&#10;ia+9P/WNEbO6jpzbY+xCAjixw01ZDvzqNnoBCEykARlaMbOBvcRIpijLoiZApklwbeC0lZrIMTp9&#10;1aBZayFhtaELNr+zYNObc9e/DW6bs6bH8Cld3hrVf8yc9R9/EY4FcXVEEmQeC5MSUVBaCw2xJJ4L&#10;SMKTpagpWC0CUEuQRS2ciIYTEdyCcCMSVsOAhL3RsJSmmzvOds0UjfEU6wPRqCtAqQMWp1dAzWR3&#10;mR1uCxMYbj3eUMjq8ji8ePSPgNKwjTtAiYTAO4sDt2yKSMO1B1AjR0UiCYDz+YN2TtgEb7nJxekO&#10;J1Kp1rYA4COexJbeYMDt8zicDovVajIbsWU4HsdljH1iVy4f7pkBIBrWQ06XU9dUV19TpmuotpiN&#10;Rl1DUc71vJO/5h7Ynrvv69w9n+fu/vTZvi8L92+pPPpt6e9bK45+23TxZ92lvU2XfgGoNd8+bLh7&#10;1JRz3Hz/hOneceuDU468C868S86nVwNVj+PmmqilNqInUIvqysJNJZH6onDts2DVY4AaWdRK7jCl&#10;3fYV3fQWXPc+vep7ciHw+Iwn5yhAzXr1Z9OlXboz2xpOflN/6rvq41+XHPz8zvZVd3eserrv06Lf&#10;v7I3loZjEcBWgNgL4EUl0yExpAmugdIkZA2LAmcCapoCoSABXITiAimqjLyfSfFdJlpb+XcBRrR6&#10;qGRaGN8wRaepFjWlZgo9KIP123AKBaL0RuxHdoVX4zwBFARES/Es47IIPpNJ2TUyA6tJX8LUoGhb&#10;B1hALGoxetdznJwgErGfiQTRhNt4EVjWSWkaqD1XiquhVUBNjGoJSsNspUeUlpZEJgvO2GWZtUiM&#10;hZNcE87wv4rIJoMvPJog0zUeh+JowXZYL0q1KDQGUMNjD1pNkWSMO7FEC/BO+dykpCZQS0FyVAI0&#10;C9RSVO6EWE3yCcSo5o1FPdEIgVrA5/ThuqM5dfygBaY0mkIq2enl1ECN/qIWPv4W5Q/h6IiEoFsn&#10;pSkB+AqoicTAxisVxeIUqiACLfGrNDKK+YM/EQeAM4sQTaM0cXcC0QBq/rAVrVjUwlFyffoCVPDW&#10;6annfM9OUPOHZAopcpKCtxi5OjMbhNuozQI1ES1SwRGcyMBK+pRo3JVM+lPpYDIZTCZCfxNEyy7f&#10;qrk7symNV3biWjaoaYiGXfkCkkNgd4HSPNZsUBO9sgaLgmUaq2nSQETjEhFeIkRjUHO6DTIdu9PZ&#10;7HQ0OWwNNlOt3VzrtNS7LfUgM7+9CazmtTWQrPUec53LWJ0NatbGEnN9MYFa5dOaiidVpXkVJblg&#10;tYaaYkojqCmtqyqWxE8KUDM0Wq16UFog6KLbQgy3YmA7TgWypaVARcRVOHv42kjjJCNQ48EDVwh5&#10;P8FnGq5lm9bYugZKa8lwxQGwGk5NATU5pfAR+ESKUVMK/3aymiCaFsYHMauBHSlSDXtgViMDQzao&#10;CZxpwpqCspLjdwt3XXyw9eTdTb/f+OTIze3n7u+68Hjzr+fnfPXLtE9/yraoDV/11fCVWyWfgFnt&#10;83eWUBqBxm1oQWkSr8Yhax+LXW3g7HXQgFk8LQEVUVsxcMaK/lMBalwsY8qHUJYnFMS2fOCMVSTa&#10;ntyazGrrxO8JCaiJP5RZjdNCZ60Dq/WetqL31GW9piztDbFFrbc2rxRZ1F4FtR5j53QfAzgjdR05&#10;q8sItHPIaThqTldyfc4HV3Xl9MyugDYGNc31SYvs+mT2Ekoji5qY1kgTCbl6qkAmZIa3EJzxlAbS&#10;l1exWW+8FzvBIl7leTl78ttpJdMVoRWVPQNjLeqOPwSfPmYB6K372HndR87tOnz2G+9Pf+29Ka8N&#10;m/b39yjSrusokCjNxd511Hy8F328F7AF5BJQQysohhbCIvUZ0fpPXvYKqGkWNRH1p1K+55tUikUB&#10;tbfmbXx7/qa35m8cMmcdiG3ovE29R89+bfCwfmNnzVy8wht0R5M4R6PBaBT4Ek4mY5wIqoAaU5rG&#10;arj1hzIYkvHUEouQ6xNDcpguwDiN17gjCajxLQs3Llw1dCXKvRi3eMAB9o9bD27DuB8DwryhKHgL&#10;3Obw+sx2B/k0Q2EqgYunQKcb2+DeiZHe6fNbQWKBYAgPwiGa05OJLS4zTUWSFK7sDUUgorpQONna&#10;4fbhOdXpDwVAacFoJJai5LQQRolAwOPzRRIJ2QnuHfzg5Xd5lKnZDcbmhvoqUJrJ1Gxz2pvqq59c&#10;P/fg8K6cvVse7d2S9/MXj376OHfPJwA1IFrV8W3VJ7dTjNqFPXXn9hhuHGy6sV9/+3fT/ZNc8Pas&#10;Lfec88ll++NLzvyr/vIHALW4vTFmqiWjWnNZpLEoXF8YqSsIVuf5yh8GKEwtx114U4xqvoLr7icX&#10;3bmnvQ9POu4dsN78xQxQu/Jz87nvK37/vOz3L0oOfV5x7OvHezbn/LCm4MDnhYe2BNwWmv6Yc9HY&#10;PEb5AQAvsZ8JrmWDmkhDNPTxLlAaXpUYNQWwYlT2FryFGxlPTgCqaGFQi5CxLtUis0gFyKKmsB0G&#10;3kRLOxnb4uS51tajTVCKABnSwBOgCunjBAO0qaBGTAbFWjvQZrgWrij54k93OApQw8fFO15Qbmn7&#10;cyy2/fnv5//6f/7jHO1oBc4kpaCT1f5FRTqoTsc/KdirE9TaCNTYcgxUUcLFOvlMEVYyQqVw2tMU&#10;joxiYhfopDRZJNaRCZHUDQh3ssTMJxa1l0AtmgKo4euNkKWtM8lAA7UWgFq6vS0j3s8OSHHaCqjh&#10;R1HjreKU+xkJu0MBd8CngVoIw1kWqAmlgb2kL8cpkaboo6WscGK1TlCTt8g8mFxljcpYAGtSaTxD&#10;0TQAanQXFnkbsrEJutGwKF4mjK3MfNgVoRKDGjk9Q1Fyd7IcYDXFosbTVXGsm8Ub0EuAGiNanctb&#10;7/I2YmUgbGZQI9ubsJpkFajyELtSaoJPs+RpxEZ11CiozsVvBxfaYzF3MhnQQM0nJTk0W1o2q2WL&#10;w0KJ2/glXHuUQ0CIRvXSKHtAPJ4en4OmNsfDKpvQhMbQaot2h0HcoOiLRe0VRNOkUZq0sqXbS4gm&#10;80c5XHqAms3WZLc3Ou2NNkud1VhjMVQTq5lrXeY6D+OaF6251mOqcRurXRyjJpQm3k8zRaqV6KoL&#10;6iueVhQ9Kim4z6z2jOPS2OlZV9bUVGXQN1jMwEGT12sNhTzZiMY8JEUx6FGeqIguA82W1mlRS6rX&#10;G0739MtuUPRVAeJSQnhyEcY5QE0BNa30SRarhTjrQkuSZe8ngRoeL3GJCqIJpWVb1ATROp634HJr&#10;bU0+KSk9drdox7kHX52888Xx258fvfXtqXt7Lj3+8vCNBd8dmPHZbkkmGLvuu9FrviFWW7GFTGvL&#10;QGafDV362Tsffvr2kk/eXvIpEE2MatCwZVveUap1fPwmF1cbPB9oRROA0tRSs6isGvk3py8Hk/Wd&#10;vLgfNEnTB30ng9vI3jaAJjaAyGHaZ+qyftNXkSOVU0EHzKG5QYXVwGcyxxREpjVygK4gUJtKeaB9&#10;aF4p1ahGFrX5gDPN49l99BzpoyMWtdc5h6AbKG3UvC6j51N0GkmJQiNcG0+uTyAaQA3qNWkp5Qqw&#10;tUz4jFZOXibFOGgzWalSGjEZ4RdxGIEX8Rzb2ECBY4nA6FVV2EBW0pZZEqLS0Apb8jaAOaFDrAdX&#10;Les3eTnaXhM+7D5mIZnZxgBVaUthLw3XNBTTHJrZG4gJ7T8gGtvV+k9dgV9z8Oy1A2euEVYDqEHk&#10;A+U6HUPnbRw0delrg4b1HzVtwrzlNpc1mgRqUTmGEAZvPOi0ZKItLRgIca8XZYNaGKCWSgXjVGcL&#10;Q7ZQGhvV6GalPlXK9RLBmY9rUy5SXAKxOMEZ+zRptignrh9/2O72WRzOJoPRGwwZrTabyw0CcPh8&#10;BpvN6fdLhBPWuIOUZoXHL2wGxnL6vHaHy8Hzk9AHRHA8cVyNeBXjBtvJ/A6PF4uARDHrYYRMtz9H&#10;3+P3u7wevAWvQk6vzxfwuv0+yjAwG5oaqnVNdSazEdDm8fkrC548PnPkwf7v7+3+4u4PH93/YXPu&#10;7o8f/bS5+ODW8iPfVB77rvrE9prTP+ou/9J4cW/ztd9oos+cE+b7pywPzlofnbfnXXLlX4EceZe9&#10;pXej+rK4rZFkqYuZqqNUBbckUl8crM73lT8KVDzyVTz0ld33Ft/2FN3wFlzzPrviyTvve3TKfuuA&#10;5dovhku7dOd/qCNb2jelh7eUH92KNv/XTwv3f1Z6fFvBoa1hjCORQICinAnUGL/CGFzYqIYfCD8N&#10;VVADXAmoCbdpfcE1gBoWCdR4UgEBrABX6EAnRPVvowBu7SUM6WCCEBXUIg4DlqHDNhnyfpKRRJ0Y&#10;VPZDLvAsSkNH2njbc5mXHUpzXFq0tSP9p0JpYlpDSy6rBIWp4ZwUwsNpCcYCkEmMmmZUI/3z323/&#10;pPWaRU0yCcSoRlVwpbJalvcz1fY82dYex1WQTkZTFNovg0U8Q6FmFGFGTyPEXkJmAmosxh1eKUOG&#10;JqK0LBH3KOGbHADNGKeYXZI4ySmiQBUojRTDBZWOJzIJOgA1NRuslqLqU1RJR2kZ2gg06cptBSgR&#10;qAGg4zEqqBbBRUSPLhyj5g9Gg+EY+T0Bavh0SA5VWo0jhdWyhZV0zGxRI2IjKwZhmUZmEteFNo1v&#10;MSvyB2M0D9BYFNHKbKWAfRz0iB9ZmSoKuBZ1iscT+AUB0aT1+Mnv6fLKtARgtXr2exoE1IBZYk5j&#10;UKOsAgg74dmu3Jxq2un91FyfuDlhM4AaeVeDxmDIHI06EwkPnuygv/3V4/nfxNwgBjaF0ijHM0i+&#10;TkEHj9/h8tqcbpndXCEzYTLpC6XZ7HphNSyKr/MVVhP+EAQRRBPRq36aix2IRrY0l97m0NntOrO5&#10;FrJZ661UEa3arK+0GasdxhqXqdbNrOZB+xdKA6JB5P1sLDU1lALUakrzygsfAtRKCx+UFz+qLs+v&#10;BajVlDY1VhkM9VYLKM3s9dj8fkcorPgWBdGE0tSfnK8E5cQi85imNE7xLFBTnktUySJfAC1pTueh&#10;cAFcITzwRMn1SSVnNCb2BZ3+oGJx1KLT0Eo/gmc/gsj/CdQ0XMMlhov2UWHxkTuFALUvTxCobTl2&#10;e9upnL1Xnmw7fX/pzmNzviSjmsZq4gBVQG3Jp+988AmEztAlnw1d8vm7H34hAqhhkWf//HQI5RZs&#10;BqhBb87bCFajsh2z1lDSwPTlfcnctajvpMV9Jy7qM2Eh1Hfi4j5YQ9NxksgrSn7S5X2nUEV+1bS2&#10;BnwGVhPXp2ZRE1DjSDUF1Nj1ubTPJDKqgdVoroLxwDViNQ3RskGNLWozxQHahexqc2mmdiWFk7MK&#10;xi/qNl6Zrz2bw9ihSbjGTEZ+Tw3jZAM2sykuTjKeqVa03myTI41bpPKWYvfqNnqBsJqsAbFJB9Sl&#10;0ZuAmnTwWYoAWFzpow9X/eg/fVW/Kcu7j6Z8AtlSlI1i0hGBwGSNCEwmEjIbNH2VuDvlJfJ+KjWN&#10;FWms9s7cDRBY7c3py18f/H7fEVPGzVtRWlUWjkX8lNMHhIpQdFEmDVDL5jMR0I2e0fFcmQB5Rf4K&#10;argpdYLay5QGYQ1ATQxpjQaz2eEWi5onGMGtCrQEtJIsATfXY8TQbnI48KDp8gcC0YiHaq2Rs9IT&#10;CLj9fnoGtdkpMjdGU7wLdQHy2NJG1Tr84QgjGsAu6PC4nV4v9kDG9mTSbLUACAFzYlQjqgO3hYIm&#10;k6GxobpZV2+342bowXjmD4XK8h89OLH//m/bHu79KufHT+7t2Pjgx01Pf/28cP+WkkNflf6+te70&#10;DzUnv687u6vp0t6my78Ybh625Jy0PDhtyT1vyb1gzbtkz7/ifHrN+fSqq/BmuLEwYW9M2JpiZoAa&#10;BatFdBypxkmgYlfzleZ4im46n1115F3wPL1sf3DKmXPUcuPX5gs7G85sazi7vfHsjqpjXwPRnuzd&#10;dGPrB492bSw/9k3Z8W/LzuyKxPGTBAPhUDhCRdTAWwA1DC5OtyMUCQHRsBJ/KXANwqvZlIY+OiLC&#10;tZcmZVe8lujgO0QfrTg00VJgB2VfEpDhJaykOzKX8CBjWzyFNXgvflZ0CNTSreKew7vSL/5EnxfR&#10;0vwEwmoCamRR+0Nxg2qgFkxmyJ0XjcsbIZyZyVYKU3uV0jj+rIXXCKj98W8iNum/Amq0MRf6p3wC&#10;EGRbW7wFx0/pNSqrKWkBYjYGymiIJqODgBpZgcE9CrSRG1Hry4w1KXV4wiigsBoLOwEqiX1LJPAk&#10;e+a3k/M03ZJKtYDVqFCONn4JqLGI1VIUY4crNxNOp4KpJITLFvLHY37J+gzhagLQU5gazchOx6z8&#10;IfQpWWY/dQx9SfISfkZQGoEaG9U0UGM+00S5dDIoo4M/H+1/lGyDDZJ04pBxCxQl3s9QDKCm2NLA&#10;Z/6gWVpfgDIJ1PmjOkHNH6IYNbGH4V0CarGEO0ZTlNKEpDFOdwCWidgu+Cqo4bP8AaM/YAgGLWHs&#10;JOKIxVx/A6VJDoFGaXLLU298CqWpol+U6FudhCAQojRPQQfN6cmgZhQaA5YJmQmiaYsaummspiEa&#10;yCOQZUuTDr9qBahplCagZrXWGwxVen2FQV9h1FcadRVGXblFX+kwkJyGSvCZhmiO5gpxenIaQQnE&#10;oFYCUGuuKRRQK8y/CxU9vVde8qimqlAHSuu0pdlwJw+HyZymUFqS7sDpNEU/az888ZBSyQkPXFTY&#10;SWO1lBoWmvVcQpJFTdgAT1HxNBmlxRAd5YicUNQf5PkefEE3iI2jaMjjCTILhak4sCYBNQxRYuH7&#10;/wC153hOid7PLzxwI/+7s/c/O3rr06M3vzl976dLj3+5mv/D+dzVe8/M27pPQE1zgILSRq7aClAD&#10;oknVNLTSV7ntM4Dae0u/BLEB18SuNng+BasNmrdxEE/rST5QUNe0ZX0nf9B74sK+k0BmVCZDZTVa&#10;lL5U6sKW/aXiGrMaiUGNi3copjV0wGr9aT7Qtf1nrpZJRVVWW9Kb8wko9F5NIACWaa3W6TZqNlMa&#10;cG1Wl5GzJVJNjGoCat3GL+o+kfyeYlSDBMUk+EwoTWxpoCWyqykpBdhMATXxk5IJjYmtFxMbrRlL&#10;oAaQ+qsAT8RhalQZKE2gDYvCW0o7eXkftuRRkbZpK0VEaVTRY3m30fO7jpovCChvFKEvewB4yX4A&#10;ZGiF0jRoQ0dwTUBNWI060wnUhsxZR1OBzQaCK0Y1rHlz1tq356wfOm/j0DmrAWp9hk+euGT9tTs3&#10;Q9GoPxyk+WSAX5SvR/PUZoMaBkKhtGAyHUxgMAYM4Sqg+08WqNHjeCJFdycZt4TSojE/LlL0wW1h&#10;4FQo2qA3gdLsHj+eZhzeANV4dDrFiQlWg0BUdq/XFQhQDkEoBNKyOuwun8/Lc3p6AgReZrvN5feD&#10;AWkEw+N8NIY3YifgM9pDIKh6NiHgHdjOh04gErba8ZzpIwVD2ICOjIPYXB5nk67eZGz2eN0Bqovr&#10;9/gDTren8P7NR8d/zfn1mzs/fnp3x+a729bf+W7No11kUSs+uKX8yDdVx7ez3/Onpsu/6q7+prt+&#10;0Hj3GEDNmnve/uSK89k1x9OraF0F10FswZonCVtDzN4UszbEzLUxYxVPLVUSaijyVeX5q/K85Q98&#10;Zfc9RbccPB+o5+klV+4ZgJrp6l79xZ1N53aA0upObyv7/ctn+z6+//2qG1sWP9q1vvLk9spT26tu&#10;HQsDo8MYSgBbeOinvM54EigWkfEFcJZMpwBqeEnsbUA34TNsKcQmDlNygLLrE+eDgBpasYoJjeEk&#10;waKsAQAm2jowSuMlCCvJnMLjXoRrHsiW+CkF4yhckc1pkJT+EnMaBBQTSpMWoJbgmZGyQS2SafNE&#10;4m4MgOzjw9txlkZSmf8OahSIJuY0kbDaX0ENauVqahnKKuhItrXy/V9cnyQCtYyE0BCoCVqpLEXF&#10;myQkH0Inok6LJEH6oJksO0LncIChiqxT6t4iwCZV6s41zhN+YlCT1FEyJSigJkOYgmvtUk+EIu0i&#10;NEd7KpxBm2Zii7OhlExrkvipgRoOQD4CEhrLhjNNWM+H0QlqKQ5Tw2/+V1CjlCQN1LjugdLnAggy&#10;FLLkqwC24gA49C0DxiU3aDjmDcdcAmpk5coCNQAZQM3lbZAwNXS8gWaAmrBaMEyGNxGIjU1rNK88&#10;OEzi55Q0T/b2ZoMa6JBLh1gDQRNAjWUMBEyhsPVvuIpeAbVsvQJt2IbOCTanBak6LuUQgBiE0iCn&#10;x2pzmuwOk82uYJnV1oz2r8T230CNKI0DrbJBjWxpPovHR+Y0p5sQze7QQVZbo8VSp9dXNulKG+uL&#10;GuuKGmsLm+oKDU1l1uZyWzMxGfiM1FzhAKKxu1PMaQJqkBlqLNXXFtWW5ZUW3C94cgcqKcgpL8kF&#10;qDXrak3GRqtF73Ka/X57OOzGDSGJs58NaRkgGquFpmPvrFuWdR7wxDhKKU5yd2pYJue3QmYMZ0qf&#10;SQ6XaCxNWTnRVIJALRWLJKPheAgPIlR+BojM5dOoLBTuRZxnIOLkBp+MUmJOE/03UIME1O4+Kdx7&#10;+TFA7fNjdz4/fvu7sw92XyZQ++ly/uaDV+Z+tU8K3o7fsF28n2JRe/fDz4YuAZx9JFMRANdI3Hln&#10;8SeaaQ2g9uZCcYBSHujg+ZuBVpIH2m/ain5TAWpLaKInkmJUA65lExvafjyRAG3JyQHCamxUo8od&#10;LDKqiYGN0A0gOHONsBpArd/0FX2mgJO4QsdYBdTEfiaIli0BNRaD2ui5ynQFYwjUCNfGLuw2QbGo&#10;ZYMahI6keaKVerZU27aTmdiByxY+zaJGAMdvxJ4Baj3UuDTqqDSmoRU62cJLQloaqJGjE1IL5wLR&#10;BnKyLY5kwPRVfSYt6QE6HEtGNQ3U8C5hMmmxBi0ILJvPNMn6AUxpg2esBrFBg/kjBs9W0gjAahKm&#10;hr7UvH1n7oZh89a9Pnh4j3fHT/hw08HjRzkaKRSIhQFh8tATSac112ekhdLHKDoNoJbAYBwJgHii&#10;ZP7PBjUIZ6+MWBhU4hiuMABEyQqGq4Cn4o2AHtjdGQKl2dw+oJgnGHb5A3aP22SzAa0gYJNQGlp3&#10;MOjweu1uV6OuyeF2hRNJbzCcamvzY+APh2gSSb7YyMzmJzOb0+sLRPDkGhZQw3q72+3y4iGWcjwd&#10;LpfFZrU7HaFohBydgSAwTgG1gN9oMphMBg/P/olFXMmQyWR+duvyw99339n15Z0fPnmw85P7P2zO&#10;2bE+5/v1Rfu3lB3+uubkjqrj2+rO7QalNV87YLx9RH/7cPOtw5b7p6wPz1keXXDkX1X09Krr2TVf&#10;+YOIoSrhbE7YdXFrfdRUHdaXR5rKgvVUrcNXSSkF7Pq85Xx21fnkouvJBcfDk7bbB603fjNc2tN0&#10;7vuGMzuqT3xTffybiiNb837a8GDHyvy9m6tO7qg+s9NYlhtNAIfxtUcpglCxk4HAMELg7/ID2qSO&#10;mtCYuEEF1MS0BoHesEgWtWiE6tXx5ATAL/F1QmIVA7cB0cBevJiIt7ZTBSrVosb3ZZp5AqMf5RMw&#10;wOHXVHdFoJZsfyGUJqDG3k8CtZY//y2gBgHU4pRw0AlqWJns+INCwSMxnKIaqwXjSZmLXUMuEVYy&#10;qJEtTRBNWvF+aqCmlWFjUGNWe/6C7FKUT6AMBPF0MtGaimfIowVQE7oikGKc4hGZ4EwKxmZLAzVh&#10;FJFmW2I0USxq2BW213YiuxXaA/QKSBEnKTU+iNU0OJOBTDoZHHkr408rviLK2o624kJuYVxLhZJJ&#10;YTV/OBSMhgjUwIIkhQWhbDJT7R2dUl5q67SoYSwGoomYzzDkUZsFavT3ZsNZdpkqCGsUbBX4o5og&#10;VEotQnMkuMKxzvJpoDRpfUEF1ITV3L5GX1APRGOLmslPuZ/mUNgGwAKo4VGO7WpenKcMlJFUizxH&#10;sPcWHbBaKhTDHY6mUuC5RIMmn7/ZH2j2+nReHzqGv4G9xOkpNAZm/6uE0gTUcFvELVL8npxGoKR5&#10;un12UJoD9z3nS8az/yZs8wqlQYJlIsE1Bdpw28x2ejqa7fYmIJrJVMPmtMqmpjKAWl3V05rKx1Xl&#10;j5rqngG/LI3F1qZiW1OJndpiO3UUj6eloVhYzVxfDJkaiptrnlWX5hY8vpmfe6Mw/25p4YPq8qf1&#10;NSVa4TSXywRQw4NcIh5M48lfRTShtFZGcj4DSBqx0XnQluY5bXASUwJBRrOfUfXnjJSoSXbg/AZA&#10;URHqRCsuIK7tyeU9I6lEmGKucYcCqOH+jof7UDgWClGSM7iN0C2keqLRxmjoojEMV5dIrjE675XT&#10;lM7ObFBr72jBW649fLrnyuNvTt/77NjtL0/c3Xbu4Z6r+QdvFu25nP/lsVtzvt43+aMfpY4aUdrq&#10;re+v+HLYsi/eW/rZO4s/fnvR5rcXbmJtfnvB5rcohHzTOws/Grro43c++FRcn5oE1wbP3zxIYTXy&#10;fg6cvoKzB8Bhi/tMVPySELPa/N4T5vUeN78P9Rf0JWJb3BfQNpVyQoFroDEGsrXUghvAZ8C1WUo1&#10;EHaSru4zbTklFhAbkeuzx5hOLyfUbfQsCB+BTxR6A6hJTqXY1bphMwa1HuO4NBqL3JScEKD4LsE3&#10;7GFUEI37IDOwGkBN6taig+PhMm9kZsOr2BLCN4AWbxSfKad5Up4muWtVi5fgFFrBNWCWJuYtwSxA&#10;1fI+k+kYhAsF1KSPDg6p78vOTRG/lxblUwTOAGTaemjA1JX9p6wYNH31wGmraOoqRk/AGTQQYl8n&#10;+IwSCJjPxKL25lwqpcYWtQ3vzF3T5a3RPd+bMGHJxi0//OQJ0uxMVP0yHgsmE2E8f6ephKnY0hjR&#10;CN0w+nJoGhXmwPkfwf9xEkYXEWfwRNjpKfxDeV6RqJefWALReBhPxwA1DFxowWq4AWMtxnuLk9I5&#10;gVYGixU7wiOO0081OBw0uacfBNZsNHgCAXCYlepuBKwup9PrwUjjCfqNNiv6NHenxw3GogJguCHS&#10;82vYFw6D29xeHxWxddEsn74AdhuW2hwOlxPbk5ktHHa4HBaLxYX90Dykfo/X6w9iDIsZm+pzLxx9&#10;eHjX3d1bbu/YdG/Hpvs/bn64c/Pj3R8/++Wzst+/qT7xfd2ZXXVnf2q69Ivu2kHD7aP6u0f11w8Y&#10;bxw05Ry3PDxrfnTB9uSKLe+SPe+S4+k1T8m9qL4s6WiO25so/dNYFTWRUS3YUOyvL/TXPPWW5XhL&#10;7/qKbjqfXHLmnXfknrbfP26+td90da/u/M7Gsz/UntxWdeKbimNbi/Z/BkQr2PdJ8YEvSw9vqTj1&#10;vc9lDgGkggH6HjjfMxxVJpISAajE6SlwBkpDX7OlyTbCcPIuDOQ+srMSlkEKb/l94hIFkOEbRgsG&#10;T7TSJAEY4mQ9AAR8JhY13E7xi4PwNNcn1mN70BXgDKwmAn4B1NAKpQmuUYWOdpruU2M1bIBX3eGY&#10;L0bzfsY4gRRvDyRS6Y4XBGc0eZQSr4a29Y9/tv3578zzP57/+1VzWud0UmqMmkgzqrFd7Tn7QKnI&#10;rTK/E57kBZJAS5zFKbd3fkShIGbBLClLpvIWrpHOEGoBNRCJJmK1NBUWwGYaqAneQWKik7D9JHkG&#10;YwkwIh1Apy8IElzL8BS9WEwooxtVX0t3gINBtO1kegSupZOhFD4g4g3jF6HBK0xDFY1WwmpkLVPN&#10;aRqc0VxwZOx4mdVaKQmUoYpSAcSohltFJkM3DBH6rFf/8OxBEC1Gau3bgMTKpRrVpI6asJpNKA00&#10;5gviyarZ5aUwNbevCX1PQK9Y1IKGAEAtaA4GLRFQWtQZjVFdNEE0OQxJX9VEuEY+XPxevgg+MeLg&#10;SRSM/oDe49VBXp+eQA3CifcKnGXrr6Amd6QAzxYl5jSX1+ZwW+yu/ytQwwZiUQOoaQFqmv3sr6yG&#10;R18BNVCaBmpWaz1AzWis1kCttioflFZRmgNc09cXGusLzQ2FlsYiEUMbp3k2FBrrnmGNsa7AWFto&#10;qkOnCKBWVfLoae4NgFrR03uVpY/rq4ua6suam/ER9Xa73uOxBIPOaNSL+4acBBT6nMGlRKLzUyEz&#10;ojTpyKlApxqxmkwMRekCOJvJciaXH54/2tpSzzt4pieAGtm9wWrxVno11pICCUbTuM5wtVGMTpBi&#10;dCjlDQpyG6IMOFIkHo3Sr4mfCZcuflNcxorXX05uOTv/Kp6R3X/uTu6P5x9uPXXv06MAtXs7zuf+&#10;er3g0O2in68+/fLY7cU7fp/6yS4pzzFy1dbhK7e8v5xB7cNPQWlvLdj41nyqmMWiELQ3523AgA1o&#10;e1tlNU1gNSW9YMHmITycs/dzxcDpywdOXwZW68PeTwE1Iqdxc3qMnd1r7JxeY+f2HieaTwa2KeQM&#10;5dwCkBBNwdmf5hJdBT4TicUOrIa2H9fO7Tt1ORGV5H6qAWpgsq6jCNQAgtizBmrgM00ANSqoxjOB&#10;9hjb6bLUKA0CG4nEriasJqgkoEZ2tWkr5aiAawA4gjlucdjYDB3ZA/hMnKRQb54MSoGnKcsEswSk&#10;BNrQ8iJYaoWAmsCfwJnglCb6RNpmmSDX4BlrQF1oB01fxSjWaUKTT0GrgRr2DFYbMnMtvYv5TKE0&#10;tqVJXBo0RK2jBmgTUBsyZ91bc9a9u2DTewvWdxs6vts7Y0YvXLN006cOr9MXCnpDAX8UpzF5tXBP&#10;ledi3NLwIIw14WSSi3fE6aElEccZDvDCuKKK+hSYxFIpDcQFSvNyTj6Fk8mczxi7uMItVVBDx+Rw&#10;AL8sThfVj/b68B5PCARGJjFPIAg5vV69yejy+cj0FSb3KFjB7nbZQFqRsMVmhWgmqIAfjAKREzUS&#10;JX9uiGpMCJlB4DBsBsr08oxS6GNjCtYJBe0uh8PpBJfgLXjV4wOp4fMCdaVFuacP3f9tR87uLXe/&#10;33zr27V3tq3L3f1x/i+fFfz2ZeH+L8vZqNZwYU/d+T3N1w/obhwy3D1uuHPEdOeY+e4J470TzieX&#10;HflXrWjJAXrdXXwn2FAQtzUk7LqYpS5iqhZQCzWUCKjRpFKld7yFN5x5Fx25Zy05x8y3Dhqv/aK/&#10;+FPTuR9F9VTn9uuSQ1+WHPyi/PDW8qPfVBzdWnN+bzROMzQIb4HV/EGfgBqwDEwGGgOEoU2mafZP&#10;bIO+GNJAZpB0sA2Et0P4Zvw06RAFqOEEEFYDFguooa/V70i0tEcybQA1LJIzNJ6Q6LQwF+lAC1Bz&#10;BQKCemRmy7RpoCYtKA1YJqCmhaklOv6I0Wad3k/08aoXOJPMSD6B2OSAifGWdvJ+/kmOTg3UZHb2&#10;1PMXoLFXJ5LSKI0naJd0BCE29BVce/5CQr5oak6elzNOLhdmtRa1jG0mjj9IbMl4bskGNYhAjRIe&#10;XwU1TVhD9scUPd5A0QS9NwLcTQTYysWeU5pMFSSkuCaTWaAmfPYKpcl6bpX0guRzATWyq0XSOJQ4&#10;HrooLBVnSzwcwZMVLmHV+ynjlMZkgmiaZCU2EJ5TEIemkyKPt4AalAISsXDWoE1nGRSZ0jo9SxA6&#10;4vcUqd5PAjUKGuPJoyI8c1R2pJo/aPKCovzNoDSvvxl9hdLYXympAKGQNRyxAdRicbKlad5YEpXg&#10;7hT9IYTL+LYpTC0UwYMcgZrPr4Fa89+AX5ohjc2qL+m/gRrGdbaoeQNhT5Y57f8fqL2SSfB/CWqS&#10;6ZltUWturmhoLKmvLaitelJZ9rC06A7UWJ2vq8lvrsk31D4FlqE11RewCa3IpC4aap4C1Ix1hc3V&#10;Txsq8qqKHwLUnj6+VVb0sLbyKShNr6s0GKTCrQGgFgq58NiWTAblhGhpiYLPNAmfycSafDaoFjU6&#10;LXBOsPeTat7SeazYtDMaqD2nSFKAGiX+tCVxcba3JkRtbZDUZ4ciaQxdeADBDQvPiBGyNCTo1Ke8&#10;ORnJODNXfjL5TdMtOL/p08V+Jidotjo6WsDcx67d/+7M/S0n735x/O7WU/d/vvrsaE75gdtF2889&#10;/PzozWU7j8/4fA9ADZQ2YuVXw1cQqBGrLf1s6OKP3lm0+e0Fm95mVkPb2Vm4GXpr4UdvEa4plKYZ&#10;1bAeSCdGtYEzMdKvHjh95YBpy/rQLJwLe09QWW38XBKBmqa5WN934qJ+kxb3mfxBX5p46sO+IDaZ&#10;8GDaCmCQsJomtqutGTBzNbkd1ZQCiVRjLJvVfcysHqPnkMbQzrGS+Ewt1dF15OyuPEUBBauNJtcn&#10;QA0tJBFmkBjDJDqNrGJZdjVBNME1/L2c9LpObGw4MDlasXvJ9n04Dk9zj5JdjSds0FZSH2vYzKay&#10;GuV1So6ngBokx6BRmrBgH5W9yF/JoAb2ehPfErsyeeVqdATXNHpjobNCAbuZFIImiIaO9LXF7DA1&#10;doaue3vuhvfmbxq2aFOP9ye/8eaIEfNWzly21uK0BSMhTyiAJ2wtTA0DcxQ3V/IQsJUsEY+lkkmM&#10;UlCa70gpsgFo0kANHYAaBnHFnKZWfsZzCxDNx0Y18BluwBYnzfLp9PshysUHTPE8Mp5QmLIP8Agc&#10;CFocTpqTwGIGmVFIWSLhDgTsbrfD4242GZ1c+YzmfeIiaujwvAIudY4Bu8zsSewV8GMPDrcLNIZF&#10;KmzL73IHfFhjc9i8Ph/Wu32+QDjCZW+dTpejNO9+3qkD9/dto5TP7zff3b7+9rY1D3Zuerbvi6L9&#10;W4oPbCk99FXZ719Vn6AKHXXnduuvHzDcOKy/ddhI+QRnjTmneMbPS/an11yFN50FN91Fd3zVT6Lm&#10;+oS9OW5tiJhqosaqcHOZgJqvOt9bdt9dfNv97Jrj8QX7ozPme0dNtw6arv/afGFX49kfGs58D9We&#10;/K7iyFflR7ZWHPu66sS26lM7Kk9sq711AmO+4BfEvEUWNaCYJmE4MZ4JtGnWNfTRQYuXwHbMeUSx&#10;5GVWaQxfPjp2jxstTg8gl5crdOClaIoTTaJsZuM6ahGOAIJAbOhjPfhb3kUOpxRN1glEg9BhoxpV&#10;TYMEyERYjJJXlF7FomwDhuN8AirlGm0h4IuzAxS7JdKiMradoAZoA3iln//RoWZ9vgJqSoWOLFCD&#10;sChrWp7TTJqZ5x3pDprok4hNHu+VCBkitgRnGMTZEwrWEZOYUFqnbey/gJpGaZ0Xjjq1ZYwrjSVS&#10;cmVpk1EKqEnu538ANZXPWls62lVRiTUcP0a0REtbLIMvPyFDlUwuEknGoorbR3F6akCmwZm2RtNf&#10;QQ0/uOL6JAHRAsmkH6cMWh6sI1z2hwxm2aAmYkpTbGnytfA+lYIdnJ7pkxh/4JrmAGW7GnDN6KM5&#10;oyByelIbMICuAgGyqGmgFk/4UpkgQK2lVex5L1EaqRXHgJ8D3zZO5JdADQKlEagJpTGWpV6Z5xjK&#10;BjWmNFxs5PcUVuPAdsWiBlCzu8x2l9GeBWroaNIoTdZng5o4Pf8KahBTmsMXsHt8ZvJ7gtKcRGk2&#10;W4PZXGs0VoPSmprK6uoKa6ryK0ofFBfcfpp3Ne/RpZqyhw2Vjxsqc5uqHuuq8nTVTwx1z0z1RcAy&#10;Y10BQK25+om+5qm+GtBW0FSVX1/+uKrkUUHereJn92oq8hvriw26KqOx1mbT2e16l8vk89nCYffL&#10;oKY4PSGaik2xohGrqZRGoNYZH8a5BeL6pBC0VJLmvlVcn7gg/0i1aVPwdkp7dMNzSYLMyDKjDtnY&#10;aFIdel4gkxtwLcS1Q6PJhDoVD0Wh4kcUStNA7a+shicfj9914OLdr07mfHbszmfHbu84n3voTsnJ&#10;++W7r+R/fuzWpkPX1v5yYdaWvVptDuAaKG34MujzYR9++u7ij99d9NFQYBngjBFNrGvUwZoFm99Z&#10;9DH47B1IZbW3Fn1CxjZmNQIXHtEpCXT6SskA7cNxaWJRI6PamNk9x8zuMRo4Reo+eiYWe4+d23s8&#10;uUfJQwr2AoHRvJlkxyJjD9vSRKoPlHIXsEHvicrs7HgjyKzryJndRs8E//UcM7f7qNkQ4KwLze85&#10;Q3F9Uik1BdS6jurMKshmNUkjkEwCtBKsRtY1zieQ0H5hNeEzWRThCAWkBK34T1iBv0VATRBNVtLB&#10;83rKfmXkElAjSgOiMbH1YaMadiUSo5pCaSqoCYdpcKbZ0gTgZA1eApPJrFC82WqRWNQEyyBhMrGf&#10;aXFp6GAltsFvil+WynPM3TBs0Ue9Rk57bdB7Q2d8OHb+Up2xORgJukM+b8jvi4QCGKrpwSNGJrQk&#10;Of1xJsdTuDvJadzKqdN0b9XGGJYMRdxhD1gs5sPoTBJQi4f9PNu6mNMwhIPbMLi6AgBESv/ES75I&#10;DM+zniBFPlGFGyquRmkEBGoul5Nj1zxB0JvD5fM2m03ugN/h8QDa3GwtA6KBsUBpZqvZaNLrmhsa&#10;GuqsdqvH5/UF/SAzvOr2E5m5eUICYjWvB4sOp93Le3BQTJsP+3F68Xn2onvXHx7ek7P367s/fnrv&#10;+833v9+Ys2P9gx82PPvls5JDX1ceJz6rPbur8th3tad/qD+/u+Hi3ubrB/W3fjfdP2F+dM6Se8Hy&#10;8Jwtl3I/XYU3nAU33MV3/FV5MVNtEqBma4yaayOG6rCuLNxYGmwsDtQ8E1DzFFx3PbnseHzOiv3c&#10;+d104zfd+Z31p3fUntwGVR//pvzwFoBa1Ylva8/gc3+qPbdHV3g3zAkEEHiL2UvBMqE0QTEsatJe&#10;RYtXRegD1CCQHFkimcPEEoYOhG8byAV8598ogBY/PH7HYCLNs15TMgHgAmsw2AqroS+gRtYVBrVQ&#10;gibrFFAT3yUgDK1mVBOLWrzteaS1XUrgykohtlhrh7g+AWp4u9yZMaQDrTr+xaymIhdAjXjrD5qC&#10;HXD2Cqgx1XE1NTW+TRAtC9T+BKvJfE1pGh060iqroWVh7Ein2jIgp3QrHmDi4qwUXJMWAmzJxfI/&#10;gJqwGiVGU1EnKQlLNS+kTUk0lQJqr7o+BdSE0sSuBrV1tLfi6Z8qPz1nSxu5meI0BRzIUaU0egCj&#10;crtScFQMaW0dGRXOMuiLNFDLhjZsD8QBqxGoqZRGdrVkUOpZMKX5UykCNYXAODhPQE0ZkVVQE4xT&#10;vhkKU8OfTHFjlKFJv7YvTvOHKqwGSguFrSxLIGhiAdrMnAFAdMV2NVMgQGFqbFHzSHSaWNTwZbxE&#10;aapFLRvU/EGa/EADNY9Xlw1qJA3RRFiDDUQaqGlGNclAhDw+3HdsYDWni0qmCZYJjQmlQZJVoK3X&#10;AtS06LQs+1knpfGi3RfALY9AzeHUWaz1Fkud1VpvNFY16yt0zWUNjcV1NfmVFbmlJXefPb3+MOfs&#10;w5wz5UV3QGn15Q8bK3IBaoxl+fq6Z4a6Qn1tgb7uKQEc6K06v7k6X1f9FKBWXZ5XXvywpjK/qaHE&#10;YKjCRzgchGhuN6URBINOPKPjbiCuTyojwBY1QjRuwWd8Qmq2NJJ2NrBwemGkUXI/Y2k8EhGo8bRu&#10;dMsAq1EHUimNrN9tirEt2YrL9Tmoih5QWltjrS0kDtiEAIzxFjyykAUCFIhrCZSGnw98pnpd+URn&#10;MmtrS5Mhj1M+0T5/0WK1G7edvPHpkTtbTt797syDvVefnX5Ydfhe2bazjz76/cba3y6t3nt+ztf7&#10;xm3YJqA2ggtzDF/2xbAPP3v3g4+HLvroHbaovQPxPNzvzNtIIeSqM/QtdoMOXfTx0MWfkEUNlAZc&#10;++CzdxZ+0slqarwa1eCgUhqLAWoEYWRXm9tdRbQeQLRRM7oPn9pz5PTeY2b1Hjur55hZ2KDP+Plg&#10;NeBX70kfgGzIDUrTTykOUE1gNVALuRQnUU01cYB2I/Kb1X3UTKjnGLKrdRs1s8uI6RKj1gXQNnIW&#10;KK37uAXdxi0AqEm9jO5ZPlAV1BZ3G0fCIokRDa1QGjqQkBlYDSulrwAcm9M0vANpiWUOu8V6LKKV&#10;IDPuL+tHAWSdVrR+UykETThvwNSV8pI4K6XDjlHiM80IJ4tiMxMTmqxBKyuhbDgbpEahDZm9nmxm&#10;/JPR10umyjVYHDJ3A35KtPi58VULf785lyvf4mSYvf7dhZv7j5n9Wv933p6yeNyi1cWV5UEaR/2e&#10;UADyhYNgtRAGcr6VsyEtmVZnW+eHjTTdoFviXFyavBvJVJA75O/AnY5v0wFhtVgUuEYpNYFwCDcR&#10;ySSQ4B0vWCCR9gTDuD37o7FwmiaScrrd4DBPIOgNhkBjNpcTaGUwmyhbM4hjCzt9Pl8oBGjD3TTW&#10;+twfTTo9Xpn9CYAlRjXI43UbjM3NzY0Wq8nlAX35bHa7zWETo5rVQ/N7gsyw3oVPtFkdYDy3w+ly&#10;YdHmcLh9vqb6qvwrZx4c2nn/56/u/PDRvR82P9j50aNdm/N2f1yw77PSQ19BVSe2153d1Xhpb93Z&#10;n+rP79Fd/a35GkDtsOXhGUvuRTNALfeiLe+yLf+KPf+KC/hVdNtX/ijSVJpwNMUdupilNmqspMTP&#10;phJ/zTMfZX0+dBXdcQPpnl4DqNkenLTcPWK4tk93cWftqW01J76rPvkdWA2gVnb4q5qT2xsv7q46&#10;u6vm/B63uTEcpfAyATIhM1mMc9IAWumkcVPiOh0SiIYfQVgNr6KFsDLAkxOQ15ij0EBXaKWD798T&#10;CGD8BJBxkFMUiCFmM4JvrnnL2bjEZ7IynmkDpwPUmPYS4QRNrAjGEnOa4BoLoEaLWsFbKJxulRK4&#10;WiFcgTZ/nEq54pzBW8BqeFck05rq+KONZlsn3ur45/8BaQlvQUAxMqEpfPbPtj//xGaae1S2fEV4&#10;Sd7b+uLP1hcKrgmxJRmJFLVJq8auZciuFolLGgFE9VT5MQYCxHSCmlALpFIavhuCM9mSDWnok+ia&#10;SolBjkCNqrjRjO+ZlHoYGqWh1UCthcuCUqejXdZg1MH4F6NCvpDMBE+mhKRSbVQZp9o6Wtuf05zX&#10;kGCZBmqyqAm/oVjUxKgmR4tTIBqTxzOqKxvnWhj8JwBJ2TdK/kd2PtJwLB2F0ugLUeeton1S0BiB&#10;mkzBCX7iqnBUZSNG083bwxHKFQgytKFlXDMyq5l8Hr3fa4AAcFRfI+qSGDV8inycQIIo+wBwkPGE&#10;T/IJwGo+v9HrM3i8DGpiM9MQjUmiE9QgzaImrAZEE6MagxqFqUFev1ZEzQICYz4jaaAGPrNYdcJq&#10;AmqaOU1jMtwehcxUPusENdXvifeSx1MKp+kNlc368samkrr6wpqqvPLSByXFd54+uXr/7pmcO6eK&#10;8q/Xlj2oK3/YUP4IrNZUCSzLa659KqDWXJvfVP24qToP65uq8puxBuubypqbSs2mGrutwW5vdLkM&#10;Xq8Zt1mhtHDYHY16NYuaCmpxiigDqKlkpvJZ9i8hxtU4Tkf+SqmaGufypDtBjUtmA9TSirmYHqHk&#10;4sx0/CFPV5kO5elKGI5cou3tSdxfWCm2MFPYKVMarpwkTTCK85sojcXnPVqOnGtt7cwnAK5VN9V/&#10;d+omEG3HuQc7Lz05dKfk9KOqny49+fTIrbX7Lq/bf3Xj/isLv6PZ2YXS3l/+5XtLP3//w8/fX/rZ&#10;e0s+GbpYzGkb3pq7/h2Iwsa5zOmcNUPmrBORlYWH8LfJE/qJhKm9veDjtxZ8PGTepkFz1vOkBeQs&#10;I1abtpxSO4FcbPRiB+i8HmNmdRs5o9vI6T1GTBNQ6zVqBlrqjOEgtnHzCOwmLu41cXGfKUAiIpv+&#10;ku2ouD7J+4n9K3YpsNS4hRypNrvb6JkqCJJFDejWddSMLiNmkN9zFESuz+5j53flSLXuYxjUxizs&#10;zpQmaZsKnGVLBTW00oEoKG3qClCaBmoQHSSDmmYGE1DTWA2LfTl+Hx3ZoA+QiylNhLczgNIbhdIg&#10;LWoNuEYZAAxhkn+gZYwKtIk5DQKcoZVFbIw3isBqYkUjRAOr8a8pUiGbmBh9QTRpsSVlfc5nUJuz&#10;7r0FmweNn//6gKFvT100ct6KnCePySEYJkrzAtQioSAGeIzrOId5Ag+VzwjUWLhBcUAJ2ZGp/K08&#10;NBOlYVBRBVYjXKNAJm+MEuLILyb5np5gxOENOP1+h9eLx0oy0gRD3kjM4fEaTCab0+ULhdHHesCZ&#10;0+M2WcxAMUAb1oPbvH4fuK3J0Iwnd08gBLQS6hJzmt3tommnAz5fwGcwNOsNOpPFhLcQAuJV3FYa&#10;68JRokBsj906XTQNqMVislpNNpvF43HhiCw2S31lce65Izn7v7/70xd3f/g4B6D2I4Hakz0fF+z9&#10;pGj/FzJ/VNWJ7+vO7ybXJ0/3qbtKk7Kb7p80PzxrVJMJHE+vEauBvQpuukruBWoL4pb6mL0paqqJ&#10;GipBaYH6Qn/1k0DVE2/FI3fxbSrnkX/F8fis6d4x670j+qu/NpzfWUOg9m3NiW+gyqNfVR//uubU&#10;9voLP9Vd3F1341A45AvHCbOyQU36wDJZIytlUZyeYDKsQZtMp4TSskGNZpFiUGP2opSCYDxORs2A&#10;P5xMk1eb4hpfcnQKwFEuFQeooYXwKtZ4eX4CDOPRVGskRUkqDGfKRJ/SF/OYBmpAN2yGRUibXQpq&#10;+fPf5Awj72BKKA3YR06PtucEav+iOh2CWeiosEVGNVkv+aFKnzfIXtSkLap7+LP1jyzrWjarkcio&#10;RmIHaIwzADQlFMx61ZwmUi1qCpkJk/EaBdQY4BSbHPaf5HmoElSkQ4aYDA5Gjkc6gmVkUVOhTYRh&#10;hgZFxWIhwx8Jhy2XtkppbR0vaDZFnlDxJYuatJoyWaCWUkCNsia5oqyHW1KULGE0ASj/dVLCQw0U&#10;U52h8oVQq2Kf7JP/asK7ZJqqAyXTBG0Jcqp6YnFXNOYQXItEHSq0mYnS/EaAGuR1N6MfDFlDVOrW&#10;q346PkjJus2WHAOBWtKPwxZQo4JtfqPHqwerEajhlNPMafjKhM9EWIkNxO+pWdSAaBqoQTxzlFuZ&#10;PIrm97RCTheIjSYnEFbTQA3CImBOKE1zdwLI/iOoofUxqJE5zQXOo3ocSmiavqJJVwpKq655WlWR&#10;W1Zyn0At/9qj++fv3z2Vn3u5ouhuTel94Fo9WK0yF6AmFrXmmmfNtU8AasA19A0NRRZ9hd1c4wSc&#10;OZrcbr3HYwSi+f3WQMAWDNpDIQcepyMRdyzmZc93kDIJBNRaYxI/RozEWAZK02LU+DdQKY0fRwiL&#10;OX+HHikI1DhAjYoEKhY14TNckyJcn4qynqsUgdsUhvtnBu+laxj7octALuA0T0iFC0CGuldBjVuh&#10;tNbWRG5R8Tcnb3935v63p3N2Xnh84mHlsfvlXx6/s+HAjZV7L23Yf/XTQ9dW7zk98/M949aTUW34&#10;ii3Dln0xgl2f737w8TuLNr81f8Obc9cOmb0acPb23LXQm7NXD5m1asgsKoIqomF7HnlChy769O1F&#10;5P1kBygRG83dPn/TkHkbB8/dAFwje9i0FQOmLe83RcE1AjUyes2AQGZgNWml05Mwa6ZEsPUcO7fX&#10;+Pm9Jy3uPVkNXMOuZoDVSNjzgFmr+3NiAeHahMU9xy4AqAHLeP9kVOtGfs/pb4yY9vr7098YPoMd&#10;oLO6jFLyCaSmmlAOlZzl+rSEPlmIpmYYdPo9hdUgDdS0VkBNXJN4i8CWBmTZa7LXax2q6zFxqTgi&#10;sROwKbhK4smAaL0nEIQN5Gpn6AioAc5wzNll2MSKJlsKsQmo9cO7sGbqigHTCSUh9mYSk2VryNyN&#10;kJjTQMO8hhmOi3SA1UDtIPhhCzYNmbzoHwOGDh4/d+TcVWevXQlGQ/4wR9aHKREyjAE+lUyp8+Fq&#10;Z6/czcWcRrdXBdQoGAXX439TnFw/4UiCTGi+cAyUJgIBOLweq9MBtLK7XLg1OtwEW55AwBsMAdRA&#10;ZhCIijIGwFguJ1qj2QT8qqmpKq8ssdjMJouFPJgeN5ALrIYOVe4IhwATLq8HyGUw6Ine8ClOp9li&#10;bmyoqSgtMugaACI2uw0ij6fDVldfZTTpmnR19XVVzc2NDQ211UVP7h/fd+/X7+7u/Oz2js1c6nZz&#10;7q7N+QC1Xz4tPvBlycEtlce21Z7e2XDxZwiU1nh1n/7GIQK1nBOOxxfMueetj6ngrePZNcez646C&#10;G47CW67Se2CymLE6bm2IGmvC+vJQY0mg9qmf6qjl+itzPSV3BNTsuWfM94+bAGrX9jVd/rnh/I/1&#10;FKD2bdXxr6uOfV0Hbju9o+7croaLexoeXIqRPUwxoWlYJkCmkZlmM5OVUqpDW6P1/wpqIvyQkVTK&#10;GwLj+gBhWOMO+gFqWI/FIBfjAEeAxvzRGBaF0tABqAUZ1PAWwEgs3RpNE6gxkFEygSY1i1OJSIPC&#10;6VZ2jP4BSoOAbhBALZSiGcep4giDGlq8F7jW+sef7f98KdRMSAu36Of/pjXykrzaqko2y36LLHZu&#10;CVCjBNI/ZVxA+xdQo2dyATUtCVTSNglZmb1wyQgKKESSBWqQgJowmdjYNEoTKevTFPIf5+nbidXY&#10;L6QegOIMFVYDqEGaOY0FvqTxhr1OtL329pY2zZRAhrQsVmuB/mpR+2+gBhoD4oSjrlDECQXDFPvP&#10;LYjKHUvQNKDZZi35TjRhTSeldYIaCYDFCZsiue2ABDyxGFnXYjGAAXXCEcAMoZXfawClQQAscoAS&#10;qJFBDiiZxLMlEZvyQ8iRyMHwz0HfPKhOEj85Ug1PekaPz9BpUdNY7RVKQysWNZXVqBKEgJqwGlOa&#10;Ui7f48Ndzi5ykyeUKqUJqwmlQZo5TTye/xHUpC8v+fw0IYHLa7I7FVCT0DRdM5nTausKqqrzK8sf&#10;lRbnlBTdeZZ/Le/RxYc5Z9CWFNwCq1WX5JBdrTK3qTpPV5Ovq33WRHkGTyBjQ6FFX+6w1LjsDR6X&#10;zuPCl6v3MaKBzCBBNKY0F9pYzCOghkFCUn+F1ZRW9XhmgZpmTkNL33M8rcaQ4VaVyWSBGlnjGbb+&#10;C6jxE1X2+hag2/M/5ZGr5cWfGb6GKUVIvWYyHa0ZKrfLgxyF+JDAZy1qwouAWsfzllg8eObWwy+P&#10;3fn65N3tZx/uu1F4Nq/212v5G/ZfW/3L5TW/XP7syK2d5x99cfTm3C9/Gbfuu2yL2rAlnxKlLSBK&#10;Gzx79aCZKxnOSCqokSj4bMYqDNtvS9mOhZ8MXfzZ0A9IAmogNmE1mmNqzvoB2J5mAhU3KMX+U5GO&#10;8fOIw8bM6gVcGzG1+/CpDGpKpzub1npAo2b2HDu79/j5wDUKdAOxTfqAIrqmLgf8UYbpTGgV1fWY&#10;sbrf5A97j18kqQMANbbYQez3HD4VoKZqBs1xruUTELEt6DUerLOQKY1ADcTG4hJoFKmmhKkJqImE&#10;1bQ+WuE2sJpAmJaFIBAmHQCc6vFUOthM2bkqoSixummUBom1TARWU0GNLGqgNLTZPlBptY1pjVbU&#10;gzkSLb408XWKgJgDZ619c94mTeAzENvQRR+DyIFoIjavrh22YOPQ2Su6vDWi/+gZYxat33f0cCga&#10;DEQCfpp9KBiKh6MY2bkGOpSNaNznmzxdVtFMKpRJBUVc/1wcoOwMzQI1XK0YYEIxClDzR+JANApH&#10;o4g0ClR3ej2gsWZ9s5AZUMzp9blxx/F4LQ6Hw0N5A76A3wNcc9hBY6AusBfUrG8ymfHc6LTaKTMA&#10;64FcwAu83R+i+CpAmwcgiH+cW2C1W4FfVZUlNZUl9bXVoD2n026xmIxmg81maWyqrW+oamys0enq&#10;dLr6xsa60rycB8f33dmz9daOj69/vfbu9g0Pftz0+KePnv5MoFZyYEvFkW8ojeD0zsbLv9Rf3Ku7&#10;dqDp5qHmm4f1t48Y7h23PDyngNqTK/anVx3PbtifKaDmrcgN68pi1rqYpS5qqgoC1OoKAjVPyfVZ&#10;8cBdfNvx9IrzyWVb7hmTAmq/6a7ta7z0c+OFn+pO76g5ua321PaGsz/UnvmRGPHyr7aaYtzNInGq&#10;tZHNZ4Jf2cIGvmCARmh+TEWLNRqfSQciSlNBLaC6PgnIgOTAa487GAc1JBjUeD3P+8PGMwI4gBoz&#10;hUQsElygdQeDZFGL467bGsvQvE9CaWJO01pIQA3KcCk1DdQ0Sxteirc9B6V5o3EBNSE87JNATS2K&#10;JoAlLZ6oBdQU6qKd0w7RtqhrtO1FTGlKagLv818ANRkFaHRgABILVopT05h70snOWrgRfB8qqAE1&#10;gAUKjggfCChAzGT0VTGNiaNT0E2xqEEqruE7lppnFPtPMQk8nZSMNXwA1E9zpFpLGxvVnne0aKCG&#10;ca0di8/Rylv4yOlP4BkUFXen2NJUKZSWDWoyikEZreYt0xWwPBL3haI07xPILBBi1yGwKWAJhOzh&#10;qDsa8+GvyAY1wiO1oyyqfk+sV78rWs/3HIE5KKo9IiYSFLvG8XCkaAzQYvGzRc3jbvZ59W6PTjOq&#10;cc1bnqA9DmKj7znbtKb+KPjy8XOAr/BX2AFqil0tYPqbRmOa5C4JyUsi8XtCkViYZ3ODCNc6QS3g&#10;8vopq8ALKZN+2l3sCWU3aGd6AUAt25wmLcgMEjLTcE1e9fptHh9AzWh36qz2BouVQE1vqASo1TcU&#10;1dQ+q656AlArL31QXHS74NmNJ3lXch9dyH98pejpzdKCW+WFd6rAahWPGqoeN1axu7OaKE1fX2DV&#10;lzkstW5Ho89jEPm9xoDfHArZ8MwGgc+kI2JQw08iSb8UvSisht+vVXV0itQfgEGtJZnGN0mVb5Lx&#10;NK6JWASslk7FW1oE1ITVhNKglhcEatlkJpfoK4ty6bb98ScRm7oBpQhhb+rDTWsHrhmyq7W04uQm&#10;PpOYOT5IKkyIkQ/Xg8Nl//n8nS+O3PrmdM6PF3KP5JSdy6vZfubB6n1X1vx6efPv1388n3v0dvF3&#10;p+8v+Hrf2HXfjli5deSKr4Yv++L9pZ9RJsEHGJI3vjVv3Ztz1gyeuXLwzBWDZywfMmPFm7MAbdCK&#10;N2evHDRjRf9py4Frb83f8BZNIbXprQUfvbOIcO2dxZReAFYbPH/zmws/gtAZMHt9fyUDYCUVbp38&#10;Yb/JH/SduLDP+Pm9x83pOXpW95HTerD3E5TW7f3J3d6fAnV/f2q3YVO7vw96m95zlNjYZvccN7fH&#10;mDk98cYJi/pMXtJvKpiGJzaYvhLH02/aij6TPugxdl63UZSpIKDWdcT0N4YD1Ka99v70195X7Wov&#10;g1qPcQvAajQb+jiw2kIQGzrUjl3Ujdse7BIlopr04Stwlt0nRFOta5AQmPAZWmUztsOhFQ6TV0W0&#10;DUteEpJjSiOTGEirz4QlfcFq6E9eNgC0OnFJr3GLeo1fhLbn2IW9ebYD2RgSaBNKE+H7GUDpqJSO&#10;QH5kVierqZ0hczcOnrNh0Oz14vQcBCybT8QmpTre4Vmkhs5bP3zhpjFLNg+duqD/6Gkj5q/eunOn&#10;L+QN4n4SxX02HAOlpXHPSrXght+aaWvLtLbxrRm3dH60oAeh1mQmE2tJh1tSodY0CayWxrMTOUBx&#10;YXZSmgjjEFWXVeZfDwiouQIBqnbrdoPPTFbcW7wmm9XqdJjtdtCb0+s1WMxun7epWdfc3GS2WvBM&#10;ZXc7bdjAYrZYLRZsDKrjXE5attu51prX4fGgTyXTwiFhNWwpoKZrrq+uLquvrwaH1dZWmU16i9Vo&#10;MOpMJr3dbq2vr6qpLtPpak1mvcGke3bv2sOje+/s3nLzu01Xv1p9ZxulETzeuenpno8Kf/2s7OBX&#10;5b9vBajVnd1Vf/6nhgs/667tb775u/HucfP9U+YHZ8yPzplyL1geX7LmXbE9vWZ/eo3agpuOojvu&#10;8geBhqKouYZLqVWGmkqCDUWBOolRy3EV3ACo2Z5cdDw+b36AXZ3Q3TzQBFC78kvDhd31Z3+oO/M9&#10;1Hh+V8OFn+ov/dxw/Xe/yxIGYP0nUBPwwhq0Ia674Q344ykMMWm0CdwAGeYE17QWW4qoxElMsahx&#10;hFk8EI8B1Mi5mUh4AGqRMEgcfVAG+UDx81PZjih5+8iOxFVEQRbJpLg+wXAANam7BrTS+Cy7L/kE&#10;AmoAMqwU76eAmryEjoc8arEEI5qkf5KV7jnuyZ2IJsKzdLr9eSvXV5NFvMp7wwfxngGC9JgNMbeJ&#10;b/TPf4LSOv6pZpJK2sE/8UDOQ8Bz4A6xGm7yyRaBHhKV7aBZB2NxKtFApjWqeaFQGkFJmgxFCq4x&#10;kAmlEagxk2mUJmsYdJUINlVYqcwiQMFq2aCW5jy5TFsrLlpiL8onaKdgNQI1zgDteN5CrMZZEYq3&#10;lBiOtunI5jMQGyGaZktjLEtmtBh8DK+tGFUVA1giLZNlSWK3B6wWpKxJGyjN4zOi9QfBSQRq+Bvx&#10;JxMVCYoBy4iQ4soOmdI08UpKRMW4iV9YPpHH9Bgl79EEswRqbNHn204K3483FLb7/Safz+Dz6b3e&#10;Zren2ePV+3EMfnMwbAtFqB5bmCqreWP0DNlZWY2OSiaJp3NWUgoUoxoXBLG8alHTQE0oTVpQmmZU&#10;Y+9nmHGNTGvi+mTvpzIpOySTSvnQ9znYDWp20HQFhGgQ0E2KcWg0pknzhGqLDGo0EbvTbVBAzVLH&#10;fk8yp4HSqqrzqysfV5Q91EDtaf61vMeXAWoFT64XP71Z8vRmWcHt6tL7xGqVj8BqzbX5hvpCS3OZ&#10;y1LrcTR5Xc0BnymIr5IVCFjCYTuYDLAsQj97EY/pAmqgNA5OpGcUgTON0rCGYVxAjb5MvoTIK0+B&#10;0pyw+SqoSWqPKlyQmmlNyExQTBZBae1/4nbwp/KklfW8BVYDoinPMfRwI84jQjQ5MBwhWyZwcdEB&#10;t7Unqxpqvz1xgyb3PPdw96W8Uw8rj9wt+fzILYDa2n2Xvzl178idklP3y1bvPj3vq18nbtw+Zu23&#10;Y1d/M2rFlhHLvhix/Auw2jsLN709f/3bc9cOmbVq8Mzlg6cvI81YNmjGMgG1gdOXDpy+nOxtc9a9&#10;OY8Gb4zib80XH6gSrzZkQWfsmswENWA2x/5TnuYympCA66v1Hje355jZ3UZMA5n1UkBtStdhkyHC&#10;NbTDJncHtA2f2n34lJ6jpvcYNb37yOmAsF7jqO4GsIz9oTTFO9n5Zq7qO3Vpr/ELu1NtDgXUugyf&#10;BlDrMmLm61Lzlr2fb4yY2W30PAK10fO6A9SAaOwGleJqarugO08G2n0M1e+QPANKXMhiLI3JBML6&#10;TV+lWNQE1FRvqYZ00sE26IhNCzshc5oAHLbhjpjTlD7b0sgehs8FezGo9Zu0FJTWmxANfIZvUjof&#10;aJQGRAOooSN+UlmJzkCCs5XkMuYcT5AZNDirAActaokFasYGBahxjBrROfk9N7w3f+P7CzdNWvnF&#10;ws1b+46cPGzuyvVffuXyOXBLgXB7wWVCpl9+0sbztsZn8nRBlIZrhR4w4m2ZqFCaqCUVzKQ1UMPD&#10;LonvnqFkOhqMxv3xpMzvGYwlPbiR+/Hw5wGogc9sLhcAiypoeNxmm9UbDFgcdoCa0+MxGA0Gg85o&#10;MmAbXygIqrM7HQ4OR5O8AUAY1oDzApEIoA0kRxvbLQBCCKzGfk+HwWRwuBwuDkFze1wWO+jNZnfa&#10;jGZ9XX211+tt0tWbTc01tRUGY7PBpM+7ceH2rztu/PDp7e2bb3yzDqB2f8f6vF2bnv38cRFA7cCW&#10;koNfVhz9tubUD/VndtWe3ll79qfm6wcNd4+b7p8xPjhLmQSPL5oenrc9vkT5BE8u259edRbechTe&#10;cZbkeGuehvVVEVN12FBBddQaiwP1DGoVOe7CG85nV61PLtkfXzBTlNsZ/b2julsHm67/1nh5b/0F&#10;cOGP9ed+bCQ63F13cU/j3VPhSAD8E40TY2msJn3AlnSE2MKcPYCWMC6VjDHPQdpbtM1kS8BuMEYB&#10;amL+JFBLxKnCMF5NxD0BBrUk2IEyQ9HijorWG46IgS3MgWtYA5IT2oOiKdyjaYJ/oSvQElqhNPSZ&#10;2EBmnaCGlxScygI1iIKeCA0pgTTG053JPjVXpmYny/BU6+l2qoiLNQC1DFnpyNma6nhB4cUdHcnn&#10;dCT8KbTzFn4j29LErqZQWieoYWhgo5pCSLgk2KCV5GodMSqES+JsShrB0y1SITYJTGU0UVgNlPAy&#10;qFHCgbpGUgqUfvYapjTaM41rnBjHbTrDoIbvoKWN2UtBNBGOlgY1NqrR3NKpdgE1Gqe4kEe7Zk7T&#10;EE0ojQ6bxtBXQYpALYPnOlBaiCnND4Vj3mCEjGqBMJ6XzF6/iWueWYJhsJHi+qRBkO1w2AnTWBYC&#10;slrak4oI0cjHqrykgBp9gSkqsYsbDj0KKoZ8nHQ4BpoFw0qsFjB6fQA1HeT1GSBfACs5OTRkCYYA&#10;bc4omdaCVIaI01GxW3F90n4495PLtgHUyDqoZH1m45pGaXhJOqJsVlNNawGqeRv0oPUFqE6HN8CI&#10;xvIH3YEgHivtbg8FrokbVJyeAmSgNM2KpmIZAA4sLFIozeunTAKe2bPRaq03m2u5JEdpfUMRRadV&#10;51dV5ALUyjhGraiQWO3Z0+vPnlwrfHqj+NktgFrps1uVxXcpWK0CoJanry80N5c7zLVepy7gMwLO&#10;QgFrOOSI4OsL2UBpkah4OYmXxbz5sijxU/mFOCVY+6Kzfkh+iAGrqd+ngFoshfMdoJaI4bFSBTW0&#10;4v1EKx08c+CxiZSFa5DQGMSg9mc7GdspfAHXMFqBNryr9TkFnOIaQEsdxX+UxIHJQSpAmYnj8/FX&#10;3M57+unhayCz7Wfu77uef+5xzZ4rTzYdvL52/5Utx+8cvFV09mHVr9fyAWfTPvpx+se7xq/fNmH9&#10;ttErtw5f9rmU5xi6cPNb89a9RXFpqwbPWD5o2lJNILYhsmb6soHQjBVDZq/B4D1o9lpmtU2D59OM&#10;UhBADYgmxDZo3iZmNRr4gQhk95q8lNI5JyzqQ/XVCKp6jqRgNQE1Uff3QWmTNHUdNrHH8ClQzxHT&#10;eoyc1nPUDPKcAtcmkmmtz5SlZC6i3IKVfad8CFbrMZYi1SQ6DS35Q0fNeWM4TSTFkWozyaI2am63&#10;UXO7j57XMwvUsqSCGs8EpYGaAJYCUiqlCYSBwDQB17Dmv4GatLQT9Y2arxP7F4pS+hz+D94iViM+&#10;I1aD+kxYLHymsZqAGjZ7RcJtGqsB1Ci8T7OlcQsIE2iDJCgNZAZEQ58wjlmcMG7G6sEzVoPV3p23&#10;YfiizeOXfTprzad9R0wcNnfFknUbXV4bBb6odcnF7itwhoccfqJQrNS4XFpacMbG29ri7S2xtkxY&#10;pIIabpcBmlSQvRIMbTxhS4ZS4Kg8FM1GQFOzSwU1h9fr8vmaTSa6AfG87CAtKZkBUDPbbcAycBvA&#10;y2DAVkYwmTfgd4LG2AcKSvP6CcUoW9PjxnuNZqPT7WxoqGtsqnc4KWqN5gn1UF6n3eV0+7BrH1rA&#10;nM3hsFjNZrPBaGwii5rTYbGZgYtAQLfHo9frHl85e/uX7de2bb757cab36y/8926nG1rH/+4EaBW&#10;sPeT4n2fl/2+per4tvqzuxouUIxa05VfddcO6u8cszw8K6AGOENr1lgt77Lj2XX7M8on8FY/CYLP&#10;DFUBHRfmqC/01eZ7K3PdZfdcRTcdz67Z8i9b8y6acs8bHp4x5Bxvvv170439uhv7G6/+2nhlb8Ol&#10;PfXnd9df2NNw+ZfmZ7ciyQQ4DWNBKKJwGFrpQBqESQcchpfQgtLE8Ca2N+E5eYt0BNT8EcrWFHsY&#10;OgA1B00LEQ4nE24CtVAwodTvAI2Fk2Q880Wi2aCGl8RnKnuIJHH7o9ljIQE1AJNQGlqAGuBMozH0&#10;sQYvCUVJ2Q5xgIbSGV+UKo/hJWE1UBpOtRYucquxGpvTKGEfg3/bH1QaDUoxslBhc77Vx9ta4u1U&#10;ngn0pnzQiz/BairqKbd3kdz8NVCT2zsESkvwvAUANQoge3k0VyMHeAhoSVDaZZbrk82RFOCl0RiU&#10;VKvgykpF+FJTSmVapkBlaJMOCx9BrKbyWecRptEHqHFgD1kTtLFJBTVJJoDAZwA1zZBGBwwuVL2c&#10;2WKPp9jSlApwALVQ1EOgFqJKEb4A2aL8QSuFqVF8uVIjgwZoATXgF9vMuKVPFEDUhPWasQ3jpojH&#10;dx73GdHYE0qkK4U8wlGQjwWM6PEZQGlOV6PL3SSZm9yyiNvM2JK/dvqSGdcoWDCeCMTwt9D8BBRm&#10;hz8ErT9oU0Atker8aUVCZmg1CagJqwmoSYxatkUNuKYsBtEhUPP5nRBHrSmFbcWcprGaUJri6AwA&#10;Hkn4lr1+bElVOZQ6t85mm43MaUZjtU5XThVuG4pq6wpqap/VVD0Bq5WXPigryeFItXtQceHt4oJb&#10;Rc9uFj29WfLsZgVArfwhKK259plJV243ky0t4DWGg9Zo2B7GD0leTicejInS4u54gnzPqm2TlL0o&#10;aWX4eQTXcFrLeS8kxFIoLaOWpku2kLU/lqJZocJJev4DqAmrZdvVICzKGayJzuPnHaROUPsnEA2g&#10;1kGdziuZWA089+K59rAFoS+gRuY9lSZZMXwy2PrwlZyPD1//8tjtPZfyTjwoP/Ww/NtTORsP3vzk&#10;95u/Xnt26n75yZyKTw9dHzxt2Yiln834dPf4dd+NX/vd6JVfgdIk6/OdhZuGzFkzhILSVg6asUyj&#10;tIFTPxwwZYmo36TFogFYP30F8GjQ7DWD564fNHcjsGxwFqi9tegTrKH5OjkVFGO/JEX2nbq835QP&#10;+xKuUbxa77FzehOuKUmgPYZP7U4WNZXS3pvY5d0JaKEexHCTugPaAHajZnQfPaPn2Lk9x8/vNWEh&#10;sRrZisBqS/tMXNRjLDiMZ/kcOYt8muM/AIqRaY3D1LqMnP3GSMAc4RooTTOkiQjUxkBUWQ1v7D6O&#10;5i3oyTMWiMULAkUJhGkSAkMHreg/gprmIUUHrXQ0u2JEnwAA//RJREFUUJOdA6TQx2eB0vppvEV8&#10;tkTVYiAaIeaY+WiZ2BZlx6iJIU2zqGGN5gnFF8V+T8UBClYTWxq17OskLGOLGihtCNvSyMxG29Bk&#10;oENmrhk6d/3QuetGLdo4at7yvsPHvz97+awPl7m8Vlwp8mCD85MtZ5oVTQn6VEENlwvFg7a1xjpa&#10;wWqRjtYoWoXVMuFMJqRMAM2UBqVx78skuaQtzR+F8Rv3coc34AnRA6JUr42mMnisxH3KxFM5uf0+&#10;q5OKpfnBB0Hcy/xmq9VqU+AMrUS7g8CwMVpfIOwJ4N7nsdqszQY9wM5qtaBvsdnAZHg7GM4bCFBo&#10;PM8rZbCYdbr6urqq2pqK+voqvUFH5jWn0+PzOTkqTtdQ9+DssXv7vr/67aYrW9Zc3bIaoPZgx/rH&#10;P2x4tvsjsqgd3FJ5lGLUGs7trr/4S93Fn3XXfmu6fkB3/YDp3gnj/dOmh+eseZetTy5b8i5Z8y7Z&#10;nlBrz79mf3bDWXzHXfHI31gSZlDz1RV6a595a554KnJdpXedxbftBddtT69Yn1wCqOnvn9LfO9Z0&#10;84Du1kGyq93Y33Rzf8PVXxsu7QWlNVw7YK4tCsfigZA/FA7+lc9AYCIBNQ3FaEtmNaE0COgmr2od&#10;ATUvpXYqxjBILGqeYDCUiFO54GgYa4BfQa6yBlbjEms0T9T/CGpt0QxBlUCYgBpgC3oF1ATdskEN&#10;iCYpBYmOF55IFHSTynKeBpPp9PM/xMUpmCWgBuERRJ60wSh8k8etHs/nuPlTuGW0JRWjqWhaEx3t&#10;bF17gU8ErtEeON9TnsCV53B+XBdQg+QOn21Ro8pkqjcMwtDDkcqtEu7JgxGhTxKUllZoDL+hWnGQ&#10;RCvVCd1FxGe4lCiZgEBNZTX6CLVVsEFYLfvYqJYHG8/SHW2Z5x0US82gKa/K6NZCIToZSSnQEE3a&#10;VOcUnGqYfxalccZIJ6iprOb2hwhuQDkaqIWjVAMVOEWjM7s+2U6mINorfKaJjuE/W9Q4w4BBTQQE&#10;TCQDYDVgFhgLHwpW4+IaFKkGOHN7miCXu9HpanC6Gz0+fSBki0Q9YDXGNSUcED9EJObhGDVyfWI/&#10;aEF1yswEIgGybGkviTRQEwcoB6sFsmPUmM8I1FgEagF08KpfDGZgMgBZp7tTvJ8iXgMQFnOagmiQ&#10;y0NOT5vMGWWuMRirmpoo2bOuvgCgBlyrq31WVZVXUUZhalBF2UPyhJbdLy0mXCsquFlScLOy5F59&#10;1WNd7TNDY4nNVON2NPo9hlDAEgnZYxHKFYjSD8lezrg3DiCj53LQmPpoTs4UxSeNlfG4j+1qRGxg&#10;tf8IauT3ZFeOgBp59DPk+iSjGh4ulTA1ZQoqYjWgFS457uDMFr18NpOZDRzW9gdVu4ZUUPtnh2pR&#10;Uy5mygltV/eDMxFtGgcgx6accNxpbYnrTPofTt389MiNr0/e/fVa/pnHVQduFnxy+ObmQze3n35w&#10;7lH18bvFB2+Vzv/6YL8xs8Fh0z79adLGHePXfjt61daRK7jg7RKyqL05dx2D2iqA2sBpHwqoqYi2&#10;iMLLJi7oP/kDgNrAqUuY1ZYNnAlWWz147obB8zYNYVAbsuDjtxdRfbXB8zcPZHobPE9yC8ibpuQW&#10;TFnad9LiXuPn9Rozu/eY2WQnkyIdhGtTKF5NKO29iW+8O/6NoeNff2d8l6ETur03ofv7k7FStulO&#10;yQeU5tlz4gcqq60aOG15n0kfkGkNcDZqLkgLXAXS6jp63hsjZr3+/szXh0M0R3vXUXMAajSxASNa&#10;TwpTW4A30sxUgLMJnFY54QPqMKVhPxpIZTMZ+hqo0bTu/BJakbYN2mw+Q4uVaAnUgGhcQVf2j5Y+&#10;C9uzSYyE3YLGKFJN8XvyhPREaUxsC3qPB/hS1ifhGlhwkkxIRW8X1AOlifrTR4AIObFU9YECxTRW&#10;w28EXJO4NIDam2xRI/FsB2/PAqutHb5gfd8RU3oNHT1izorJ8xc73VYuscTnZKvYehUvp9ZRnmWo&#10;jWFoa2+NtbfFqWUB1zpaIu2t0dYWmk5QWI3EtS4BBPyUHfaGIm7c/OgmFXAHg2a7HXhkslpwDwZP&#10;OXCXMZkpvcDpwEoHe0UNZpPD5Y7Ek25/wOZwOFw0UYHeaACuAdGAXyA5jGx4BA5Go1hjttmsDjuQ&#10;y+31Er358Vk+fzjiC4HSyAATjiftLo+uqQ5q0tXrDU3N+iZfgKZ191PMb8jp89ZXlz88fThn3/Yb&#10;Oz669vW661+vvf3Nmvvb1z3+ccOTXRuLfvkEoFZx5GuyqJ3b1Xjxl6Yr+yhG7cYhgBolE9w9Tl7L&#10;h+ctuTTFp/XJFUAb1+m47iy46Sq+4yp74Kt9FtSV+RqLAw1FNC1BTb67/JG7/D5YzVF0015wzZp3&#10;0Zx73nj/lDHnmO7W7823DzfdOgRigxpv/NZ09bdGoOHto26rLhqLBcCfDGdCXZqdDBJiA3uJ0Bej&#10;mj8UDKvlcLFZlJ2eWC+gJn0CtSDV4Agwh5HHM5lw+X1c6jaCToDX4CVsIJSGp18wGYEGmykiybRY&#10;2oBoADUoksrEeL5/ATWN0oS0pJUcTwi0FGttVylN1lBsmazxRGL+WCzOYWp4F4R9Jts6ss1p5Oik&#10;oksvcGYD0Vr/oBhiiKsy0axQkEzlzEpEMsloazqOUaCjI/0cVPdH5rnqSKHHb3Sopds7x6hBMkwo&#10;FrWWNEANIlDrpDTQBgCIAvaZhBTTGr4AgBeduS9NjAvQpbyBbErjHFKFz1RE4zodTAhMafjRlb4C&#10;ajxsibh6CLNae2sLgdpzwrUsY1umncVmPz48xZCGlkFNwTIujSdzJJDY6UmUxuoENQigFgg7wGoB&#10;skUBdCjxUwU1JZmAQS2Jnzfb0/qKcCQkdoMC1BjvaAAFpZGpXkrsamWBKSSS6i5zhBluNhQn5w9Y&#10;A1y6VsqheX16gJrDWedw1bo8Tf6AOQTwiHmlNLfY0sJRTzhCias4bAY1MgoSqIl57H/ANY3PpCMt&#10;KE1YLRQJ+oPk/fwPCnkCUBB3RcjF0JatzhxPTWA11d6mVLh1uvU2R5PFSrXTmNIqdc1lnOz5rKY2&#10;v7buKYgNuMYVOvKqKnJFleXQI+BaSfHd4qJbJYW3KkvvN9Y+0zeWmg1VDlu929nkF3NayBkLuyQE&#10;TWxmQmOSK0CkjJ+BRKAmrKbwnLyFQThBhdEpDDOL1RjU6ISjS0VYjXAtk0qkcbJT4mc0hZsL2iTN&#10;48YZNLjY+HpTM2hUu5pCabjYyK35ou3FH+T0/OOfoDRFqjlNQI0euejRrY2rdRAwJvgaTlGkNs5R&#10;SkSliGy6iBJPSso/P3ztk9+vf3/uwaE7RQC1PVeebDlx9/tzj47fLzvzoHL/zWd7rhSMWvFl75HT&#10;e4+bN379dzM+3TVl8/fj1n4DUBv24afvffAJuz4p8fMtyidYMTCL0gjOJi/qNxmgNr//FOoMmApW&#10;+5BgbsZySj6YzQFPcwjXQGZvLSKL2uCX3aD9Z6/vP2N1/5mrQQl9aQ6oxb0ngDbm9Bw7i+YnAK6B&#10;utiuxj7QyZDY0rq8OwGsBnV9dwLUDWuGju8+bJJsg7d0Gz2bZkGY/CEQR7x76ACtxBJGBqopBFJY&#10;7DJ6/usjiNK6jJjdbdRcMUppIu4B4TG09VInSicRqClzA8ieNdjS2EuERW2NBmeyRvr4BtBKTJuA&#10;mrY9dosjF6HfKwu2+k1agmPrM2GxKBvUpE8O0AmLBdQg/KU4bHTQarkF4kWlgilAtOkrB6nTRhGi&#10;ad5P1cCGX1NagBoTG01OBVZ7c+bKd2avenfO6l7vTuj+1ojRc1dMW7jUYGhsa6Xbbks7LhAqTKgZ&#10;0pjVqEIhPb9QqUJyev5VQLT2VoBaBKDW2qqwmuBaJh0JRSN4ysb444vG7T6f1eWyuz3eUJidlSa7&#10;02Wy2c0Wa7PBaLbZ3X6fuCbJwGaz1Tc0Gk0msJc3GASM8KRSDjPnBzjdHimNS6AQiYbjcSpd63Fj&#10;D1gkOIMiFMAl/tZgJBGKJ6PJFDYzGJrMFoPVZnG6HTa7zWKzYXuMjcAXfFDh45zHZ3/P2fftze8/&#10;vv7Nhutb11zfsiLnuzX5uz96unsjVLj3o/KDX1Ud/a721Pc1p3+sv7S3EYh266jh7gn93ePNtw6j&#10;Y8w5bXxw1vr4EkDN9vS6Lf+aLe8qWM1ReMtZfNdTkUtOz6YSgFqgodhb89RdkQtQc5YA1G7ZCq5Z&#10;nlwyPz5veHBSn3NMf/dY890jujuHgWu6m4cabwHXDjbeOtj44HQwgAEmGgavqMYzkbCaJqExSHAN&#10;HCZ5nRFGN6wPqyVwNZgDxgUiYV8oSImfcUIiXzgcjEcZ1Px+SrAlH2iIZs+j6sZCacJkmnVN1jDk&#10;kUXNGw5rrs8wboJqdBpawJbYzyCNzNCJtLZplNby57/Q1+SN0vM67vggP3kjdhvF4P4qqEncMBW/&#10;bHnBWfltOMXTQmkCaqFELJQAX0bQsrOF88xw3rO7kAJgIBkC2LUig4IoG9RYyjSgnJUplAYKoQmm&#10;xV7FJisyrQG24skITs9wBE8x7mDIhRZ9xjU6YTtZjZMSNEoD4bFBjnCNY+A0u1oWqCk2AsXQoI1o&#10;OH7tmLVX0+0ZCIfEUhCNBimx/KlkBlxTrHpczzjB86azOc0XTdCvEY55NSnpnxFnMOIA9ISj4CGJ&#10;UaPgfdxVhAJBY/8zqNFmXAcEImQEpeFIwGTKuM9RsCysRCsrY3GaaxhoiM8NRx3BMHiLynYEgma3&#10;R2d31jgcNU5XA+gtFLJLnqKY1oTwgJVsThNzoKK/SRivENhfpbFaNrFBeBfE+QR4OKJqapAUv31J&#10;NLUxYVkQD7Ehjygb1DTTmkjWANQ8Pgtb1GgqAp6EoNpgrNIbqHBaQ0NRQ0NhTe0zpjSyqJFRrb6w&#10;oa6wruZpXU1+bfWT6sq86srH7A+9X1pyD21N5eOmhiKTvkIozefRsznNFo+4E1ElHE2MZxDd4rn6&#10;BqULKMQGViNKE1CjbzZCeKf+WgRqLxvVCNQozkaJD1BORJzHWsFbSmvH4yZuYVyiloSHDzqhmdIE&#10;1HCBPW9re9He9oJcnzjLwWoANRHjmhKppoEaJDZ2PLjgvkCUpvBfSh6zWKkMl8MNx4Ln7uV9fuTW&#10;F8du77qYe+JBxdH7Zd+ff/TDhdyjd8suPK7+7fqz3ZfzPj98802MryOnvfHuxHcXbpz1+e5pH/84&#10;Yf13ALX3lnzyHs8fxZNHrXt77lqA2qAZywbPWA4aE1zrP2UxEK3vpAWgNAj9/pMX9Z+0GC8B6QZM&#10;WzZwBiVgDpqzftC8jUMWEKsB1EhsZkM7YM4GAjUSFULrM+VD0FWv8Qt6T5gPdoR6sWmNMgyE1YaD&#10;wxTvJwmgNnRc16Fjuw0d98bbo7u+gw7WELd1Hz655+iZvcbN6zNxSd8py/pNp9mcBsxe32/Wur4z&#10;10J9ZqyhdvqqHhM/eGP03C7kGCVQ6z56HlhNgtUU+mFQ60G5n1T2QkCtV9YE7RA6GmwJaSn2MFXC&#10;XtIRXCMO41ZWosX3gJZMjJRpQSuxARANOCiuT8CWBl4Sl/ZXUNMkr/ZVpyvoxYcNyJNF7EEzqgn8&#10;iSd0YBaraXAmApzJGjKtEauto8lDp64YNG3ZmzOWvz1zRa93x/caOuKtiXOXbfp808YNu7Z95nM0&#10;trTG2tqpis0roEZjFt3qqVQhYVl7gos9Z4FaOxRD29YWa22NMqvhyiVca2mJ4frC43Ywnkg+f2H3&#10;Bexc6RFgZHU4LHY71bZ1u81Wi8Fk9HE9Vay0WO1UaCMcxRM0WrOdPKFk9MKjrs9PuGa3OT0eiSih&#10;uzLZzEIgP7vbFYxGaL04k7gkRDiR9kdiFMYbDGEnoECXx+Px+zx+Pz4uGI2F4xhksIcI+1I9BQ9u&#10;PTq+78auz69t23QL+nb9ra9X52xbC1ADohX8vLnol48rf/+6+ti2mpM76s/uqr/4c/3lfQ1XDzbd&#10;PKb/fxl7z+8orqXt+3y/j21yUkSJnISQEEFIiJxzjsYBgwkOOGAcCCYjEEkggQChjEhCKGs0OedR&#10;DoDTOc/7X7xXVfW0Buz7WQ/rWnvt3tPTM4y6e/+6aldV7mkqzX7nrDb/vO7eBcPDy8aia0RpLEvJ&#10;TQvn6bA/veete+TlNWqumjJHVTHQzfrkrvXJHYCasfSaoeSqrjCr+f65pju/NoLPcqET6IDVmu6c&#10;bCSdbirN4QL5ZBjDryso9o9SQQ0EhlZwjWI/GdEUbmNQk50F5rg4gU9qeoK0nNgHoOZxAYUBcDa3&#10;093iB5aRtayVKrGCySB0BNRkU0awD46AlmwyXTg5CNSAVqGgJtwmHcEygFrLq9cqqEGhoObt6Pa0&#10;0we19hKoKcvUOroE1EJDBwBbUMerV92/cZ7LXsBiZ2sXns9ZXW2BjhbI1+b3tvrQ+vGr4nfo6gDP&#10;Cc0olIYndpFkvmDvoQCQMn0ouCaghscezDjk9BRQY2JTQU3JjotnCpyVmHbVlUiMa/xow6xGuBas&#10;mC6IFirBNYEEiV0QOlRBTb4/FNp/VyGgJnymUhp9xFtWNFxMPpHq9GwhKxpZpOiCI7ugE7hJ9Bkg&#10;UBNK+0dQA4epTKaymmJFYwkvqr5XfAGmNDxtEZBxyhI1p4m4PgEDNCIvCXhxDl4bxQR4DG6P3uFs&#10;slqrzUZwSJXd1uByaX1ek99v8ctXBaX5CNFEsgxMRBY1lcBUMvtHYQexvYkRTgU1Wammwlkot3kV&#10;OXxMbCqocdsXRvCOnC7Kx0EWtWApAlBaU9PThgZal1ZTW1pXU1pTU0KIVl8BdKtveIxW0/i0sf5x&#10;Q10FiK26quTlC2K150/vVz57UP2yGOPNmudGY43TqfG4dKC0Fr+5xW/paHV2tokJjd0lLL7FUz5b&#10;EeOaL9ScJhRMdjX2LodSGplV6VTANCN/bAXURMHTkS6ntmAcKIQLrPNVl5yy6HAEDUSPJq8o+8yr&#10;17+9huSKDWW1V0FWE1uatGJRwwNc1xt6fMHB5SP4s/ChVLujjdKKduktliNZd7b+dGP3iZvfXy8+&#10;d//FtzdKDmQV/Hi74mJh9c+5j/advfPV1ZKVh89EpCwYOnFG/4TEiNRFs3d8CVBL2bR/8uqPaI3a&#10;ku3BsgRkUYtNXx0zZ2UscG02LVZjuxqBWiRALWVBOCts2jxSyvyI6YC2JZEzlkXPXhlNFZ/Wjczc&#10;KBk6Rs4TZygpbuF2MNxIji0gNyiXFghPXRoxfYmEgtKqtaRMDtucPXiikl9t6IQZwfCClCFjpw0e&#10;Q6xGoJaQiM6gUdOgwRjHDhNmDp2cPmzqPErYNmMFLYyjmNONaEFsUCTQDayWvHDQlLmAM6E0UI7a&#10;IbHrczjl5lUsasQ9EHs/0QqrCX6pEIbDCnsJfgmoCZBJB606AsmKPXUTQh9HE4sdxFxIdCWAJXwW&#10;nrIEQgffU/gSrXhCg6/SUjbBNXx5vFf+C0J7Kp9JS9A2YyXlwp29hsoVpK0jSxsX/YSk1qcqIHg0&#10;vhi+z/Sl0TOWjs5YEz4+dcToiQnJczKWrkmdnTF+4sRL5395/aazuxuzXt/SNBYGaWkaOT05rTST&#10;2dvWNWwG6U32oaSGuHLpsgU2gZnaMBEZrFat2czZHe3AtUatzk51pTyeQAvQzWSh2gNWt9totUHo&#10;683o2G0e8pMCpLQGva+1FV8OO1scOIKdClm3EaVBgDOr0+Fva/UBGlrbeEk2vUpeEG+A73puO9cw&#10;cPt8ZIGjtdntxBBUkbEFg8BEs9Wi12kLrl269f2BHAK1rbc+25zz6frcvevu7FtXcHhT6RGitMdH&#10;dz776ePKk59VnztEFrWsI403ftLcPqXLP6+/d0F39wxarkxwyVh01VB83Vxyw1x601SWYy6/ZXl0&#10;2/o41/Y0311d4m2o8NSVA9ScVVSWAIPWx3nYTUBNX3QZB9HePaPJPdl855Qm/0zzndOaO79q7p5u&#10;vHu64e45Y80j8IQvgP8upg+iLlWh5jRsip1MfUn6QmO4C6HvbwUveLApVQpUUKM0yD4qFQVWwx/L&#10;0xKwup0OrnNPlstWpRiomxeihVKadP4OamQjwnzL3k8IlAYaE1wDbKnQBkojUPv9j1aclGxge0fY&#10;E293+P04uAp5FPvZgXv47yqoMasRqEmIGEBNKI1ASmoJ9Ha2dbe1drW0dAZ8bV7ID+FHbQ+0dLTh&#10;xwF7EWm9wc3/zStuIZkFILFOqZQWBDWaXBjUaAZhUON8GSG5o4FTAKzWdtCxU1Yi8dpxJWEWcM3r&#10;d/jwq+P8Ba6Rx17KEogVjfhJQCpoaRMrj8Ac4AazHhkaBM5UyTdUN4Fo0na/7ul+0xMkPDJ0qZRG&#10;CqbhYPMe8ZmoVSEh8BlVIxBQE1YDpRGxBVd6AYAgjMhMLaAmKPYOqKl8pn4NtJ3djGhsz+O6Uri4&#10;CcXks9C2tlN1VEUEasRqIsI1JYQT1KUnB6ij3mqpMuorjLonFnOV09HodmnBcBwravB4KMc+yfsW&#10;pSmgJpT2v4Ea/w0gtUNUp/o9ITX/rYpoqnwiei5SzGmqBNTYy9mXkgOnCw+anOz6tNoogECrqwKl&#10;NTU8AWzV15ZBtdUltcC1+or6xidNmmeNeFXzTKt5DhQDrmG32mrsU4rdal4W19WU4b0GXZXFWm93&#10;NLndOr/P1BKwtAbI6QlK62onSlOXtrDfhFJvvM1qFFOm2tIE1KDgn0SxqIHScBIwrslSG5wEyuWh&#10;UpoIJ7SkVROEktTSQDRSL64xnCUk7CmnEUfE9AU897xRfKB9rBbi/YR47Sp5P3ElBBGNlsfh3kqP&#10;a7iH4pGuo73s+cuPT1zffvzmp2fvnLzz7ELByy+vFH1/ozyrqPbcg6rDlx/uP3/vi8vFM7d9GZaY&#10;Pnh8ysCEyUMmzkrZuD9t55epWw5MWfMxpVJbunPs4u1Uf10BNVqmFjdnlQR7skVtETk9U+aFJ0OZ&#10;YdMyI6dlhk9DZ174tPkRKQujUpdEzVgWNWtFVNpqsFrsvC3xC7fHL6TkalTHXSq4L94Zu2DrSA4v&#10;oOVQFF6wMhJvmbE8PGURNHzqPC7TSdULaMnaJFqypoDa2BShtIGjEvvHTx4QPxmdAQmJ/ROmDhyT&#10;NGB00sAx08hVOi51yKS0IYnzhqcsDQMnpa2LTF+Pj4uh+NPN4KEhSQRqg4OBn4I7AmrEQExpI6jc&#10;O7EOKE1ATSxq4v0kVgvCmUhFtIjZwC/AmUJm2AzlOSE29NGRvnTkIBjHwfk3IVAbmizZ0diohu8z&#10;bREgCZK+sJp8Z3GAMqtxZKh4PJOXEuHxJoRN/r8A2qgl/iNn6JqYtHWikfiheIWcgNrI9PXgs4T5&#10;W0BsYxbviMvcOBJfEv+RaQvDkxcC1EaMTRmaMHHOsnUZC5ZMTU4dPWHK90f2/vamg8KQ3wY1Cbbp&#10;7pa00gqrvX7V3ifmMzGzve5to7K3TG9y2QLUvC0B3CyNZDbTWWxWnclscXpAYBTp6Xbjpo77KG7D&#10;gfYul78VtyTcmzhBeJfJ5jDbbNgh0N0NnMJ7uSK729vaCkqwuVxOv18cqZzdA+gm5rR2L6YOr8/F&#10;2fBpBVtLG5ksnA6KEnU6PBgPkGuEnHrtOJTHaLE0aZoaGuqsDjtA7cHls3k/HLj1xe5rn22+8emG&#10;m5+A0jY8OLiJLWpEaU+O7Qalvfh1f9VZKiFVe/mb+mvH6m/+DJBqyjuNtjH3tOH+Rd29i/oHV4xF&#10;oK6b+tIcY/lt86Nc66NcS0UueT+fPXBVFbtrSt01ZS6AWmUBQM1ckQuYM5ff0BVnax9mae+dJzjL&#10;A5ydaUb/3nnNvbOae+c0+Wcb7l10GOoDbe2tba3tHW2YvoTDRO+AmpCZOoJNr98H7kJLr+Klrk6B&#10;MwivovXjr8ag5qbYzwB+Lm79FheF5QLUbG6Xt60FHOZpw0RNgQIgM6E0/NWF0tAXVsOrEGgv0AHq&#10;fyXL1LyY2xjRILCXwJYQmNAYEA2ghhF0WLJATQG1rt//svl8mIoBaiICtc5uDvBUXJ/vgJqsTgOo&#10;CaLhVo+2vaetrbuVQK3V42dJkcYWzMtdmAII1CTRP4Pab29+/62b4OYt76cgGl0tCqh1dXST6yYI&#10;aopFTZ19MLOAq1rafJiIAWoyCztdBrCasvTIa/X47d6AkxNFE6tJGEEoqHX1kEWNYkh5JPgqxulr&#10;dxKW0bymfJ8gpeELY0oiKRk6iNK6X3czqGHiC0E0kqxOY3EmDqI0KWPaTsv2mdK4bBQzE8FTwOnz&#10;k0UNI74AxU4C1/4R1ChoKQhqCqUF+Uz5GvTfARf5W2nZAkE+Ldej2At8NB6vwDbiLMZH06cLqHEF&#10;AjGzEdLRV+IQTpe32eFstNmqTcZnjXUFDXUF2qYyk/G509bgsDVYrQ02W6PLpfO4QWxGT5DPXB7j&#10;u6CmchikIhp4QjrYQR1EH+/iYAKyqIHS1AKg0n8L3diEJsITbNCchr7i5ZQzI7SvRhLQAjVTnU5f&#10;pdE8b2p4XFdTXldD5jSIoI0NaaA0TfNzqLm5Uqt7ATVrK2lT81zbXKnXVZmNNRZLvc3W5HRqKe+c&#10;16h4LdtcnW8tSvsHW5qIvZ+46l2qLU3Uhvfyn0S1pQmoscgYQKn/aSGnIvU64UtFyYECyVNI8FmE&#10;ThQxy6n+UwY1Mq3xcRTrt7Aal5b6o/d3hc9EvRLCLRl0X9E9gpZh9+D7EbExrnW0dmFyar16v3zX&#10;8Rs7T9z8MrvwfMHLk/kvvrxadLbgBYjt6yuFH53K/TKr4POL98cu2jp84uwh45IHxE/qFzdh3OKt&#10;YlGbuu5TCfwcs5iMapiSY9KVnLdCaTFpK6NmLhFfJ5nTkueLLS0iaV4ktyOSMiOSF0aSXW0xaeay&#10;6LRVMRnrYzI3jZy3OWb+VqlbEDNvs+RXw4ik7YjKWB85Z23knDWRM1dQarTpi0ckzRtG5T4zh0/N&#10;GDolbcgkSrQ2iEFNwj/BZMxnU0QgNggjAnCkMdPITzo2dfDkdCo2QMvUlhEzpa2LmL0OzDR06sLB&#10;kwBqGYMmkV1taOIC1QeqWtRUuxqtV0OHiY1y9gZBDR0QFbAGmwJbQQ8myAzgtQ6dqDkb0MFm2ExA&#10;2GqIGY5ATdgO7xKAE0rDprg+uYApASIBFqAqCGdBsxkZ1UBm+M74whiXl7AbeDcyFaxGO0DoC9vJ&#10;pvTxKlrJnUsWsqCZjbmNFq7JYjX8+WK5bBRaqsc/bzPQjWokTFscPjVzdPqaIQmT05csX7RiTeqs&#10;jGkzZsePnXj4wO7Xr3GttRKTcVYORTj/aT0lWbVpnN2gocI8hRZT4RtKd6BY2hSLGtTb1tbV5Qj4&#10;TXaXyWa1Op1WpwsUZfNQuU+Tw2Fz+8i109mN6Qj3ddye0G/rfgVhBPdmhioyLOjNFouD3o6bF7gE&#10;xIajcT5bSqvmEhsP37wh7EOsRuVBPWjdfjII4S0YZAtcK73kcOHNOoNWq2u2OxxUWtTprq+uKrl+&#10;Me/HwzmHdt78fOvtz7fc3r8pd9+G/AMbCg9T1OfTH/Y8/+njp798Wnnq8xenD9Ze/Ko260jtlW9r&#10;r3zXkPNL850zWiBaQZbuQZbmHjqXyahWctNYdgsyld82leeitTy67ah84KktB6W5a0ocLwqdlQ/t&#10;z+5ZHt+xPr5jZu8nDtJ8/4Lm3nmKKrh/AX3tg4vYJN0901RyA7AEqPrfpJKZgJp0QGM+jgzFiJAZ&#10;vYQ7UnBn2VOIjVhNsagptaRUWxq1Xg/YCxAGJiMgDpIZOjiHZCRAK72VYAK0+M3J9dlJy8hBYxJP&#10;IHAGAkOLviAXNkFj3X/8hb4Kah1vhNUAarR8DZsuWn3Y1tH7uqOX3oVj+rt6ILoJhyxTw60Y9+EW&#10;YApO1td4ChFnJRd9gnrwX8bv4A+0ewFGvhaXzKFsx2rBpCChAGIYE1yTTbCOYpFi61rXazzWKEY1&#10;QSK81MMBBHjIF0tBb293d7fMO5jxA/ggATVMuw6nUbLQKzW43SaX1+L2KazWyrlwVa+ROtnJiAj/&#10;C6ErzF8MbWRmxWe1d7e3UdvHaoAztJ2vesSDRCInEn44tBTlEFQIpXEmWHEviu2K6q+3UU1PcFgo&#10;qAk5QeiILY0ua58CavL9+VFQKcxDuMYiSqOZV7GzYM9WXtcgh2IOk5UOfZKPw/HZtYp92MDGUZwC&#10;bS1sTgu02rw+IyjNaiVK0zaW1FTeeF5+oa7yVnN9obH5EVnXjC8spiqnvcnj1uPZjfmMEM3pNgir&#10;9a1RU1lNZTKRjED8B6ZNSCxqqutTzi0IkC6STWY1p4pooXK52cUZTNjxlticRqBmC4Ja8/PG+kdk&#10;SKsuqakuIlCrVyitufmFRlOJVqerMhhqjMZavMVsrrdYGixEqX18RgnSApaWFmtbMCOaOD2h4Lo0&#10;WoNMUwLf6NFRJaAWSmkEahxMQKBGlVZbuxnR+uYYOhWUs0EVn4sKqAmc8RpMkrLMX0E0PKcq2Wsw&#10;TmcSUb8sMlDtaq9JwSxr4vEMBTVhte43hGuYxMRR1PqKfUi9vTgoqPPUraL9F+59ejbv6M3S7LKG&#10;k3crf71fmV1S91120Ycncz48lXv0Ztn2Y9kR0xcNm5A6cHRiv5gJ/44eFTl9gcQTANSU4gQMavHz&#10;MDdTuc9YKhtFeTok8230LMzuC6OCrAZFJM0NUWbEtMzI5HmklIWRqUvIDTpnbVT6ukgQ2/zNsQsk&#10;yGAHFKukWNuElyIx/XO0ZsSMFeGpwJEFw5PmUTQoZ8QdOmWOEluAbz42RQkFZSZTWQ19MrAFN1l4&#10;NUkxrU1OH5qYOTxpAVHXtEVDps4fNAWIlj6AsuCmgdVAaUJssvCLU+AqooDQoBuU16stI36asYJF&#10;1i+F29h4Jt7MqDnrAWeRaesBaiJQGkYgdMJmKlTHewLmCNRAaWA+HHAEuz7JXJeyDJ8olrARyURm&#10;EEGkgmVKAAHIUmxp6AiHRc8k16TsD4HbBM4gYTW8XTbBcEFWW06sFiS2aJAivgCtliPbnixToxr8&#10;87fEzN2Irzc8ecmgcTOik+eNnJL67c8nV67fNHPO3MlJKZGxo7489DHOULn0epWLSEpsEKj1dBN1&#10;CahB74Aa9sck9fr1P4Aarh2X328DLflbgEcWhxsXYYAKEHkdPp/V7QWEAdosLheEh3FMArRQuYO4&#10;jR7eW+nhHZMnNnEvx11cHJ02lwd3OmCZn7yWFPSIZ2fAGTq0zoNX5qIPAQ7wAE5O0hbcHEkYxBGw&#10;gxuzZCBgdTgoRBTUaLOD9qqelj+4cPIuQO3gzpv7ttz8bOPtfZvuHtxccHhL8VdbS77a+uhb8nu+&#10;PP157fkvuDLBkbrL3zXc/Lnh1vEmqh91BiBFZQlKbuiKr+uKrlNbfF1fchMCq1kq7tie3AWN2Z89&#10;cFWXsoodVQqoWZ/ctVTkGctu0hq1h1k6INqDi5D+IUPb/fM6sFr+OXyE9sl9/KfBVarAYaoAW+Aw&#10;Ya+OLjz3E6vxcjRanSY7S7lPCKBG4p3xqng/vX5MK3604FdXILgWze8DpSnyeATF0OIPh1dxgxZQ&#10;E2IDq6EjfXlVggkCXT2tva9lmRo6wmdopSOshr4Y1UJBTRANfNb9x394/z9aul9hlqasqQA1TntL&#10;/IcHbXpypgKd1FJSNLoP48TF+So4RZgSrKTe2YOfgryQeBwgSiOLmieA86VNHI6YETqJsYTS2PWp&#10;TgFKcjLOTEZZZEPcoAAjbHZTtnMF1MgK0N3Z1SWTOKEhZmdMxAA1h9MEOLPatWZrk8WmgWxOg91l&#10;dHrMLq8NrIbvhplIZTLBHUjdpGQfbFF7p23vbG3taoMouxv5fBVTokhd6kPqJvfR/wpqHGgpiAYR&#10;rnUIA/0DqKHFJh6FZEm+z2/1+WmNGo4gXxuIiZlaqTvKVhXmMzahdbUAyHCZ4u0ujxmE52ZfMA7I&#10;+IU7BGCR5mUxreHjvH5a/i+mO/ky+GKtXAyevhjXAHW5dWZLtdHwTKspra+++7ziUmH+9yX3j714&#10;fLnh5Z2m2gfaxlJ982ObpdZNuKLAGYMaOrReTbGooZWOcJgqlczUvkAbdlbXqKmU9g6oEbCTA1QB&#10;NVWSWc3pMuPkAL+rfCYWNSgYSaCz2JqMploBNXZ9ltfXlrFFrayx/rHY0nS6lxAQDXwGOLNaG+12&#10;DcOZQaqqc41OQJWUFqBW4AzgRX7PPnenLxgvxlWh3ook8OGGoIKaalejA3IOvU4uBMF/cppj5AyQ&#10;yUYklIYOQE0ebvikJEsvTmgRgRpJzn6KK5EzEptE+sriRwI1CX7GBEUPJXicCgE1Fh7jAGq4QbBw&#10;f6HcP2/dj9BisMZoOXw+b+/p3IMX8s/ce55d2nAq/3lWcc2Z/Gefnbmz53Tu4ayCn26VL/zkaFhS&#10;+pCx0/rFTXg/euy/o+IHjU+Zte3gnF1fJa3fq6ZSG7t4+6gFW+IyN4LV4uauUxarsV2NYjxnLI2e&#10;sVhYDQpLmhs2NSMsMR1SiS1SoC15PrHarBVRmO/TKXlH3IKtcQu3JyzeKRLTmsJqGeuJ52aDUZaH&#10;pdB6tbDkhVS9YNr84VPnDp2cRqU/uYaB6gYlL+foqWJFEzgLRTcWm9bGpQziLB7DJ88ZNmXO4Imz&#10;Bo5LHTB+JqXD5UIFgyZRSIHgGlgNLaAHUvqc/5ZjC5TAAlqkn0oRoIAqCEADVhMjGdhLBPDCyHCK&#10;6CQDm5jTxLoWPovWomEfNREGNkE/kXiLxCjMXBWON/IiM9VlGQpqjGjzgJ4i9IXVhMPEhIadZVNA&#10;DZuhoBaWvAgj2JPdzfIq9SPJx0reUhJ9K2LQaE7VQanUpFzBnHVhM5aBlQfETQwfm7hs7YZZGfPG&#10;TkpMGDcpLDrm/JmffnvT2UP5NQjIlAceDvYUUCP2whPL31iNLGp0iXVwFkJcespKNQa11o7OFquL&#10;nhGpOAFm7vYOT2tL15tXwDK6ulooYRRu6mA1TPbkMmulQWAZ7r4Qpk3agaPI8Fhpdjgx5bNrAMRA&#10;tjHc4PBewgJ/AIiGmzdaYTXc8tCKOY32ZD4TUMMdkOSwW+02m50KT7m8HqPJWPXi+dPi+3d/PXbn&#10;6Oc39m8FqN34dH3Op+vvfL7x3sFNRV9uAaU9/n73k2N7KJjg9IHai1/VXfzqJYjt8re1V38AqGny&#10;TjfdPau5d6E5/5zuwSV9YTaIzViWYyq/LUY1c3muFaz29J6tssD5sthb94iy3b4sUkENe+qKr+mK&#10;rmiZ0sBnzfcvGgqvkCe0MAvEBkprxEhVaUs74ZcqIS2RQBhoDOAFAdFAXYJuKreJ0KdlahDvjBb7&#10;YFwoTSxqADWhMXfA7/BQBAboTUBNrGX4y74Daq3d3RgRSsOIvIoj+Du6hc8AasJqckuUu6LcGPEq&#10;OhI9AD5Tb5sgs54//ytGNYxzgak/HN6Av71LLGpiVPPif/j6DSNaH6jRo/IrnNBk5WJK6wO1jp72&#10;doBaByDSx6vT/H6yrgWonBrwtbuji2aKblqvTO5Lsqspj+hQsIyNIlBgMKS0jS1YXeT6VECNTFY9&#10;XZzXE38F/F04CpAsajaHUy32qLFYm6m1a60OHXDN5jSC1UCQ4BI2aykiOAvZhCTm4J0WYtMgOoC2&#10;tvbudgG1Plsam9NoJOj6hP4OajIn/u8WNQXOgq1iBgM8ebwWoTSeTGmmlm+LAwq08ZFJeBVvxLuA&#10;R+Akp9vgdOvBIRBGgGI4Jj4duwmoccgQfRBAjdf+myCv34wPBZzJF/O34NNNbo/eZm8wGJ41a0ob&#10;au+9eHqtovh07o0DN7P3Ft77/knpmRcVl6uf5TTWFBi0T+3WepdT63IZ8KE4ILUcYfmvQCsejIjS&#10;AF5oVSwTGgOchbKaSmloxajGUigNZKYKtK66PuXGBTgTSnMqhduJ4snKyna1t0W/js1BgG8w1up0&#10;5PoMxgo8Aqs11lNkQLO2Egyn11cD0YTPVETzek14WFWzo4nBDEIHl7Z0aLDdDTLjl8SWRqymUpqA&#10;WjBDBy1QA6Ix7fWl58CfCn+8jk6lOIHKaiF6x6hG7ku5bHDB4HTkJw86oeUE4vMguA6RLag4J+iU&#10;Ylbr5VhrXO1QRw89P3W+7u3+jepNCaUxtFGx9p7f5DZB1eXkiVDuNXLTwSaeFwur6j47k/f5uTtH&#10;b5Rml9RdKqw5X1idXVz7VVbB7hO3Pjp1+4drxUevFyWu/mjIxNTBY6b0J1Ab815UQr+4iZNXfThr&#10;+2HV9Tl2yY4xfaC2ITZjfVzGWvKBpq2K4ZCC6JlLY2YRq0VOXwjRSrWkjPCpGRHQtLnhSXOVPgRi&#10;S15Aq9ZmroieTck7YudtiuXSBXELlRpTI5Vo0C3QSK7gTsm9Zq1Q0uEC17gqqNjVhk1Oo3S4Ur5d&#10;0nYwqKm4Ji3UL35y/wT8NxP7j5pK3lJOnMs1qaYPHJ3UPz6xX0LSgHGpA6lk+5zBkzOGTMmUCFCh&#10;NOEhwbVhSQu5UAE6RGlgJmoBT8HAAsUGNnPVMAkyYCemUNoQ7MmgNjx11dCUFWxUU3ydqrtTNgFn&#10;I6YvV8qDEqIRpREUcjTD8GkEWJAAGTQ0kUBtyJS5Q/jLqwCHfcRUBvbCphjP5L0Qm+Kk3tSC8JQ+&#10;hgOroSMaxqEJ4dOX0cI4thqCIOMY1CQRLln+UpcNGzv932GxkeOmzFuyfOLU5JEJ4+LGTIyOT3hU&#10;kk8WgV72V4LM+Dqi5xM8wFCaBboYmdiCrBYKavQIRE9Hb37rZj9/n0Wtoxu30laby/Pmr//SZO+n&#10;IkJ2T8CO+1NHN5hMBDLDdOvldEzYtHv8uN/jbuUB3gWI0jAuZjYLUK2r19fa4fTSKnqn2+vyk68T&#10;93iXh6IEhMkgDAq0oRNqSMO9D29xuN12J9nSwGpmmxWtVqtprKt++vDOvVNH877dd37Xqit71l7Z&#10;verKrhVXdy/P27f24eFNxV9tfXx09+MfPmRQO1iXdaTmyjeN13/S5f7amHNSd/d0850zADXtg0vN&#10;D6/qi27oi6/ri2/oim8YSnPE9Wl+lGepuGt5nG99TqBGiTlePIQczx+A0mxP7pof5RpKb+iKssWi&#10;BiwDqKGvLbzcjPbh5eaCrMaCy5a6Jy0dZABTJdQl+AUyw4jqwUSLTSEwITkhNuG5APZkRMMmdkMH&#10;+wPUQi1qwCzAFvri+kTH5nGroCYcphrPcN9s6+kJ9knqnr5OAjXglEiWqXXy/RAdsZ8B1NARi5qM&#10;S589nkoHu7W//r3nj//YvX6cIR1cbEpAzY97ek/vqz+Vsp5ou5Ukt6/xzBEKaqATUEtbT1srsKkz&#10;EOgMtHS2tHbiTGsL4GfhhACtQNiuTryRbvX8Rr75v+76W8lBSMnH1NsNyf6UNCA43ZCBAJMOR/1j&#10;0hGLGs5QBjWLzW6ykVFNb7HpSAxqVocerOb0WLwBzHS0wItnKCUXVZBXFL2NZdKnoFFyIKIj45js&#10;VFbjKFT6VkH9E6gFM9z+v4EaZkx0RNjEqxjBN2evJTku8T3Fa0lfWLGNkb27tc3jD9hdHoPNwQWQ&#10;zHVma73V3mixNdqdzQ6XDi/5eUk6H0d+ARwBl7WTYpDI9KUTualiFYiNqj+5PHqns9lub7BYa3Ta&#10;iqaGwpqqW08fXSwrOnEje9/pk1uzzu6+lb3/3u0jJQW/Vj3NaawtMugqrZYGu51YTexqtFLDaweo&#10;kZUV1AUBv1QmEwmoqbj2DqWxOa1vado7wiBAjYgtaFQL2tJwWhC/i4jV2AHKLQd7OrQ2W7PV2mSx&#10;NJiMtQZdla65EqCmqgmU1vxCp39pMCiUJi5Ol0vHLk6rYu5i4xlZzqhgM4CMzGPMXoqjk9s+y5n0&#10;RbK/dBjUvJzelqI+0YpRTVgNm3iVdu5RjGo41YTSMHlQCVoqcYYppA/XxMwWYnGlpxP1gyBBNBGd&#10;E7RDCx+WTm6c4rggaW0O27px6VIiQfGBUpUSXhgRlNxuVD6TPgY7Xr+5Xly5/3z+oQt3T+Q+zi6t&#10;u1Jck11af/Rm2ae/3t718819v945dbvsk+M3Y9NXDZuUOmh0Yv9YgNqo/wmPe3/k6IT01SmbD0xZ&#10;9+nEFZRKbcyS7aMXb0tYuCWOsqltILpSkt/2lZOKnrmMAjxTFwPXIqZT4KdiS2M+C09MD5syJzxx&#10;TvjUdII2xrXw5IURqUsjZ6+KYjPSSEz8gLOQFGugN/aEUuUiWqQ1a9WI1KXhVL59EUCNjGpUvp2M&#10;ahBlxB2fCgIbPCZJjS2A0B/AS9akJVYTo9qY5CFjUqBBo6Z+MHLC+yPHvR8zYeC4GQMmzgarAdR4&#10;sVo6JEY1QTRVwkBEOZz/lsSrx8I4zxkYSyxP3CFfISToJgEE0kJEcmx4k4oF6JNmrCLaIzJbNnwa&#10;yIyPT4hGMQ2Szg0sFUJp+DXmDaV6piQCtckZQbsaviphlsCZMJlKaTgI/RcUUKOWEQ1HFtsbGdWw&#10;SZEccpBUSuEWThi6ivzXaWvj522O5qpTYSlLh45N7h+ZMCx2zJSUmTFjJkQmjIkaNX5W2gyrpfHN&#10;a0AYXYl0AQZXwMiUgI48/kLykjwO8dICEl9lrCCoMavREg48IJpsNqvdYbK7AFugLgAZYCvQjnt/&#10;D7DM19ZJMV1dveLlBKUByNB3+PwOnw+PzGA42r+zF7xlNFsdLlp2Rr5LXnkmHbS4Z4svBK/iFi6v&#10;ooUE3Sy48TmdFrsDoIaZh0jO5bFwNQK312u2WJqbNSXXr+T/cuTmlx/e+HxL9ifrLu9efWbTohOr&#10;5+R8vPL+wY2l32yvOLrr2c8fvTi1v+bcFy/PHa65+FXN+a/qLn9Xe/WHuus/N90+pSHv54Xm+1m6&#10;h9m6wqu6wmu64usCaoAwWqBWkWd9ku94XuCuIlBzUCTBQ8j2NB+yPMo1skWN4IwXpRGfFV7WANqg&#10;h2izNA+z7camlnbFBiaU5vK40ZdNSBBNyEzGRRgJ7YuxDcKmGNvwXmx6fFTqQDJ04KcDaUFiUVPW&#10;qLldLr8P+CXL0QTF2BNK5N3W/YrImyuyy6vBfbpa8RLn5gCQyTK1rjd0zwRpQUxgFL+J+6TcOaUT&#10;mptDLG0iF3gh4G+nxDDAOzqCsGDvn3hIJgco3YR//11ArbW7q/vNa3FKdr1WCglICyBr7aQwL/AZ&#10;p1Uj+cFq+PW6wXM9vL6NwhG6ZeWx6vEMURe9hAsA14YCarSamRgIlKYEMwoG4WcANpHr0+d0AtTc&#10;ZNi1ue1Wl83sMJnsRrQWp8nsMFrsOpvT6PaQPYlAh4lHKAd8Ax6SfM8iDOKRhPqc16Ol3Uvr2yic&#10;xsNPQLjUJCKhje1ntAQoFNQg9UvK96Q2CGq4D4gJA8KvDj7zccoxtC2tsi6NnrNILQqcSRv8qp62&#10;Vm8rxfA4IUoXB7CjZLP2gN/q8eAm0aDVPmtqqmhsKG9oKG/SPNYZqoymGpu9ye7UApj4F6DpmKmR&#10;vw/9f/GAZgHGYR+bo8lmb7A7NU43FYN3uGjEbKF1aUb9k8b6wtqXeS+eZpcXnyq8/8PVrL3Hjq79&#10;9tvVJ49vuXjuo/zb3z0pu1RbeVfb8MhsxIdq7E69m8I/rR6fze2z/UtlrJY2WlarmCj/CdfAZyIx&#10;vzGoEY2pZAYJtMkgWpwK1NKzJRnVwGpiTlMpzWbXi8S6xhlumyGAmsXSCAgDium1L7TNlRQcoHkO&#10;YtNpX6i+TrO5XmxpDkczRUwojk6FnxjRhMlCOQx9MqGxo1NBN1Fwhz6PJ1oVngTUIBxcQC0EBz3Y&#10;mfbvfsuups4i7yCaUFoQ1KhmPk599YMgQTQ5KeXMwKWFsxbPHLjqunpxqXd1ypJMfsaiiiK4VvmO&#10;847UewokiCb3Gndb57FrhQcv3v/uamFWYe2N8obrZfXnHlTtO5v30amcvWfyjlx6cDrv0bL9P4+Y&#10;NnfY+Gn94ya9Hz3m35EJ70WRhk/NnLpub+K6jyew3xOUFgQ1sqgRqHH4JxQzZ1VM2ko1AjRqxhKy&#10;q6UupAjQpLnk/ZwyZ8TkNGj4pNkjJpPQGT45DbgWnpQZnrwgEu+avYIqB2SsA5ONXLBZBTVVMZmb&#10;IkED6WsjZq+KmLk8LGXx8Gngj7mqUY1AjaoXkFFt8LiUwZQONxk0BjgbMlZxhvICtcQBo4JBoEC6&#10;0cmDEpL6x058L2rMe1GjP4gZP2hs6sBJswcFQW3gxDkManOHJpLHU4hNoE3sVYxr+DJ9CTtoGRk6&#10;wfVq4gMFogE0I9OUSE+gGHk2eUT6kOAajYtmUGKz8OmU1TYshaI1GdQoiGHI1PnDpymgJt8BX28Y&#10;sIz1j6AWwmTkIQ16kGllmyAaJOgWNKcBAecPS6Q9I1IWjwAI0nEokhTfir7YzJX4k4HPYjI24L+G&#10;zojpy4aMSf4gPHZwVPzU6bNGjh43csz4CVOTP9v3UW9vgFKg8dXXQ2vLiMxw2vMjrxJSLRJWe+cS&#10;U1mN+q8wTrGiFEnQ2SZ1ovC8KH5MmS7IKtaGCfI10A194jA2sDm8AbTCc+wzpRXrwDg3rRtqpedL&#10;k9FgNhmtNoPFiglBQA0dQTd0QiXQhpYADpstLSA/XOoOj8fp9VqdTjvEoaBU58DtMpuNhdnn7xz7&#10;4sbBnTf2bb62d+PVj9Ze/XD11d0r8vauKTi8qeTItsc/7H5GlQk+qz73RV3WkYbrP2punaBst3fO&#10;NN8515wPRLukfZitKcg2FF3XPryif3jFUHzTWHrbVJZrLs8ji9rju9Yn92xP7zsqH1IGtReFVD/q&#10;6T0yp1XkWSpyDX2gdqn5/gVygxZebgK0FVxC23DvQlPRdafV0I77XYCWqYGugGX4/miFtNAKn3UC&#10;MoLrzyBsqn3sBkoT2xsOgveig3EhPBwZLUXsMqvhpyMLWQATCRnVIJvL6cKPift70PWJGyiL4j/w&#10;J4PwJ1ZBTexqGGnroZVk4CpIiK3zNZ5vKZBTWE1ATX2sxSb6oXCG+6e0eAlHcPp9eCZoI++nYlTz&#10;tHd2/fY7L0FhhYBan0WNnrQ56pMydHRQ8nO2n7V2dbRQijXKeduG8/jVazxRk62Ybu/U8tM4rXUh&#10;zwkpuBZZATXOncnxCjQ1kOtTQE1YjXBN1ppjHscM7vK7IYfXCUQTULM4zUFQM4PVLJiXXUbgAh5G&#10;KBFKcKU8WjAKBhVCYonhGPKjbSVRh7yQTj8tv3PTxUdeUXqCAqupuBYiBSWF0gTUxPXJs6QyM7a0&#10;4YCgNHI4oiVoo0hP+giAGrBM7htCaRB9Jco/7fTTw5fN5wOZmb0es99r9rj0DlujUV9ZV1P0/Gnu&#10;08c50JPHOVVVD4BrWl2l2VJnczQD1PD/BaryvYjmYnKFdfjBoN4Ant1MlPPV1mAy12J/qu9pq7dY&#10;ag3GF83a8saGwvr6By+rbj+uyCotPvUg/4dbNw5fOPfht9+tOnRo8bffrDpzckfuja/LHp558eRm&#10;U22xUfeCDmIH8BnclKfD6vJaCNSEq1RQw58wmBlFkfBZ6KawmrwxFNGCfKa4PrmPDj09hoKa08Wr&#10;FwXX7M0WG8NZkNJINo2AmtFYY9S/1OuqdLoqvf6lAZukWiCazdYERLPZNE6nzuXSe70mn49KdrZx&#10;0XTBLACZUJcKYTIT0GTwT+NoMagiGjpCTixPKKgxq+Gz1GS5tDO9MWSxmkwkQTgjMsM4OXRIbd1c&#10;HqCLTsG3KA1iPqMgFxadGThx5STm643P6VdiBhe9kmuVLWpv4Zp6f1ElrKZ3+b+58vCLSw+O5z6+&#10;WdZw+3HThcKXX1wq2H381senb+8/e+en60U/3yybtu6TsMTZw8Ym9YsZ//7I0UC096NGgdiGTElP&#10;2bg/ddP+yav2jF+2E6w2Zsn2UYu2xs/fHD9vY1zmehIb1ZQg0Dkro2cvj5q5NDIVEzmlvQ2blgkU&#10;A6WpoCasNnzSLOAUuAqsRi8lplPwAcAudQkIjMI8566PYUMaWuCarFojH+g8qg0axZWmwlOXjUhe&#10;CFaTwAISV3DHYYdMoHqgxGGcDncQFSoAk00bODppEBWbIkQDzClO0lEg1MkfRI97n0BtzPuxEweM&#10;TeWS7eT9BKKpncGT04dMAa5linuR+YyW7RPlJC8ekQJEWxo2HQp6JylnBzk9Zb0awIsWmbEnVCxn&#10;QmwCbegrm+wzHUFL0FYAzhjRlANKZzhnCYFGJBNaQQJqYC8V1ITS3gY1socJnMkmdWiQ3jV0SuZw&#10;spYtCCPX56KI6YvDk/HnY4xLmo8OhJ0F1MBwEalK7alIBkoxp0HDkpfh134/LHZIVNzsufOnpswc&#10;M3nqshUrSorzX71q68ZVGbwkBcjQyt1WnoxxIQixCasJrslVFnKt9W3icsMcb7JZMaljhhYy83Ou&#10;TJCZzOXo4NaOGyEQDfJyDk3sI55QTAg2txeIAIHDdEaDyWI222w2l9tsd+Cmhg6Ep3Vcw/iW2EfI&#10;DB1xenoCoLRWN6YRClxowb2vsZnqu9udDrPVQt+NHKAOnYGCSpvqq++dP5H3/cHrn287u335pV2r&#10;ruxede2jVbl71937fMPDLzYVfbWl4ujuJ8d2Pz+xt/r8Fw1XvqvLPlp3/VhDzs+NOT835Z3R3r+k&#10;J0PaNQPIrDxPV0zeT2PpLWPZbWK18lwTgVo+uT6f5Nuf3xdbmv3ZfVCapSJPAbUSBrUCsqiR2KLW&#10;/DCLxKzW/CgXvAQOA06pmOX1+wTUIHFrgrqkE7qJV0MRDYMieUk9jgJqASqrRd5Pn5eAjPsqqAF2&#10;2YRGqw8F1LCJ23ooqMnfTliN1NrR3qskp4WolgAQBhz2hoBMFXZA+849M3RTME52tnndmDAY0eiw&#10;OKa3o6vj9W+v/pSoT2Ip8BNZejlXRVtXJxCqo4cLK73qUqsUgMzEnd/+itLMUHrA10pQalfILT24&#10;9C2oYNwYfQoRG4Ea+VuCoNZNOW9FZL7qftXdB2ptmKFxWuLkd9ndxGoWpxV8BkozO0BpBGpWpwmg&#10;5vZYOBUFKdDiCLSS/C12DIo4a66NyxtQagyQGTrcp0X9LIePA0gFM0LtasGvR99QtagBgzDl0W5c&#10;LYopDbcC8jWRW7OV1p+Jh5FlxkcQDjKo4V4Ret8APoLSaAmWF3xmcbmMLpfB6Wh22bUusIexurG+&#10;5EnFjaKH5+/fO3X/3sn7+acKHpwpL79W9eJeQ+MjvfGl1d7k8Zlb273tmKnxuMhzMYFaZ6Cl3etr&#10;AdtYHC6d2dpgMFbrjVXgM4PhmVZb0dRUXF1zp7LyxrPn18ofnc+/d+xmzpfZ2fsvXfrk9Nldx35c&#10;/9XXy78+suLMrztzrn7x8M4vT0ov11TmN9aV6rTPzZZ6EJEDX5VCOhjUhKjkF2xtx0MSuZPxG7EU&#10;OBM+4w5RGngOu+EtkEppAmehUgbZohbq+lRBzWIFh2ok2OQtVrNqxPVpMdebTbUmhjNwm1jRzOYG&#10;vGq3NwPRxJvr8ZiAaJx3wwlKE9wRFBP8EskIOgJqNCUoPKcMyogIRwh2aGWbhCBAADXxewLUWlup&#10;w6zmkeNAVD065Ilf+hCmFswxIsw3NOXgxoK5J/hxJOmjBS+ycI7SW3iNmoBa8JLr6X7d2/OG0tLQ&#10;NUmGcbKN46ZAdUtUMZbJ/QXPhXTZ//5nz5//eaoxfnX5ASW5ffgy/5n2elndt1eLdvx4Y9PR63tO&#10;3Dp4/t6JW+V7T92KT1sRPmXWwNFT+8eOfT+aQS169JAxU0dlrs7c/XXatoNJaz+ZsGK3GNUAagkL&#10;NifM3xyXuSFu7npQWlTaqpGKVlINULDaDEzkCyNomdq8iGmZEbw6LRw0JpqSFsZ2LwjQxunQZg9P&#10;TA9LyqSMa6mLI2evjEpfGz5nbUQ6Wde4jAGtWoPQpwgDqju5LnLWqvDUpSAP1a42HJo8h0FtphSY&#10;IkobS6a1AaPJy0lYxgLGAeaGTpw5eFzqwFFJ/dic9n702A9GjqO1axNm958ws/94JaQAlMYdoNts&#10;9HnhGuXvEKMaWoDa8GmLKL8a4drisBTKsgYNS6K6VWEzlMACAjUJ22QsQxvBeTekQ4MyLiEIbEgD&#10;qKmUJuY67iwOpgUhj6cYyeg7sOtTzGmDgZWT0gFqQml9TMYi5AKokbWMdpaWRgTUkikXmsCZSmno&#10;kMgUR6AWnrIMoAaIjGT0BKiNpBzFa4enLB88NvmD8BiA2rSZaUkpqdNmztn/+WdOu7YLEyuuQarO&#10;iSsINEa3ZnFYiDOFMvwHTWuhoPZ/UWc36AqPhk5M8609r0FpQmaKKzMY2gnRE6vTI33M5V5aVtPR&#10;1v0KLZ7c5TFc8tzaXC4yswWU6E4wGX1Ftp8By/AkinEM0oJch8NKljwQm9uIKc9Nq3RtDpfeYNJS&#10;CVFal2YIEpvRZNQb9M/Li+6eOnbr233XPt965eP1WbtWXd2z+jpA7bO1Dw5tevjF5rJvdzz6fvfz&#10;nz+qPnOg5sKXdZe/abj+U9OtXzS3jzfe+Kkh5yRYTZN/Xvsgy1B8w1ByU03MYSzLCXo/ye9Jy9Qe&#10;5Vof37U/e8C2tHwCNUqxlmcqv6UvuablYAJJyaF9eFlfnC3ez8Z75xrundc9vRdowZ2fbGDivhQ+&#10;E6l8phKYdETYH+8CiqGVneVdQntogWgqqHmoJYsaJekIUpq07AD1iMFMjGoAMrqTtpP/WqVwvKqy&#10;GnYGhUuEpoCav6vHB2x59VtXMNwKvCUtpNKY3DPlFooOJDvLiM3jxvHbX//eygiIY4LVWnteEULJ&#10;YzODGi+rpEWXED+vo+1iVqNxiYURdYDqwFtvfut880cX4Oz3v0hEaX9JKl20kv5DQE1dnUzFzoOg&#10;Fur6JA+MGmgJUAMddre3dLb62si5jN+Wf0zX26BmYVAzM6hRnB9YBLDi5bqZgCSSdPzEZyIPFzZA&#10;B6wmHWq9VukIq5HFi+1qQIhQu1qwVZyeYI9QUMO1zwoFNXwfo5RX8niNOD7ZzHC74JuG3DowIq2A&#10;mtttdlIWEmIGu7XJaqrTaZ5XVeaXlmTl3z1xK+eHnJvf3bz53a1bR+/ePf7w4YUnT3Jr60q0+hcM&#10;apbWDh9Xr1KMJuI+DoKa1ek2ANT0xmqtobJZ+0SjKauve/j8+c3y8gtFxb8WFp3Mu/vd5ez95y7s&#10;+fXMzjPnPkT7y/Et3x1d++13q8+d2X0ta3/u9SNF9049Kbv2svJefV1ps+6FydJgdTQ73AaX1/wv&#10;WUYGogJvgboE1EJxTVrmR+qL1D3/76Dma0FLv5EnmEdNcM3pMtto3SKwDPcsigdW+cxma7ax61NY&#10;DVgGRBNKI26zNPE47eZw6JxOPeR2G30+ayDgwMOV2NJEKjlBIDBI+u+8JJJBeSMBE57gmZyCS9OU&#10;1WmitjZ7S4u1tdWGNhCwANfEqCaH6uHFavJYL0/5MnN049lJFkd3tvCTFcEiPg7fWflotJillNmI&#10;ntK7ulUrAqYlMhLgFCFWIyM2hW33vAauEbF1c0URflYjyWpTtrEJqJG6cd/5DfcXGsl9XH/o4r0f&#10;cx7dKKu/81R7Mu/Jrp9z1n93ZfuP1z88ceubyw/P3Xu+9LOfRk7LHDY+eUDCxPdjRr8XmfBB1KgB&#10;8ZNHZ6yevWn/wj3fpO84nLz+s4krdo9btjNh4Zb4BZvj5m/iop8bYjLWRs9ZHT5zefRsKuhJLWfr&#10;oAjQmVypnapILYxImU8+ULGuTU0fzhXW2bQ2axiJQG3ElDlhYLipYLV5ESmAvMURM5ZFzOKFa/O3&#10;xC6gCAMJCI2Zt21k5tbYzC3AgnDKrwZ2WQT4oBpTtF4tbcjEmRQiAFAbN73/mGn9RydJJdBQVhs6&#10;YQZ7SGcMHjt9QEJiv9gJ/WMn9Y+bMnDM9IGTZg9OnMuGtLRB42cNGpc2YPysAYA24rbZgyeniQZN&#10;nDOUE3kItw2bCkhaMDxpAVgNoEY2NtWTCJACYIFsmNIoziAYExo2kyiNEW112CxOlkZL0zglB+WP&#10;XQkRDDESqQojCgQRLoIipi9hLcMHMYGBt2jRnoCaQJgwlspksklUx4OQ4J1IMaTJPjwuSCe4RkrG&#10;X4cWukWmLo+etTqG0sWtjp6zNnbuhqi0NaDnERNnfRA2ckRswqSklAlTpq3bvO348Z8wgeLMxyXA&#10;1x09HSk+Dl4IjFstbr50t2GPhoAaWpXY5OJSLjECOAy2dvZ04R5vc/tAYA5vQLGvtHXiRqsazCDM&#10;3NgBU7tY1Owen2TucAUoQyVG+F3tuGeJl1MVW8vIoYI+bmdao8HmokLsTrfL6XY6XE6trrlZq0Gr&#10;02uBYi4/YZzd5bHYHCaLCZQGRKOdceeyYczqcLsqCvLyfv469/v9OQd2XPlwzfVPNlz7aHXuvvV3&#10;9q27d2DDg0MbSr7e9uSHD5/+tKfq1/01Zw/XXfy64erRppxfmvN+bbh1Snv3XDNR2iV90VU9QK0M&#10;yHUTfKYrvGooumYsuQ4CM5RcN5TeNJbcMJXetFLdT+DaHeuTu/an+baKXDOVJbihL76qL7ysf5il&#10;e3BJW4ijXdcXXWNQu6h5cLEJx39REuAQAXCVYJYgl+gdMlOhDa3QmGpLwwjeiBESgI+xT/aR3aDW&#10;zg6hNGkF1MhfTL822TK9nMkWrIbbKO6naGUTnN3e8wZ/X4zgxALJgdXQtvXgvkx1OYFigCpILGrC&#10;XqHCY63wGV6SV9HiERfj8sQrL7laiBQ7Xr0J9LyiGu3dr9he262mSRJfh6zxb+nqkNhM8BkG+RZN&#10;d2l0ush+Bj5ToBBwJkDGTKZ0RK///M+bv/4LYnvz1/9BS1UQ/qBSNCIcirAvuComVDxIy9do7unA&#10;BE+FNATU8HvaPY4gq1mlIw5Qm9Po4JxZmGpdLsy2ereH2MhLYYlmEIxQ2j+KQI0qV1qDOSzswBqw&#10;Gv4suKLbOynnFxCtg1L7ErGplAbeEBGlUapbP3FSH6jZxfXJouMLjbH7VXl04tWhtIm+z+8Cfjic&#10;Jshm14EcLKaGxvpHz57klhRdenDv1N3cn+7c/vlu3snbt366deunO3dOlZZeffY0r6a2RGd4iccr&#10;fG0VhPAN5UtiBP8Xj9/m9BjtTlzmALWXTdqndQ1l1bUFz57nlpdnFTw8kXf3+9t531y9fuDs+T0n&#10;f93x8/Etv5zYcvLUtpMnt//8y+aTx7dmXfjkxpVDt65+ee/2D6UPzz5/cqu2prhJ8xTYZ7Q22Nmo&#10;9i8p+iSYJbgmBMa/Yx+ZSV9adQdINaoJrr1FaVS/Dje0vgVq9JzpNNO6Xgcl5rASqDWHghpRGiOa&#10;2qF4gqAVzWZTxiFAsVAaxEvTQE7OUFATZoJUPlM3Q1/F3MBeS2IyjKstjgPRVNGqRHqqYr+nTVKy&#10;qaCG+wOvh6NjkmUuxC8TnD+YzIJiYlPcrPKd8aHs6JSIkoCAGqObMicJpakCrvWCzd709L7p6XlD&#10;9eAk6TOuRiAhJe+QLGu/4RpWHgS7gWh//Nn5+5+tr38/fbfi4Pl7Z+49z3+uu1JSe/DCvY1Hs7f+&#10;eGPv6TtfX3546lbpr3mPp639LHzSrIGjpvSLHff+yNH/jox/P3r0yOR5M9d/Nnf7Fwv2HMnY+cX0&#10;DUrFT6E0DibYqIJa5KwVQLSRaati09fEpa+Nm7MmNm11DEaE2GZRdanoGUuiAG0pC6JS5qs2NvaH&#10;EqUNmTCTjGqT08ISM0ZMnRuWlBlG5Q3UIIN1IzOlPCixWtzCnXELtscv3B6TuSmaQ0HDUpeybWn+&#10;0ESKKgCoDaaq7aSB41IgQTShNF6+Nl1ADe3gMSnKqrVxMwZOyhiStHBw8pLBKUuHJC7sNzq1X3zi&#10;B/GJCuSN5oqiYyEqbzAI+49JocS5E2YNmTh76OQ5Q8kxmjEkce5QSpABxCFXI8HQVCXsIJxyi5B7&#10;NJyCKHkRG4dPjkA/ZWnEzFWUooxBDRiHfuTMVVG0Rm1l1EyqzhSWTBluxeFIFjsQVcpiCpudtSp6&#10;1kqGp0VMV32gRq7PUDhj5JKWk5vgS84dyvuwRQ1MpuwJCa6plNZnYyNWo7VuADXJggtKGzlnHRUn&#10;SF8XDVabNm9A9OgRcaMnJ00fM2FKxoIlR48dbWlxAMtw+YDYcC3I1ceXHh6I5eZLj8hiY2trp9UF&#10;8vQSimvKJaZYrNvxrILZAKAGCEOH584e8Jk70MZJbinphgg0hkF0sBtt+ojV6GmJkQ63f4vDCalw&#10;BmEGEM+KemuTqc5it1nt1sbGeosFE5vTBhpz2C02IB/Bn8PNhOf1uYAaToewmtliMhiaNc0NGk19&#10;ad6NOz8fuXnkkxufbwOoZe1cmbVz2e196+5+vv7+wY0AtcLDm8qPbH/03XZKpXbmUO2FLzmS4HvN&#10;7ZOaO2e0d05TFakHWYbCK/qCq4bimxLvqaMQzsvagizt/UvagsvNhVd1RSA2YjXzo9s2CvbMJ1x7&#10;dBsjxtLr+uJsQ8k1I+OatuiyrugqUI9iCDieoKngsqnuWaA10NJKXKWCmrCaimWqsNmJ2xGvThP8&#10;QoudZU8cgcxyHVSfoIX7kJjTIHS8LUBhqsIurKaa0yD0fbzyDJwkoNbKN3fZbO3qae16hTlMjGqy&#10;AxgOp0FnL60tA6tBYlEDqLWzFQ00hraVV7D1/vVfuW0KkKGFhN6kxSBaHAp/3HZ+Cw7S3kOsBlAD&#10;oqmgBnjikMxePKn3/K7AGb36m4JxtM/r34nSfvuz54+/oN4Q41kIogHL/vP6r7/e/CV92qGXTG5k&#10;tOs7FD5OeWgnLBPrmmyyJe8tUBP8xe9pddktTpvZAVDDKUsiaHNZrE4jpVVz6mwOWgvudGLmpbg9&#10;EJuEJXq8YDUrLXtn4xkkfY+PN5XsFURUHpJNWI1zxflkvRokJQ0AQCAhIQ2itE42pwVBrY0zYvA9&#10;gUueB2w+iG115PdUQE2uUQI16UCAEOAHrmMOZNQZjbV1tWWVz+4+fnTzUfn10pKrRUXZxcXXHhZe&#10;vfcg6+69iw8Lrz1+eu/Fy+KGpqcmcwMer3B7UL8VviSAkr+n39/qdvusdpeekvNb6kF1Gu2zmrri&#10;J89yS8svPyj89fado1dvHr5y48Dl7H3nL358/OQ2gNpPv2w6cWrbqVM7TpzYfvH8xzeyD96+9nXu&#10;tSP3bh8rLTj7/HFOTfXDhsaKZl2l0VJnsTeD1d4CNSgU1P4ufNf/DdSCR3D5wOgsb8Dp8Su5Ofhn&#10;IkTjeE+9xQr8VBBNlYCaajBjod/IhrRGq7UJIKxa0ZwuA8WvsrxecyDg4CAOWp0msAUJNgmZhWyC&#10;jbwcT4DdyKHJFjKRW1BPmSQoPIQKRrFHVRalSf0oojQ1fa4KamxUow+iTwyZP1RQU+CMJLjWB2pE&#10;aWxFAKgFzQYQjuNHyzEKsvSNjGqqaOkbJcKlXLictJpquvUEH54wV3XS2jW+gGkFAz2l8f3ljaOt&#10;6+ebpd9dK75WUpf7RPNT7uOPTuVuOnZ99y85hy/cP3qt8GL+k0Pn7sSkrRw6Lrl//IR+sWM/iBnz&#10;XlT8wNFTJy3ePGfzwYxth+buODxn28HkdZRKTY365DVqZFSLnbteWC0uYy2UkLl+FJdsj8+QIIPV&#10;oDfJ3CElQaNnLo2eScRGSXHFH8qJ1oTSRoDbgiLrWlIG4dr0RZEzl9FCddBAxsaYeVviFm4XYkMb&#10;x/WmotLWRsxcybg2f+gUKtwe9H7OGDRu+qDxkoCDJJQG3kIHlAZuGxA/tV/clP5jpw+ckjk4efGw&#10;GSuHzlg1JHXlsJSl/eKT3ouI/5/IhP+JREudf0cl/DtyFDtJx0HofDByfL/Yif1iJ/WLmzwgYWr/&#10;hKn90I6a1n9Ucv/RyQNGpwDmBrAGjplOMQrEiymDxqI/fQBGxs8E5w0aP2PI+JlDJ80ZMjEN2ASu&#10;IniaPHcEQGoKOyU5SmDI5LlkOAQwkQUR8JcJCgTLRs1cHpmyOJwoKsheVGJLQTRpeVyxjaEDhU0j&#10;89uwyelDJ6YNAWVOSR+RBEpT7GrYU1UoqKE/IkkBNbAmrVGTigWzwejrY9OpHmjMrOVDRk8dOnJU&#10;yqyMaalpk1PnrNu8Bc9s7Zz+BhcRroXQC1CuazKqKQ5QWn0CycMMJH0V2mizqw3zEG7qYiQDe6m2&#10;NKAY2At9kBnoSShNXpJ9IJPDYbTbW7pwrXaDzExWK0jLTvYbcnTKjR8dzBgi1bSGCc/mdBhNBr1e&#10;q9E06o0Gp9tFFQucDpvTiX1wBDzs80ECNqfdZDFhT71B39BQbzDpNZqGh9ezcr4/dO0QFY+6/OGa&#10;K7tXX9m94uYnq+/sX393/zqAWtmR7U+O7q785eOqU/tenj1Uf/nb+uzvGq79UH+dan2Scn9tvnsO&#10;rKa9f4XSc4hFrfiatvCq9mG2vvCqkUcgU/lt6+M88Jnl8R1zRR6IzVJ+y1hygwxvxdn6kuvo0NI0&#10;sNrDK5BQmuZhVtPDKzZtAxNVWyioCZMJpUkHcNYFSgiuSxPhLSq9SQet8ipAjQWSA6JBHp/Xw8EE&#10;QDShNBXUyALkdtOfg/2eAme40YszFCNUl7GD0Fxeklep7egGEok5TVitjZapEYqBtDAuoNbS80os&#10;Z7hhQqGIhj46PX/+R8bBdlafF3DW1vuG/KpsUcMZ2fHq1Ssu5QdsgqTT1tODjtCb6hgl/fYnYFGW&#10;oL2NZUxmpL8g8BkhmlQLDJLcOyvVRBReRs/tr5jYFElaQgE1MWH62nA+KyEaNo/L4nJA6Ng8Tt60&#10;m8m6ZrGB1RxagJodsmsoJpGhzeHSOSU7q8cMMmNmIoHeGOCIzyC31+jyUGIwtw8yewN2fkRSYENd&#10;Fg/0YdGaq2D/LYsagxquIXp+E1zjSAV0yJwWYlEjK5qAmtjVJAsJKM1sadZoq2rrymtqil5WFbys&#10;elhdXVxVVfLiZXnly4qnlaUVTwsfPXn45HlJVfWT2vpKrb7eYtO7vHbgDX9VhdUE1FrbfQAelxe/&#10;j55SiZnqCNR0lTX1JY+f3iouu5T/4OTN3O+yrn1+/vKnWVc+u5j16clfd4DVfjmxhRygZ3afP//R&#10;tSsHbl376k7O0fxbxwrzT1YUZ714lltbU1Tf8Kix+alWX2Uw11kd2n+BroLeT8Wiprbk7iUXJ1kp&#10;BchEgmgqscmgvAU3RvCZIr/DQ3+zPl+nsigNlGZpNpobTJZG8JmaDZlYjRHNbuf0HIpRrYmzb+C0&#10;IETj5Wh95dvp/KAipmafD/zUB2oilc+kA8kgiErEEwPl2hAak4kBB2ltdfr9dr/fCoECfT5gGWVl&#10;Qyt9UJrXa/T5TMJqADVMMwJq+Aj6xLdBjZ/yW7oxl3SKJS+Ax0sBNfmq8rUZ1BRfJ4iNzWkEaty+&#10;6+WBFNcqsxoXA1UkudZwQaJVE1hDHW9+63iDu8zvDVbXD9eKjudW3HmiuVDw8tMzdzcfu7bp2I3d&#10;x3O+vHT/2LWis3ceL/7kh4ip6YNHTxkQP75/HFnU3oscBYSauXFfxvbDc7YcQJu29UDKhn2TV38k&#10;wQS0TG3h1lELtkAJ8zfGz9sQy5lvgWij528cs2ATWrAaBRlkrI9RYkJBbCtj01azpW1F1IwlnGVt&#10;fkTyvChexKY4Q8nAliYxoaxZw6ekjUjMAD1EzlgWCRwhF9u6GPaEEqixJ5SCQ+dtiWVzTvjM5cOT&#10;FwxNzBhCUQWEa+QABagF+UyMagM4mAAj6PSPSxw4OpksYSnLgGgjZq8dMXvd8Nnrw9I2DJqY9l40&#10;LVx7L2o0awxFG0SPfX/kOPAZ5fKIHtcvZtIHIxnUYqcMSEgaOEp8rIRoBGcMZCC2fqP4JSg+cWDC&#10;VKh//JT+sRMhHOq9qLH/E5EAvRdBfuf3I+IBiO9HJoj6jcTnjkL7QfToAXHj+8eOHxA3cWDCZKph&#10;OnraEDINzh46fhY0ZMKs4aC9SWlUtH5SukpmIhW/gn0AXMbwyaDkOUMp3y+BGntOlbcwsSmQh02h&#10;NLGokWmQWG1ZBJdyj5pJWXABahBALXrmyqikuYOi4uPHT0meOSdl7pKMpSsam2vayTdFyz356lOe&#10;iPiioxHiNrpBuwnUgnAmlKaimyo8nWOm9LR1SqINoJgY0gBh6Ii7E7OEdNBiUHZAH0fHQ7fd64XM&#10;DqfRbDJZzDYHGcYAZDQDYH4IdpycJs1NueQp/FOJlnLYzRaTFWzndBDh8RI0M+5rWi02nR6PlQI8&#10;2TGqaaive4mdbTbsZ9M01RdevXD7h0OX9229/PH67I/WAdRufLL25iercj9bI67Poi83V3y36/nP&#10;H1We/OzlmYN1F7+uu/xN/dXvm3J+abp9sjnvV+3ds7oHF41FYLLrxrJbTGk3dIXXOacaZ1ML5umw&#10;VOTxirTb1oo8KgBalmMqvWmgyIPrVJag+KqhhNydsjRN7QDUNEVXnVYjeKv1b6CmSvBLsZaF5LaV&#10;l0S0Z7CPlwBn2BnoEGBoE8Mb/nRgCIAaWmE18ITKamjxy7MzjEANz7u0lIRuo22YsXEegMkgMblh&#10;H7xE5wo+7xWZzYBotFKNQO21WLPE4ynCS0A3gTPVliYd6YvQ7/jtd8wfLZ1gIIAaLYUEq+GW3drd&#10;5/0U0R2Y6U0Ajped/fnqD6o3JZJlZ+qmQmlsP3vz51+//fUfkQJqdJzgu6QmzR94L45AEQwSIqoK&#10;Hy0tHt1Vixpla+ts93fgAQiA43cGfHafx+HzoO8KBNBi0+Imf6jVYbLa9TZHs9WusdqbRMA1Qjcn&#10;WI1Ma2xXs/kDtDQNmyLAGRDN5cEOLK/B5TW6fRaPn2qJqoYhgJowUDsoDX83RjTFw/g3UOOEIAAy&#10;VfQUF/osh2NCjDQKqPkI1Oy4oPXGeo32pUbzorn5RWNzZVNzVVNzTWNzbVNzfUNzfZ2mtqbxZU19&#10;VU1dVW1DdZO23mTV250Wj88Z/J4KqEHoY9Djdzg9FqtDbwKomeu1Bryrsq6hovJlQXlFzoPCs7fu&#10;/HD52sFzWZ9curwXOnt+z6nTO0+f2Xn+/J6LFz6+fvXz2ze/vpt7tCD/RNGD04+Ksyof36p5WVBf&#10;X97Q+Li+sbyp+anOUK031dIaNS8uB4gLjfmCuMbySBgFxAG3NBiKayqrQbQPdqZnS9zKnOTxpIh1&#10;KwWXuummFwQ1jdnSBEoTgdUgNZhARMv9nGQ8Y2lp6Z9DS+RO5RRMqlOcDu6xcLQt7um4syv3dBEu&#10;WCjIbWQ5C5UgGuhKpgQVxVQJk+F27cVzAFc4wGZwRJGMBAKUtg2zC7Oa4rsRIOvupsBtPJxzdCc9&#10;74HkGNTQofsG0I3HFYgkhZgHOqngAQmgRjFxvWA1antfgdhaWW3CaqQ3Uru9R0qC8tq1vqUJlHHt&#10;1as20Nsb3JLePGsy/nL70ZWi6uulDYezHmz4Pnv999mbf7wOUDt0Pv9MbvnRG6WTl20bNj5lYPyk&#10;/rETPhg5VoI949JWpm89mLmDQC1928E52w7O2vL5tPVUSAqgBlHm20XbRy/cBlbjxWobE+ZuGDVv&#10;05j5mzEydsHW0fM2JWRsiJ+7MS4Dk/c61d5G9DZnVQxFG1AR96hU1vSFEUmZYkUbMSVt+BSKCeXl&#10;azOHTZ4VljgnbGp6JJWlWiAL1yJnrYpOpzqhMfO3xgatawmLdsTO3xo9d0P0nLUjKE3//OFkl5oz&#10;eDxFFQwkH2gqsGkAZesAqBGuodNv1JR+8VPwEpWESl0xbOYa8BkUOXdLxNwtYTNW9gNaxSX2i5vU&#10;Pw4oNhEdMNaAhKmDRk8bCPYanQwBv8hCRilzyQ06eFIaV6YC/WQMm0JWMTKMJc6lKqVTMgeDiqZk&#10;QOiAq4ZOnD1o3MyBY1OJ5+IBcIkD4if3ixkncPZeRNy/w0a+H07te2Ej/z0i+v0R0e8Nj/r3sKj3&#10;hkdj872wGFbsBxEJ/aJG4134Ow4cNQWwOHhimmCZCl7CXiAtjBB+gcymZEBgNcE16mMkcW7Y1Mzw&#10;JHxtWu4GCZ9FTl+MNjx5UVgSlS5QWG06/o59FjUoOm1tTNqa+PRVA0YmvD80bFjs2MlpCxau2Vxa&#10;UdyG56U2el7CpSSXpFyDfGXRkgZesoYbMYV0CaIpWMZ9epikO7i3vcMXaGsBkzmBYhSg1YOpmswq&#10;vBaN7mWt7VY8ION+xi9hHFM4P4kTyeHehzsXbmEgMDxfUmoPYjQAgWJCAxjS3Y1fRYtNfDz2Jx8c&#10;JWhtAZq5PF6Xx01U4XaZrBa3lxauAd0MJswTBq1eV1df09hUCzVp6hs19WaT0eFyaTWN9y/+mnv0&#10;4MWPN5zftfLCzhWXdq24/vHqnE/XANQeHNr48ItNpUe2PTn2YeXxT2vOHKg5d7gu60j95W/rLn/b&#10;cPWHxhu/NN85rbtHVZ50BZd0D6/oC7NNlLqW1qtpKZsagZqh9CZZy8pyzBW3zY9um8pyLOW3zeVU&#10;M4ooreSGuTyH3wJQu6pjPsNmc+HlJor3zGpGv+y210uF7AW/wFvvgFoXOCAY2gnYUhENEiaTvpBZ&#10;RzcmPSpOgL7sTD7QjnaP3yfjoDQx+agWNRXU0KFXGcLEv0l3Uo4bwAj6+BN39L4hCu8rBkpGU7AU&#10;JKDW2k3qYDgDvQmloQOJUU38m9IKokkHrYxjf0qk1Nbe3kMlYlXXJ/Tmr/+CmULJCTdhQBWRFlvI&#10;ICEt1TYmiEYS+9l//vMbxHz2+3/+K7j25j9/YRwSu5q8sVepWKWoW3Gq9tnYoD5W6wWeYnLqbn2F&#10;GaXbh9+5DU9ILZCnvQ2b/i5MYJ3utgC4zeq2W50Wi91odRhsDirALbhmsTUSrjk0DpeWF/UbleVo&#10;PlqOBkrDlE2zdpDSnMGUsAA7Zju8BXvaA/gD4o+GyxnXMmZDzprWRetQlag7udKV4ujBKz1UGFQE&#10;mAPSgUaCLj4yHvldlC7ODdw0WuwgKq3BrNGZmnQmjd6shXQmrc6s01v0zUZto66RiK2ppkFbrzU1&#10;Wxwmu9uKt+NxTIAHoIYOm9P8OLjbp4Ca2aoxWhp1ptombVV949Pq2rJnlQWlj27ceXAy++aXZ7M+&#10;Pntxz7kLQZ3/8OLFj69e2Xfz2sG8nK8L7v5cVnThyaNrlc9yq6vu19eVNjY9bWx82tT8rFlXqdVX&#10;6Y01YlFjH6WwGi0sU1itpc0r+CWuTC6XR+KkQgq04euycH/E4NugRk5PYqm3QI0tZwJnIsWWxiGf&#10;ECEa121wush+BjgLysz2VXKHC6ipEnOrLFNjVsNDOQkXLGMT4EkhsyCfAeloPmAaM3m94DADhE1V&#10;KpYB0QTU1D6+lYpusrPMKzggr2CjeQWfCOoCkOFakAACMBnVluYc6yIiOQyCxtjmx5QmyTiI0sQI&#10;J6AGhYJaqDjVDoFa75vO1791v/4NoEZJcQXXusmipixNoODw3h4883W+ef3ged3puxXXS2tP5T3Z&#10;8cuNNd9kAdS2/Hh97+m877OLLt5/+unxmzEzl1D6tNgJlJgjetR7kQkD4ieNX7h57vbD83d9mb71&#10;UPq2Q2lbD6RtPTh9476JKz+Uop/jlu4cy3U/2ahGbtCEuRtHZW4aTcW5qcUmKC0erEZaLy5R8orO&#10;XRefviaOWG1FzOxlMbOWjpy5BKAWnUKFQcOnghLIoiagRsvIJswcMWkWRihTLjBu6lwq955MCVeB&#10;a5Fz1kbP3Qg+A6uRG5TzrsXP3xKTsSFq1qrw6UuGT1tIqTQmpw+aOJs8jONmAKcGjknuPyoJ+iA+&#10;8YPYSeiA54aD7VJXDp+1JiJ9U1Tm1pHzt0NR6evxroEJSWwGSyJL2CglLoE5T3FiogWiDZkwE+Cl&#10;INqUdJAZL/maB7gRRaQsGjF1Ia9aWzBiGueV5fwaaIclUb4Mehc0OY1DHKiywsD4yfjTDIid0H8k&#10;0I0wun/06H5Ro/pFActGfRAeF6L498Lj3kMbOer9mAn9EpIAasP4C6giCxnAMej6FEqDwvBVmdVk&#10;cygIbzJFdQQNbPjNle9PqwZTFodzKaooqe8+nWI/QWmxc4Dj62PS1o5MWwtcGzNvw+C4ce8NDRsY&#10;FT82NTMlc/G9gjsdnbjh0lOTSmkCanJxqZezgBrdtfm+rNzBg7dpuWv7GdQ8rR2UmByP7R6/eD/x&#10;GIrW7HADzjCVYv4WYpPoAQxCuPfhtiUoBpGdzEsJV6G2rm58khjPQGkis91B9ziny+ZyWe02r9/v&#10;8XMu3EDAxUt/rA472+TssigNrNaoaXK4HGaryWQxGs1AN63eoDOYTbUvK++dO3H1y48Ball71lzc&#10;vSrrw5XXPlp1a++aO/vXFRwmUCv8cnPpka3Pju1+cnRn5fFPXp4+UE1GtW+brv3IqdROUzzBPSqj&#10;bii4rCu4bCi6bqDcHFSTgGM/qUPBBFxUylQutQpuWyrw6k1asoZxig/leILibO3Dy5qCrObC7MYH&#10;lxofXESreXiluSKfQiY8zpZWWmoG5BIUk76YyoBcwmHoq2SmviqDbe1gPYIzDArzyUHkvT5O/EEd&#10;lpjTQkENQgc/MiAMrAYOExQTixob2CitMTNTj4Aa0E2oHYPdb/6QBWptIDauVSBwJuClgpqgmApn&#10;fwc1dLC/v6sHrA8o7Oj9LQhq5HUFMCkUBXJ6Q8TWSRGmvwtmiYS0BNTUndEB5NEOQStaH6gxn0F4&#10;lYFP9Y2+taCNzXXiS4WUyFAx7wWrP1NZ3PY3r1t6e3xdtEzbQ4E8HehjWhJ52ludflwjTkqx5jQD&#10;dILBf2xRc5BFTUDNyQTGxjPycoZsUt5XEZvfmh0uVZQV1uMz+3DJt1GKMlzLmP4EztQWkocxucDV&#10;y1y96iH1JkBWt07CKZAJGEalNDfl9aX/AmfxNZntRskVB5nsZqPNBJlsZr3FAFbTGDQN2sYmvQab&#10;FqfV7uFbCKfFEFZraQPwkDkNpOT22Z0eq81pMFk1BnOD1ljTpH1R3wRQK6+sKnz0JO9+4blrt785&#10;d2Xv6Qsfnjm3++z5Dy9c+vhS1ifZV/bduHbg5tUDeTePFN478bjsslBabU1RU2NFs7ayWfcCAqUx&#10;qFVTeg5CNC70JMJtSty9KnXJJlpV8qpqb0TLlIZxejVIaXYBNak6AFCz2SlrGvR3RFP5TLWautwm&#10;SOAMxxGpWBYqhdi8uK2TXU1u95BYudifEiq7CmcUwAK0d+lEYiST6eEfQQ0dATXZlN1kLpF5RVp8&#10;ND4XrEag1sMez44AcA2PmsRqvGYOL6mSpXK4w3D6NHKbBnGNbGliThO9Q2lQLy43KnFIdjXO+amW&#10;QACuKTU6Onu72rs72/A424WbF32P68XPLj+svFJUffDifVDa6m8uA9S2/XT90Pm7J289On/v6dJP&#10;jkZOzRg8ZsqA+An948Z9MHI0UGDQmKSpKz/M3P7l/N1fZ2z/Mm3LoZkbP5+99VDq5gOTVu0BqBGr&#10;Ld0xZhGZ00Bp1DKoKcrcGCfVpdBhEwtYDYg2ZsEm8orOA8+tS8gQVls2chbnxZ2+cOT0BVHJ8zi8&#10;QAG1ERNmDgOojZ8xfAIpbNLMsMkzaXzybFq+Nm1+OLghdUnErBVR6evIujZvM0WGAtQWbh9FztDN&#10;MXM3RM1ZS0GI05cOp0VdC4ZMnjto4pxBY1P7j5pGUQKxUz6ISwSKUf3QGStHzFwzYvbayIzNQmkx&#10;C3ZEZ2wYNnkOsGxgwrTBo1OgIWOVhW4i4jNaXjZjKCfaHSohBVPSIaE0UBHDzSKADq3xSqKvAUST&#10;Ok7h05fSR1P2/yUcKMpBo9DU+SCqYWA+kCUocHTyoFHAROLFQaOAjFMUxeMPN3kQdwYBH0dNpeS9&#10;+Ib4PgAvkFkootESN1Bg+nBaw4fOHIEzVUC00DYiaV5YEr4/LWXDNxejGv0vAGrTuZp7KheS4uCG&#10;6LQ1UAz+EOnrYtPW4i8+bv7mYQmT3hsSPigqflTK3NT5S6trn7d3eOSqQctXE12D6pUVfABzYwoO&#10;vS/TrTnkrs03Iq8Pk3Qb2dIcforlBKXZ3D60ElUgAZ56ix3zKHsQyKVBaQPkNsdRnLh5QbiLAcsE&#10;zuQ+COEzyJbm8tidLqPZYrba8JLsDCYzGg1Ol9Pt9VDupoCfllIxn4HV0ELsBrU43S60VjvV+kSH&#10;lrUZ9c/Ki3NPHr325UeX924CqJ3dvuziruXZe1bm7luXz35PUFrZtzue/rjn+c8fvTzx6YuTn9Wc&#10;O1x/5dvGq9833vip8dYJDbk+z2nzz+vvX9Dfu2AsuGwsvs4olmckPpM8HURspke5ZnZ9Wh7dCfpA&#10;aYEaWE1ffE1fct1QTNLxyjaAWlMBgVpTweXGgsv6qlJgkt1h9Qd87UHqkk4n7nFBM1voOCSIpo4Q&#10;k7XTP6CYn5aTBaMKguWnZI0aRO659ra/L1MLAbW+iuyqBN3EaEp+8OAaNV64RiPi/RSLmoCa8JkK&#10;arJMTUBNpTS1r45Asj9wv63nFQ4r5joIyIDNN3/9H4AXKErwi8JLe9/89l+GsCCoMWwxZv2pGNXw&#10;rt+AZSGUFgJq9F4BNekE1UdpkACfHE3qjULEan3BDa/bX7/C/AEFuntohQ2v2GNDYy/oLdDT7e/C&#10;A0/A4fXYKMua1eIwcYEpXq1EqfObQ+UkMiM+A4Fh0+ZosjvBcH07CNVhUBVexVskYy2e03AT4Pg5&#10;xU7x/whqeEl9taVdRJRGFqiAC4zlZrnAaiSHw+sAe9nclOAXsjhtFofNiuvU6TDZrAaLSWcm05rW&#10;pAe9WV3Y2en2u30tXm8LHgJxQvr9TIGCgC6vDaBmx83A1qw3setT96K+8cnLmrLnLwoeP7v7sOTK&#10;zTvHLmTvA6j9embn6bO7zl/86PKVvddAadcP5lw7+ODOD6WFZ589vvHyRX5dTWFjQ7mm+SmVxzS8&#10;JKensRodAjUGQwWtVFBT+7IpEgJT+yqryX2Mwy6U4AvswJRmUykNUiI9OcxTcE1MaKA3u0PvcOIe&#10;Z3QCiXzAMhFBHtp3sIw/haRuoqVkLSx2g5KdzO8HdUEgKhI6IvCZw9EsxQykVWNYsJsKWyJhNVVC&#10;aapFTQYF6bBzcDdauMagRqWrwGFsPwOukWmtp1vJtSsWtaDTUwx+ZEEHqOG8FAmo4dwFkKmg1kds&#10;r/iCIlBrZynZQIBrvHyN1q7h1iEpajp6OttxN+xqbe3udPh8Wfcqsourj+c+2frzzRVHCNQ2Hr26&#10;58Stb68UnL/z+NjVoilLt0dMnjEgYXIwjCDh3xFxIKHp6z/L3PHVvJ1fpW/7YsbG/dPW7p2x+cCM&#10;rQenrPl4wordE5bvHrtkB5vTJKRgI5hMMZ4RqJEnlCqBkj+UxtkrSqA2ev5GsqvNXQdKi01bMZKr&#10;gkbPWBTJlBY5bW5YIlWXwhcYMZFAbfiE6cPGp0BDxyWjHTExFS0Gh09IHTGJMuWS/WlqZtj0JZR3&#10;LW3NyIz1wLW4+Vvi529NWLAVbdy8LTHztkSmr4+Ysz6cM5YNS1k2bOr8IZPSB0+YTV7RyWkjpi+m&#10;TK1zNkSlb4zO3By3cGcsKypza/is1UMnpRGo8co2tMAgdIYEQxMGEbexx5PqwXOl0clzlNS7ZFEj&#10;SBLKkU54MiU8C6Nq6CvAapLkArgG6AlPWRo2bXHYtEXhGKESTwuBVhReMGH2kPGz8FWH4vgMhcFP&#10;JBveIJDixJlDJswIWvIy8EFhTLFksWN3J+gKLQngGLSigcaGTZoTKhlRWzKzkbs2c0SSfPOFkdMX&#10;47CRgOPUpVFUcZUqE0RxjSwK9pyzNiZjPf7uCfiLZ2wYC1Abk/je0AhaqZaSOWPhMo22toOC82ht&#10;aBs5QHENWkh+yl/ND10EasxqBGp/v0dDcvtuaSUDmL+929/WhQfhrte/uwNtYlcDpWHuxCa4DaBm&#10;cWKax4MmDQLd6GnPgxGyh0G4hUFuP1WForsh05uMWxxO6YPY8HnCcA4P7tY2K/8Dv4HMHG4X+ew8&#10;SvF1ABk61HfYzZgaXC6Xx2NzWK02u9kKjLNUFOTf+vnI1cO7r3y68fLH6y59uBqgdmnn0pufrOKo&#10;z/UFh6mEFEDtxfFPK3/5pObXz2vPfVF3+UhD9ndNOT9rqTIBRX2C1Sj2s/CqRSnuecdYDlBjleUa&#10;GNSolhRY7VGeFJUiH2g5rVEDqwHUDKU3xA2qL7pGiTmKrlIMAS1Qu6wpvGbV1nh8HiBroDUArlIJ&#10;TCBMrGgYBLShlVfVjvTRyhs7OnmBGo/jjYJoQDe86vX7fBz46WUB1FRWA6LJAjWCNoxwyXY/Z7sV&#10;SsOmmNnA4sAySEZoBy4XhpGOV5TV1t/VIxY1dMBbkNT9BJCBvSDpC5D9HddCX8JMGcD/+fXvwmpi&#10;sm3FkzITmICaYBN2UECNAYtdnEGr2F9oyR9KiPaf//Yh2p9vgRreLqCmAh8f508+CDGfgn2h3PYH&#10;mdZ6FCfs7134n756gzlD4ifQSkf6IFSI560u/HS0Xhu/ucdhc4PVyAFqdei5DCjFgYLAhMxYQLEm&#10;q73BamswW+os1nqLjWS1N2L877K7mpxurZeqPpoDrbbWdqrRFMxO1WdXC0Ux9UqXqx7CSxyBR+Pk&#10;1mvDY5KyUJ46rV4PGAu3hRaPO6CK6jG4fMp6RzmXcFKB1cx4rLJbDVazwWYxAeDcTrsHkOeWN8qh&#10;+Ghut9/pAvYRpZktdp3B3Kg11Dbpqhq1z+saHr+sLXle9fDx87tFZVdv3f0JoPbr+d0nTm09cWrb&#10;2fMfXsr65Gr2/hvXDuTmfFn44HhFWdaL53m11Q8b6ks1mifN2ufNuhcGU63RTFVH0YEI1ASt0OJJ&#10;EoAlfCakFdxECyqSjo0y13FALIddCKIJpdG47CaUJk5PcBjEFjUxqgXhjCp7GsFn2Ac8B+EtYh4T&#10;CJOOHPnvkn2kA0TzMNVRpIkXNGYEeAHCbLYmKWDg4CgVrmTQaDbXQRZrgxWyNWIcO+Mt4s0MBPBM&#10;/44E/hQDmyqhNBlkYxsAziCnXSsb89gB6unuVpPuKql3VURjShPPLHlp6ZGig7Ldsuj8A6i1d1I2&#10;NdX7GaK3QO31m75aOiA2VieXQOjo6u3o7OnA3amjt6O9t1Nns1158PTCg6rPL9xb892VZV9fWnnk&#10;0sbvr378a+4PVx9euPt474nrsbOWDB83rX/CRAI1TszxXmR8RNI8kNncHV/N2XZ41uaDyes+S1z9&#10;cdK6T6dv+jxx7ScTV35IBdqX7hizcMvoBZtGzdsYn7k+bu76uIx18XPXJ2RuIOsaO0MJ1MjSBnpb&#10;n0AvseaujU9fE5u2MoYiQEFpi2mNmuL3BBzMiUhMC58MSpsxfHzqsHEpQ8cmDxmTNGTMNGE1tNSh&#10;PnCNHKOUgC0xIzx5QbgsX5u5PGr2KkAbQwOZ2QBq0ejM3xazYOvIeVujM7dEZW6OSF8fOWdd5Jy1&#10;UelUsSp23ub4BdtGL941btmeMcv2xC/ePXL+9sj0TWHTlw2ZOJtBjV2co5MHj6HcuUOARwC1sdMF&#10;m8ioptSDJ1BjvyeAiUBNOElAJyx5EVAsnIIll3JiixXhlPwM/RURlB2NoY1eVZZ/jZg6n2M/07nN&#10;GDYlKPRlM3HukMliuiNxGjlGwxSwIEANn0ifq3w64RpenUvu48S5YUFcEzITd6cQG/rEapw9GPCH&#10;Iytp7UhLomeuwDePnrUqigrkc0Ws2fJrbxCRVTVjPUAtbPz094aED4yMi0+eO2PBMqOpCRcFn/yY&#10;Xh0SVR3AvdtvbqEFoGA1sYUzqLHk3h0U29jo9o3HaLptBajoE/EZJmahMaAYJlHyggXaIGya7C50&#10;BN2wA3Eirzq2uyiTqsvno81Aq6+N8t/Selsv3dFwa2vB4xc+iXO78RoRsqiB3vz4im43LUdjLLPY&#10;rWAyAAdVFscg5b/Fbd3j8not5Al1UoSCEwxnt4DWHI6SOzm3f/r68ufbLu5Ze3H3qvM7V1zaveLy&#10;7uWyRi1//9qCQxtKv9n65IddT36keILnv3z88tf9dZeONFz5TnPzF83tU825v+rundfeu6C7f1FX&#10;cIX8niU3eFFaDtUkKM/Vl94ylN0ylt82kY0tF0LHXJFnqkCHPKGcRA3vuq4vytYVZnM+tqvNhdnN&#10;4gN9eKWp6IbDogu0tgZaWtyAJI8bjAVEk8wa6AC8gCsiQrG3+UzdBI1hZ+wj8QSUnoODPaUNMLQB&#10;1GjZH6e9FUQLghpRmjq/gtWIydjpCUoTXAOWQTgtGNR68Ed0BQK0T7sCanjMBZYFODNtS3evv7O7&#10;vfeNZL7tfP07FVnvfQOGE3TrAopRDFZfqg7Kc4QRFnHbb3+4OKyhoxe34N86eilJR0sXDtvz5q//&#10;EwpMQKie34iohMMAXoJcbBKToE5ehRY0oZH+gpRNtPRGhjxauyYHCQrMp9AeAR99VujnogUpSgQD&#10;fW2AaXBNXqhCcS3Q0x3o7PC0YHbHL4+fGr+83ekhG5LDjQcPgw0zLBvJiLrYima11ZvML02ml0bT&#10;S5O52mSpNlpqTJYas7VOoM1ia4AAczZHo8OlcbmlPDdmTDtPl1SGUbWlCaiJ2QKXeRsuU4IztH2g&#10;xqyG1kMPTS2AMyWWkYJ8APztfn97QORrww0hRK3KY4A8CQir2VwS7krRr0oMLK+GxP/d5fcEKQ3w&#10;B3RzOX0Ou8dqdZnNdn0Q1F7UNj6pqSuvqil+XlXw6Enuw+KsnDvHzl3+7NdzOwFqPx/fdOrMjvPn&#10;91zO+vTGtc/v3Pq6qODkk0fZ1S/yG2qLm5oqQGk69nUaLfVmayNksjSA2LgygZ8QjZ8hXcGEjrjd&#10;KaDGrKbAk/gfhZAEkjg+9l14ws5iS4PsTqrgyZYzldVIAme88ox4Tlr1g9RDyWElEFeNyA390NBP&#10;xHdT1jA69TabxmKuNxiqtboXOl2lXvdCr6eOVvtcq3mm1VUajDiTasD+DGqU40MMY+rjO0RhwJSk&#10;A5MHHvQJ2vx+qhTGdjtRH8DhhJNzjuNAldJSUFeXD6wm4pJWkMQ3KMIJimlCcE0Z6XRj3mpnZyhA&#10;Dbj2T6DWCv6j+tOv2tSVakGRMxSDONG7e9q6epUImq7u9q5XXTVa3fXCylN5T3f9cnPF15eWfXVx&#10;9bdZW49d30dlowrP5D5a9un30dPSB49KHJAwvn/c2H4U7xmPNjp16bT1n2Xu/Hr2ti9mbDk0bf2+&#10;yas+Hr9s15Q1H0MEast3T1i2a+zirWMXbh49f6PYyeLnrpOFaPHzNiqgNncj5u+4jPV4iYMJ1sRl&#10;rGZb2sqRs5ZRyfaUBeHTqBKoZOgYMZlqFYRNmiGWMzKhjZ8+bGzy0DHTqB2XPGQs4ZqqYeNActgz&#10;dTiXNxgxZc5wFkAEeBQOtkhdHjFzBRQ+Y0VE2mpgWUTamnCARfq6CEK0dVHAtbQ1EVStcvVIEMbC&#10;7eOWfjh66e64RTui522NSFs7PGkBCGwApU/jhBpcvl0MWiqiKaA2fgZZvABqk9JCQI1W7kekLBKN&#10;4DX4bE4jSoueuWokQCd1BRRO4ZNkYIPCUxYz0mH/BeKylCRnIhkRBESLPj5CJDRGnzgdR6A6Ue+8&#10;NDxp3rCphF9kVAPqseUMUsgsBNqonZwOSiNvKdnVpPAUFXGPkrJR3EbMopoEEVRsfo0KajFz1sWl&#10;rx0zf0vk5NkfDI/sHx4zanrmjHlLDYYGgFoHheDQAzxu2QRqPhPUSlHV4v20s+uTn2fokaYP1GgF&#10;Md++W9vIDOMiX1q33eOzuvEQ3NbW/UoycaDjBRH0vG7t6sXtXIhN9YrSug08YuJO7bATTuGxNUCu&#10;Ur/EhFJxQb/F5aLYH3zRFrLWQGS9awngLURmNiv64AyPz2vnwlAgNrwEmgH/4eBWJ+74ZPDDfGA0&#10;m5p1WivDnIViRB33r2Xd+P7gpc82X/hwTdaetee2L8v6cGX2hytyPl2df2BDwaFNDynqcyNArfLn&#10;jyqJ0vbVnDlQd/Friie4clTLiTm0d8823zmrvX/eUEDJOMg2VnJTR8RG69JI5beZ1fJMj+6YK+6y&#10;7pgeAdpum9GWseuziEpISaQnOgxqVzS8QE1Tnudx2/Gj4n/q8VP6DGAokEty1QK5VD5TJWSm9lXD&#10;m0jgDPK3trQA14KxouqrPvyeDGo0WXJIAX49dBRKY3mUiE4ypwmxAd0AaugQk0khV4Y5XuNPoAY4&#10;A5SA0ojVeEkZTgwwlpjEQFpiGMM+3bzSq5uKBFCVF3AbgVpI6RcZwTFxhtDDcdD72cq1pISTxJam&#10;CgcU6hJQE1aDZFDhs7dFiBYU2dVC+rKJfeRQcrTXnBFXZTV05DsooMa4CYlFUCQjkOBaS+8rfzfO&#10;dlxaoF6qYQBAcQfcHvIn0qJ2sJrdqbPaGyHGLyBajdFUZTA8NxkxvSrSY8T80mgGeVSjNVlqzbY6&#10;i73e5iRzmttr8HLyBLZr0JQnZKaa02STr3Sisf9NrVRN1+kL2Mk4zrY0ydPW0hlo6Wxp6WyFAh24&#10;M5AAbWhbOsirLmlKhNUUXPO6IeCa1e00O+02t5OeDbxOl98NvAOoAdFcfmySI1VAzeLQGy1NWmMN&#10;QK2u6Ul1XWnly4dPnueXVeQ8KDqfc/eH81f2nz6768SvW345uen4ya2/niZWu3J5722yqJ14UnH1&#10;5Yv8elqd9kjT/JRAzVQDUBPHI2S2Nv0LcCaJRkQCapTBkasIiITPhKIEpKRVQSpUGCRgclNBTzGn&#10;CaixUU1HFjWbVigNaCV0JQeX9u/HFDLj1CnukOwpb+0jb8fRQGkOnD02jclYp9e91DQ9rasrq6ku&#10;rqkuqq0urqspqastbagvb9I80elfCKg5nVpgFtU2aLG3tDrxJ+eFjZx18+1TgS9/cFufVHoTaIMw&#10;qfDTv1oDlKrCq8KmSBgOYqenS1ylqvAESOLPZX8orWnDZAYyUymNfKB9IxT+Ka5PRjRskgTvoE7y&#10;AASovMHrroqquutF1T/cLN9y7OoKUNqRrI0/XN1z8tbhC/m/3i47drUocen2sAnJgxImD4wb3y92&#10;zAfRo/4dEdc/Zkxs2qrUzQczdx2Zvf3L1M2Hktbtm7hiz6iF24BoU9d9yqC2a8Kyne+AGihNWC0u&#10;c33CfDKqiQM0jkM+Y9PXBPOoLYuiRWkLIqbNC6PcEEpWjrApaeCtoaAu8mxOJw4bnzJ8XAoQTdH4&#10;lMFjkjAOXOsjtrFkcoPI9jYuZQgNThuGt4PwJqQOnQBsmk1JOibNGTIlnXJ2TMkYPEVsVJSyX7gH&#10;g8MAIoAnEMY8cpuOnEslqsJSlw2emAYO49AB9nKOSQGo9bk7g8TWh2vEamm0Aoy9n2zlUtao0cqz&#10;YK2nyNRl0TNXAtRiKJPFKgj0A2ijrBYzljOrLaHyBsRqysJ/VRgRCYGB1aQDqUQIUGOjmpr2jJCO&#10;qA7/X6YxAbIhE/Dj9PGZ9KUDkiO3MiVGIRbEEWhpGkV6LqVvi+8MxOSKWGJRg8Dl/BcnOo+Zs3pU&#10;5sboKWn9hkcOiIgdM2P+9MzFmuZqnMbgH35owQNSH6i10GNPH6gplEbXhTxJE6jhPt4GVGj3tba3&#10;MLVRGg7cDvDoCTLDPG20Ua1PUJfAGQEWhw7YPX4JBQWu4c6C25/N6XC4nLgJgvYkcwda7EAxVpSw&#10;AHM/RWtj9sAgvgGQhTyedhveBVADloHPgC9Ot8sNqmC/J0bwqoezrFkdDkwJeGoH2JksZoMJD7F2&#10;i91usljuZp258d2BS3s3Xdiz5tq+TZc/Wnt+x9LsPStvfLzy9t41+fvXFRxcX/zVporvdz7/+eMX&#10;Jz+rPnOw5twX9VlHGrK/r8/+ofHmcV0+gZrmLkDtgrHwKniLqkiV5khpAX3xdX3JTVN5roEcoCAz&#10;sFoegxqtYCMzW3mOsfQ6yIwNadmEaFLfk0Gt8f7FpgdZ2meFVDyqnREqEMD/lKi4qxOApdIYJLiG&#10;EemgfQfgBM5ERG+dlCoCoEZZWDmYQCp+gtXE4KGa0zCVquY0YTUMqqAGzBdcw18KZIbzAwQGQCdQ&#10;a2H3KNX3JlCDFJzikvwibAKzBNTEKtba+1rqFgDg0BLicAetqs43fwBrOnp/w6RIoVqvfsMn4r24&#10;1frw3379+2//+f8ElVThCCpmSUekAtk7ZAaF7qm+qlKaDArtiYJGNdIrbgXU0EJqXUExE4ZKiI0o&#10;9hXFGbR04YTHr0qpcRlTvL42r7fVg0cblxfPIVTg0mytA36ZzC+1umda3VO9/plIp3tK0j/X6Sv1&#10;BkDbC5KpCrhmsdXJAjWPD6BmxPXe2uZow8RH811fRJ1KafIk1tbuboV4jQQvk8C8ScKIIIGPLGrk&#10;9+SQRwK1QIdfKO0dtXa1BTrolMOpq7Ia4RqeCgI+CqHwugFq5P10OSxOm93tcPpc7AAlSgOi8XI3&#10;YJwKao1aY3WTrrKuSfyeDx4/uwtQKyi+cCv/2OUbh85e3HPi9NYfT2w89svGn37ZfOr0jjPndmdn&#10;77+bd7Ss9MLzp7c43rO4sfFRs/a53giipVqfIotN8y/AGZn8+2xpCqi5uC6n6B2iUhUKVcJtEMax&#10;299BLVQYFyua0JX6XkiOJjQWIlAaRS1AvCpOGVc/XT5UQM2Os8fcSJTW+LSuprTqxYPK5/dEL6sK&#10;6mqL62vLGpse6w0vLZZ6u13jdusVQxpnAWC3Y+gqMeWkkTNGlkBAgDbV8AbhdOHFNEoEg4CXimWq&#10;BN1CNwnLgvtLh9SudHAKKqzGGeDEB/qOVEub6gZVN+UltNgNrNbd24YnzIePX2QVVB28eH/991mr&#10;j1xa++3lrceu7v0190jWvTN5FR8euxyXumDI6MRBCRMHUPq0Ue9Fxv9PeCxALS59TfKmAxk7v565&#10;9YuUjQeT1u2fuPKjhAVbxy3blbR+LwV+Lts5bsmOsYu29C07e8uitmHUgk0QL1/bFJe+PiZt9cjZ&#10;QJCltLxp+sKw5HlhSXPDEsEHXEJqIgcNsK8TsCWIJigmoIaWjGpBvyeDmmJUQ3/w6KTBo6YOoRb/&#10;lyngTkLP+EncmTRo1BRZfT9ozNTBY5MGjU6iouyjE/GugVxpgOlqFhmNpi8lF97cjbGZm0ZmrI+Y&#10;tWrY1Eww2QCODx1I6WpTaKk+5fVQQE06QmkqqDH9KKwmeCQsRcAk5aRYkWRUWxmZuoIy+zOooWUR&#10;q8nyNbDRCH6jehz1UKF9gKCMYBN9UsoiXqOmvAp0oz05X4mKZQBKfNVQW5oqYbWhFA8xV9yp4cmA&#10;P/z5lkWmLgdcjsQPlbYWLX4xKfEZk74xft7mhPlbRi3Yij86QC0BoJY4599DwvqHxyRMz5yaNq++&#10;vvJ/AzVygNKStT6LmuCaCmrqfZzuDJikWwnIeGFNQMjM6vKKlxPIhekZrQsswD5QAJzeYsduGMfz&#10;OK5wsJSLvJN+NyVawy1Amdep4qfPjzsCeI6FSYsWxVjtVovNBtgDiokVDeAFfAGlibVJcA0kB4yD&#10;0DGYjB7895jqjGZjs1YLUNMbDbnnjl/7eh9A7dzuVZc/WXfl43WXdq/I/hCgturOvnUCaqVfby7/&#10;lpepnfjs5ZkD9Re/rs06Unfl26brP2lundTmntLdO6d7cMnw8LKRlpcRmVEqtaLrOqY0fdltkBmv&#10;V6M1aoayW6EWNcqjxrnTdIVXdARq4DMux86g1kTFo7JM9c/w47W2t1LMZns72dV83i7O1wjeEoHD&#10;1L46IpI+WkG0Nl7ZBgHIsIlZEzSAY4q/GEcGq5EhJ5jzFlimgpq6TA3jXrBdZx+oAcjQkX6gkwrw&#10;4y+IvzK9xGVe8TdFR7AMUIVN2UdGVEpr7+XAT1rR1WdCC+2LgDUAte43f4IRcBwcQd4LUMPbcSiA&#10;mlrrSaRa1FRhU0beQbd3pO72j3ob1EKta4xrf5BjlHOt/afnD8rWC3VzNrg+8SD+R12gTyq08KqN&#10;vJ/46Vr9oHO2RfnafAxquEzwgKIDT5C1zPTSYHzerH2s0z6BtDp0KrTNj5o15c3Nj5tp5IlWD2h7&#10;pjc8N5qqLLZ6ATWlUiceyVqsYLXgfEfXtYgt5R420wDInC1tFCwoBhFeFEEKtNi4UIECahCnp6A4&#10;TYBaW3dbe3e7lDcFn4kY19pAaSqoSXwxnWyURs5n94Bg7Ea71WizmuwWi9Nqc9vtHsgGOEMLSuO+&#10;xeIymuxag7m+2fCyoflZTUP5y9pigNqT53cAag9LLgLUsnO+vJi999S5XT+e2PzDLxu//2nDTyc2&#10;Hz+17cy5D69lHyx4cKKi/Erls9s11Q8a6kubtc8MBGoN6lJ+AjXBsiCcAXf6QI2rp5MAVSKQkCCa&#10;SOUq+o1CKA27KaDmElDTsQjR7E7OkeakgvyQ7KweQToqh6n2M4AaBe4wqOHPxn85uWe65I3yuS6P&#10;mUFNazLVG/TVzU3P6mpLq18+pBzELwqqKh9UvyysryvTND3VG6osFrKlud0Gn8/CBjAOOeGgSzG6&#10;io9cktZKn0VJa2klGcOT+ojPfcwiCnKJhMZCzWnvgBrvJkz2jwGq5HLF/1EmJ/rETpGyvk11ib7D&#10;ar2vSEJsvar5jfZpw5PQndJnv955+tGpW2u+uUigdiQLoLbvdO53Vwp+vlE8d+cXYRNSKOFW3DiK&#10;96QSn/H/Do8dGDc+Ln3t1PX7Z2//KnXL4elbv0jaeGD8yo9HgroWbElcQ2vUxi8FqG0XUCNKy+S8&#10;G0xp4LYEtAA4gFrmRtJcsq9Ez1oRkbo4Yvqi8OT5lPQBEMCOTqa0mezEnD6cTWjEZ2xUGzExdfj4&#10;6RghByjTm7BaKKgNHUt8RjGPjGjgM1LcBE4JO2FQvGgS+gNix+G/hnZALOX1HYA+ZURLBF0BSghx&#10;ZqyImrMuhpx3G6PT1gxPXkSJOUYnD4inYgNKsjSKviTrWiioqR0CNcY+0M9Qdh1CYCMcXLiKU3KQ&#10;9xDEFk7px8j7SZ5EqQqFlt2gRGmpSyHsOWwqfi7w1oIwiQZlDaeiojxOKEa2tGHsHqWPEEsb4xrT&#10;WyZISzBueOK8EYmZIybL0jSgGIGaymr0nYMakchhoWwRVL55En1t9swuo+/MFrUo8niuBahRKEba&#10;+piMDXGZAPSt6MSmrx29YHP01PT3h0X0C4tOSJk7NW1+Te2zEFDD84+jBXDmM/m9RoCaGKr5EUie&#10;iBjXQsxp0gGeBTA3t3XJCz4qM9CFGzbIDJO0QBsmUbQCbeL0dHgDElWAtzi9XqvdDlBzszkNb6Eg&#10;Aw+Z5fAWbEpQAvpkqunocrjddgcO48MbXV6uW8Bk5nRRQQJ0hDbQAcCZrRYxrbGTVIktAOcZjEb0&#10;a6pf3P71xytffHLp040AtYt7VmeD1T5aff3jNbf2rr396aq8T1fl71tdcHAtWO3psd3PfqKct5Wn&#10;9tVlfd149bu6K9835hzX5lMYgS7/gr7goqEQoHZD8nHIGjUwmb78juFRnqFMWZpGcMaL1UBs5A8t&#10;uWEoptxp+sIrenSoEPsVCJRGrs+CS00PrzgMjX6qHEXL0VrZiQmuIlDr7REmE6lkBomvM7QvcKaC&#10;mvoWtPjF8NNBwrgANXAhflXBNQE1tO+CWohFDXdhATUPR3qKUQ38hPPB20ZEDjJr636tghpa7CDC&#10;JjhMBTW0uHUCxTDY9VrBMvSBWcFBZrjfyB8KUHMHqOpi52tCPYBaa88rUhfFEzAh9an3d4oJ+Dt1&#10;yeb/RmMyrr70D7thE5QGYqNlan2gpo5Q+MKfHA36539EUq5KEVnaKPkIQK37tz86el9T6s1usqj5&#10;O1rJURj0GwqruXy4WqgSOXs8X2r1T5oBZ9oKnfaxRkuIpmkqa2oobUIHxKataNZBjwFqZku11d5g&#10;d2qCoEbeTx8eyUBdrQ4ym1HMkLIcraUVsz8FcPsBZK1gMmvAb/Hj5uCjNaz+oHwBq9dv8xKrBUGt&#10;hXIjBnCQrlawmopoIDaI+2jbWztJlGmZcY1OM5/X4fWQOY0ozaK3mIw2s8luNjvMFhcl+ICoWoMb&#10;6AZZzE690abRm+s0+qqG5qd1jY9e1hY9r7r/+FleWcXNhyUXbuf/eO32V1nX9p25uOfU+V0/ndp6&#10;9JeNwDVA2y+ntp0//3Fe3vfFReceV1yvenG3rraoSfNYb3yJH5YpjWR1NP8LcBYKamhFKqg5nH2U&#10;JmjlYyoK5SrpsHAoi9NtohABjhJgUCOBz1RQC/V7vsN8QTKjY0pHaLqFU4GIgnY1CjvFbgJqEPk9&#10;XXqbrdlgqNXrqgBqjfUVdbUldTWljfWP0Nc0gvcrLaZam73R5dYyyEsqDWATlX6i9f7BWgJoIWwG&#10;1+Z3qCNsY6PMGjy7kK0r2BKrAb/QEYVi2TsjHR2gNPAZvgAmITLFMZn1pZKSjqyQa23FYRU/afDg&#10;Esz8FqsFjWpUCR59GUGr6FWrzWnJKXn+3bXiTT9kr/j6/MojF9d/f2Xn8ZuHzucfv1l2+HzeuMy1&#10;w8dNG5gwAcjCKe9H/U94HIFa/MRR8zYmrv982uZDqdu+mL71q6SNB8cs+zA6c2N0xvopqz+Ztv6z&#10;SSvAajvGLd46btGmMQvI9ana1aSDFgyneEIz1kbPWsmhgosiUkAVmPUzRiSmD6f6njOGTpgxHKxG&#10;S81AY2Q5A36pTCbEJuLoAekA0RTX55AxYkgjKxo0IG4ioxhli1VFjl3O6S9Cv3/c2P5x40Fpg8dN&#10;HzYlgyht+hJaqTZn7ch0Ttk6c+WwxHkDx1B1KU6KMZUTZEyD0OFkuQqi9S1fGzudihBgkFJ1EP1A&#10;ACCiIl4zR8SjrPSi9Bzk2cSHcnqLsBSq4EkRlGxjk3Vs0g5PWghRgtlpi0dMXYgWtCSoJy1eHTZ1&#10;XujaNfrvMKihzx5YfmnK3BFTModPVvKlSc2GYAAEvi3BJb6tENvgSWn8RrII0jHZ70mJ62YsHzlr&#10;1Ui2qI2krLbr8HOROS1jU3T6+tjMTfFsVAPpjpyzFqfByOS57w+P7Bc+Mi4pbdz09GeV5b29eP7B&#10;VIsznK4gqaUbBDXJgKPEfspDC0hMKE2Eezpuypy9jMhMUAwCafH6szZpzQ7c4ChlGngLe4o/1OWn&#10;Qp94L/iJDF0uFx+Bsg1hB6cv4AA1tHXgCHgXJnhM9pSds7Ud+4O9gBGEC0IMfh+OoNXp9Hq91+f1&#10;BfxgDieQwuUEljGZ0UcYjUb08V70QWkGo+FpWdGt499lf/HhmQ/XnNu58uz2ZRd2rcj+aM3VPatu&#10;frLq9qer8/ete3hoY/GXmwBqj3/YVXn8k+ozB6rPHqy79FX9pa8bshnU7p4zPsgyFFzWF2RxtSji&#10;M2K1slxLRX7QlqY6OsFwlKcDO8jyNQn2FL+nvuS6lvLcZlPitAeUlaP5YVZD0XWX3QR4gkLtYZBg&#10;lirBMpE6graFAw7wXnVc3iub6AP7ZHUaOvJB+A0Bu5g+e968xjyKnxpiSlOWrEGgN28bZeigpWmc&#10;L43OJM6dhj+lgJqcD/jbod/SSUY1oBgwS5gM9IZxAS8ZEeG5HJsYFIaDVFzDCNTR+xu4DS1ALdDR&#10;425p7XzFkCc5PnpeBTjtLSBJ+AxiVsMI2b3eJS2WENg/Sl4N3fnvEpuchJQKqFHYAY+T+lyi/+3l&#10;SgZiaYPk6wXLDL7ufA0RqJF/kIBGQI38hv52v7cFjyJ2zLZWe5OZ/J7VBuMLre5ps/ZJc/OjRk1Z&#10;Y2NJY0NJfV1RAzqasqbmcqI33VO94YXJUmN1EKixUU3PyXLJAeoPWAItlpZWa6DVHsBUSCY0V0ub&#10;gzdJ/hbJxmAmUPOaAl4zbhF+r8HHtMclqixun11wDZd+gLO9UuazzhawmiBaCKiR8N9p6SBKgxSL&#10;mp8eCaxOh9FKfKa3GAxWls1otBuMNr3Jrrc4DFQC1WWyuY1mh9ZoazRYapsNLxo0j2sbSiqr7z+p&#10;zCt/fKPk0ZUHxWfvFPyUc/fba7cOX7y690zWRyfP7/rlzPafT209dnzT0V82/HRyy6Ur++7ePVZa&#10;cv7pkxsvq+41NJRqdZVGc63JUm+xNZrtjRZH07+cLqtY0UBp6Kus5uIa6gJq4CpIWE3QSkBNKEqg&#10;SuQL4CWzrOgXJhNDGiRGPIxQsjQmPy+t96UDyjFxQBXX6FDBvoBaMBsItWxRE1BTLGo4Ag7lcgMN&#10;KYzAaKzVaV9oNc/BaoCz5qaneu0Lk6HaZql32ps8Li15Vbj6U5CrvKAuWu/FJTUFywBkwbX5JBmE&#10;BNewM8BO4jelw30ykgVBSlEImb2zqYAapiWJPxAyExNCaEegTUhOvjBLWb4WGmoQAmr4Xygr1VRQ&#10;633d0mzQXCt+8fnZu2u/zVr25bnV31zaeDR79/GbX196cOpW2cavzkZNnjWEy0apoPZeZPz7EXGD&#10;EibFZ6yfuGbv1I2HUrZ+mbz5i8nrPh+1ZFd05qaIOWvHL9uduuXA5NUfjaeEt1vHLgSiSSZbTmmb&#10;uX4045pY1xIyqa6UgFrUjKWycIosamA1Xp02bCL7PcX1yawG9uKFaCmUgGMiSaCNIgwmzCRNpEVs&#10;GBmO8bHJQY+n4u6kwkpsNusfM1aFM+n0jx6FQR4fy/WXEoeMTx2WmB6WTCvGIimeYE30nLXRaWuj&#10;Z68OT14yZFL6oNEpnOSWU92OSWZXKVd2ZzgTQ5oqxTfKoCZmKvaBzhk+JWPE1MzhUwiVBKRojT9z&#10;WHjq0hEpi0cAyFKWQapFjRaoMYdJBygGPgOrEaglU8SoSEiOd1D8npBiUWMNn5opYQ3EasGsHBTv&#10;ScEEYDKAshKpSs5fpjSF1djpySJr3IhptLSOPjR1GdnSQGkEZxv6NHczKC1hwdZRC7aOXrgNuDYy&#10;napQjEzJ7BcW3T88JmbqrNHTZlc8Lgao4RoMUhouBJz2FlqgRqCmWNRUUIN4fYKyREFZZdzh97XT&#10;XRnzMXAKMzHQCkIfIwJqVty9O7otTg8EYtNb7LQ6jVatdTr9fpuDC6W73QR2eDzHTZBz4brAf4EA&#10;BjGX4+1knMOUgr1dTjGYQQAvAx68OcwTB9EZ9HqjQexqaMUxyrY0C95iNJvwKoRB7IzOo4L8mz9+&#10;ffnAztO7Vp3ZtuzMtqUXdiw/t3XJpR3Lbu1dm7d/HRdl31j+3c4nP+yuOLr78U8fvTxzoPbCl3XZ&#10;34HSmm/+3JRzoun2KX3+heb8C7r7l8xgL67pCSYzl+eZypToAbSsXBOxGgUQoDWW3WTl6MmoxhnU&#10;iq8JpUFUkEACPyvuAZMEpEJBTV1/hr4wWahCy30KfqEjlIaDSAc7oC+HVXeWTXkLJk5MomJOg8SW&#10;JhJW8wLpGM7cra1SSIrc0+zrFGsZzgFgt4Baa5dSQgC8FQpqKpOhI2Lz2ysMynjXawXXhNKkA27j&#10;N/6BPV3+lg6pIoX2NWUACXT2gOTY+dgXg9n7O1rOwfE2lglLCW+FvqSO4NXQzX+UHOGdQ4WKbGxv&#10;u0dF8t3eBbUeStfOLkJiGmkF1Dw+O6jA5mgGTFis9VZHvcFYpdU9B66ByQjOGksa6ovqGorrg6zW&#10;rH2sN1SC6qwUTABWawKrOd1absm6RgY2n9HjM3nxeEY+TcCZTZUvYMWVR6DmNXrd+qB0bpfWJUl3&#10;PUaXF6xG9ak8fsI1PIK1gv/xYNXVosKZIlmvFowqEO8nLVPze51eYJDdZMclbdCZtSFq1lmaDNZG&#10;o6XRZG0y2RpAUWgNljqdqVqje1bfVFZd//DZy7xHz64WP7pQWHb2fuHJuw9+ys3/PufO11dufn4+&#10;+9PTl/aA1U6c2fHLr9uOndz8w/FNv57dde36wXv3fioBqz2+Uf3yfmNDmU77XG+oFlwzWxv+xSXl&#10;ic/QioKs9haoha4qE/PVP4IaZ/Om8hFk2SKrXR+lvQ1qRH4er+JUdXvMbi+OTH7VUFaDVIsaOurH&#10;qSPYAfvjXTgIfUmXwWbXWixNBGrNCqihNeiqLKZah63R5dDg7woG52gysJGNuQfwRLAVCmpCZmg5&#10;iywpFNe408b7B1f0k4BrmGyUGALBMuh/c32GghpLATVBNLQSiKpu8lxFuIbvzAouXyNWo+VrKqsF&#10;hX4LWgyqL1U11F548GzPiVurjlxaeeTimm8ubT12be/pvG+zH36X9SB13ScR41MGj+oDtX9HxEHv&#10;ketzQvTsVWNXfJS48eC0zV8kbjg8ce3+hCW7R87bEpa2Jm7hlqQNnxGoUTDBNnZ9gsbWJGSsiU9f&#10;jXbUXJqhGdTQ9oFaZOoSES+fWhCeRJEEFKdJlT2VlWqUOG186tCx0wFtw4nJZoZNnDWcE96GT54d&#10;PomEEZXVho6ZpoBavOL0HEBJ/BVzmlCaqv7gs9jx/WMnDoyfQnlrJ8yk6ubgjxkryIU3ezWlYUtf&#10;F522Jnz6sqGJ84dMTh88bgaYrH/8VKrgyUVCRcCyd8xpaNEnS9u4VBx5MKU9A/0QrpEFi9gIbEo+&#10;RBElS0vBr7EMrBYxYxklUZu+PATUyGYmoEYdQBtTGlqSQJ68pIjsZxEpiyKnL4YIrRjXVFAj5Eok&#10;RGOnJyWzFYuaWNH6FqUFrYChoBbGARD4qlH4oWauoqVpc9bJurSRCqVtjM3cIua0OEqhR52Y9HUJ&#10;+NOnLhgYFfvBiKjoyanjU9PLHz3s7iaDCK4OXD5ttAyFnpsF1CT5LZ/5ijktBNQgP1pcBbgd08KI&#10;tk4xnEC4SYuBTYgNkk2T3YUONsFtPNhi85BPwe0Dq9kBaqA3hwcYZ8UgAA6sxovSKEYBlIa3gBjI&#10;lgZEYERDB7yl1eu0Wq3NbndxUCeEQQE1ydkBSRUpvAXQ1qhp0ul1ZpvVaDEV5968/t3B859suvjR&#10;+tNbl57dvuz05sXnti49s2lh1s6lNz5ZlX9gQ9FXWx99v+vxD7uf//wx1/o8UHfhS831Y3VXvq2/&#10;9kMzUdpZw70LzXfPa/LPGYuuAdQAZEAxgJrlEQV4BikNUjKosWP0hqHkuqn0JhPbLSK20psqqDUV&#10;XFb0IEv/stwf8KkIJZQmsCVMplJXOydIkxgCCIPCYep7ZU85gkheUg8ou0G+gB+DmEc9HPuprlFD&#10;vw/U/F5vG3k/yePZ1qZW/MQpJXAmoCbW0JZOAjVi7nZalAbGwqsCamiF0jAuElajQbr7vxEB15jM&#10;FPOb2NjkjTiX2ropKKGVSx0IqGE3TnL2Vm6z3t//lOQaKo2FSojq7yOhg+rIO/o7n73zdrR9+3Am&#10;tndAjeIJfqOMuAC19t7utu6u1k7Ol97dAb5RQK3Vw2UuzXYn1R6wUvXPRoOpRm94qTdUNWufAMsa&#10;m0obmNIamkoVUGuuAMYZjC/MlmqztdZir7M5GjinWqMY2NBCQC4uWkA1qQBnqgjgvJSp3uPSup3N&#10;HpdOOg57k51NdFScilmNYz+VJWtUYKmdFqsRaHYpIkTrBKKpcaASKoHHNs5C4nVYXVZQmt6iazZq&#10;tKZmqNnY1Gxq0Jvq9OZaYJnBUoNWb0anVm+u0RkrNbrHdU0lL+sePHt5+9Gz7JKK8wXFJ+89/Onu&#10;g2MAtVt3j2TnHLx47bNzVz45e/njU+eI1X4+ve3o8Y0/ndp04dJHt29/ff/+z8XFZx4/zq56cae+&#10;vrhJ80Srq8RPClwjUBNWQ2t3mKUPUJPEHMJqgkEMVSqo9eGUAJOIQI0yQYKZCNQAZ3bnu+Y0yMkl&#10;90Vq3+01eX2KR1Ww7O9SQU02saeY0/DdgJI2e7PZ0mjkeE+tppJB7blRT4Y0UBr/abUMakZMAK0t&#10;1naKHFGKqQf9ngRqLIXVgGhvfusOZTUZ7+1to9QYvcEcGdzp6iLvp0pjf+/zpjpCoEasxrgmHCYS&#10;LJN0IVwenqQWXRBWo+AXWqzzD3a1oDgVTnCBGtTRGSh7/uLnW6Xbfrq6+ptLq7/JWvvt5S0/XPns&#10;dO4P14s+PXV7ZOpCUM6ghEn948j49H4UxXsKqA2ImxCbsW708j2T1n8+dePhSesOTlyzf9SyPSPn&#10;bw1PXx+3cFviuk8BamMWb1dADTTGZQYgYbWEzLWgNwgdEBuB2mwGtZlLo2Yui6TVV5yYIxkwkRkm&#10;iTmoFvvssEmzyWamlGMnCcChDZuSFjGZBFYbMXFGGC9fA6UNSiBKI48nq38MmdMY1MYCzgjXRrJR&#10;LWYskVzClEGjk4aC/KZkkFkrdXn4zFXqcni2Eq2Pnr1meNLiwZPI+gWaBNAMHJs6gDhs2kBOeItO&#10;/1HTxJwW6gMlXEN//AyuUkWxnyr3ULHzKcxq7EkERYkHU2xUDGpLw1KwqYBaxHT8SiQQkrg+hycu&#10;IFbjDjZHTJNktvQSr3tTTGiQOD2lD8z6O6iJeI0aOBKIpmhE8FXsNozdtcEFauSo5a9E6W0jZqyM&#10;nLk6ataaSFqXtjZqzjooOmMjlV7NoOV9EECNLGpz1yXMXDQwKg6KnJgyatqs0vIHPT2YVclOLIs1&#10;BdQCuEgDVEtXLgfF6ckSSsOZTzFivPygHfNHR5fNS/dmTL2YlWXqBVphknYH2jBJS0cFOLxKIxR2&#10;0Io7CCVLc4HhyL/pont8QHyj2BTJG3GD87cEXG7FWgZiA3hBIDMdOz3RF5+m2YrnT8X1yeY0q8li&#10;BqhhxO5wmMxm7O90U6jBg6tZOUcPXfp0y/nda06TRW3ZuW1LL6DdsujSjiVXdy/L+Xjlg0Obir7c&#10;UvL11pIjW57+tOcZlZD6vPrcIc11UNpxbd4ZgJo+/4LhwSV9wSX9w2xd0XV9MUd9ltwyllKkJxDN&#10;+uQeBRCA1RjLTOU5Ws5qawKf8Qg5QEtvhLo+QWmND7KaCq7YtDXijhSEAj8JnKEj4KXiWldPt/CZ&#10;CDuH8hkku0EqnEE4srqDCmryiU7KbOf1tgRAZkTJwQVqQmwY8bUrhjScCqGZb5nPOls6u/GnxPnA&#10;J0Y3BJbCCDZBV+qpghabglwiDGJPgjOupw4xvrzuIFz7vec38oFiNzaqkYEN01Kgg1a/tXM2MmI1&#10;OnIvwVBIpgwBtd//S8ykgpeKU6oxLHQ8tPPHf/8PpI6oks13QC10H3kLdnj9x5/KIL5DsNQBf6u/&#10;un+jNWoCavj/tveCYrvburqkDmEL/jTkAw34FFCz2l04n/V2J9nVKALUUm8CxxgqtbpnGu1j8Fld&#10;QwlZ1JpKmzRlGootqNDpnykRoMYXJnO12VJrttRZbQ02ypRbDwUtbYJr5hAJqOndrmYV1FwODSZ3&#10;m73e7sC7tARqHrPHb2PR2odAm8cPVuvwtXSC1RQFS1+SApxWzd+O+wCe3FyS2tfsMBmseoAaUxpY&#10;TaMxNGgMtc2GavCZzvQScKY1vtCZqgwW4NpLnfG5RldR11hcVXv/WZWA2gWAWn7Bz3fu/5Cb/13u&#10;vW9v5H2Rfevg5Rv7wWpnLu6BTpzdcezU5h9ObDhxesvlK3tzbn115+7RgoKT5eVZL17k1lQXNNSX&#10;NjY9btY+Vyxq74is/kq2DjKtCbEFU3UQwHFiW6CSrBLD+YmOE8xE2OQjixqYjK1ogGUq4ApJQQKM&#10;Q4AzVSq3kY85aFSDpCP8p8KZuimIhha7uTnYkz7O2mQy1ZkMNXptFShN11zJHs8aq7neadfw35WE&#10;P3aAJgAyona0OcFMbPGiupw9PeL3JBpTyUwo7V1QE/W0vwoSG8Q+ULKcYcoROKO2S1F7p7uj09XR&#10;gU90dQYHJRNH0N0jlgPJ2UamNZ6inEA0yOfDJnYjBxB+ARoEsYH26Dhe3IsAasRqQfuZgmhs8MM4&#10;NnGjyyt9+mXWgw1Hs1Z8c3EVhXxm7fj5+hcX83/OKVv+2bHhE6cPHk1ewv4xYJrRH0QlkN8zMp7S&#10;c8SNi569On7xjgmr90/Z8MXk9Ycmrj0wdsWn8Yt3Rc/bErdoR8rmg1PX7h2/fNfYRVvHLdoyOnNd&#10;XAbxGShNWC02fVX83DUQxsWiFjNnZfTs5cC1mDl4dc3ItFXRs1YwtLGBjZa9A18yR1ChTy7oCSaj&#10;WlJzpJwU2sikjPDE9Mip6cJqYRNmDBubPHiUUgpTCpV+MHIcJP7N/jHjBtDg2P5xExjREikF2vgZ&#10;YZzYbFjykrAZK8JmrAyftTqCHXmcVGJDdNoaEMmQyXOHTM7ghVlk9xoyZd7AiXP6j53ejxENoCaG&#10;NMCZuDtxWIXVxs0QW1qoRQ2gJsvCAEDh4klkRfDBwWqqYSycWQ3ilWro0EtAsWFTF0jVKYEztOoI&#10;cRsfU1rhM4gDCIBZYhUDdFJ2XPkakACZ+sXkSw7m9G/Bt9DRwpVvtSRyBv52SvSA0Fhc5uaYuZui&#10;0zeAz0bO2zSSqnVtipu3eRQV6d9KoJbBltTkzA/CYz8Ijxk5afqY6RmFxXd7egJ4boHEWoxLQJ5G&#10;cB1Jn6VY1DAR42qF0IE6MNjh5YUm3S1dr1o4KbwwmcHqAFoJbAl1iUkM92/sQJYzb8DscGNE1q6h&#10;g3EgHXaWg3hb2wPtHTaXV2+1On0+o9VqppqePrCXSmlkKjMaLfhns4LDPD4vgKxZ22wyGQwGHdvb&#10;CN2wG1qDyYgWbwfYoaPRanVGXe75U9lffXb+o41ndq46tXnx2e3LL+1adWnniiu7V2TvXnb9oxV5&#10;+9YVHN5c+s32R0d3PT3+ceWpfS+pLvuh2otfNV0/prl9nMoS3L9kKLxiKMzWPszWF1HxKC4YRcUJ&#10;gGiSO03MabxG7baWKoHmMK5JEjXqGMvAdsRqKqhpiqiKVP2DK06LzssWNUEoFcWEulRKkxb4BZzF&#10;bmQPa1Wqgsq4dNo7ycWJHahOFO+gCoPyKThUAHjX3eUJ+IXMaK13SDZ5acFqGPfjE9WQgr5gAtqk&#10;+zLXaAdC4c+KDvgJf2JwmNAYhEH83bEJUCPSYscoWnpXb2+QWnpVCbGRXlEkAdr2nje+9k5XwN/W&#10;04NNQT35RJCQIJqa/5YCP//7f1R4EoVuKiD113/AZGofUndQd3uno26G6h16UyXjbyhZ7p+yRo2W&#10;qf32F/7v8l/ufI25sLcT8xzZ1TpayLpJ4Z8UTECp+e0uLy4Oi8NltDq1VocGrGYw1eqN1Vp9VbPu&#10;eZP2SX1TKRnV6osbG0o0TWXNmnIdBRxQTKhe98Sge27UV5ooeQel8NDpnxuNL6w2cBtwrdntNbp9&#10;Zq71bgGouT0Gl1vrJDKrt1vrHbYGUJrL2ex0Uip77M/+UwIJ7Ezv8tm8ATsud38r1X2nR7Z2n7Qs&#10;orQ2cn1ShISAmsuPu4GLS0uZTXajYlQzNWoNdVoDpUnT6F+AzwTRwGci9LWGZxrd44bmsur6gsrq&#10;vCcvbpRUXCwuP/Og6MS9hz8Rq9379tbdIzfzvrp269CVnAMXr+49f+XTc5f3/Hph5/HTW345ueH0&#10;2W3Z2Z/czjmcn3/0YeGv5VSuILeu9iF+t2ZNBa1Rg1xKlWESm9MAQARqUqWACxU4VEqDMBKCaG+t&#10;FSO3Ji9QU7zXikBsZFpTLWqqxJwmoKZ6P1VQIyL5m1RWw8cp5jSXAmpGY61RXw1Qa256xqBWZTbW&#10;2iwNDluTywEM1/o8BrGotbVY8bze3moTnOru9rH7sk2FsJ7eviyyKquF4hqEE/i1RDGzXY1vCGQt&#10;E1CDwG0d4LMQUOvqcquUJoMQWRFa7S1KfDIl/lCthoJonGLXDkrrAzWSA28hVut0d3Z7u3v8gmhi&#10;PxNhPqNvhbanxek0Xbxb8tHJW6u+ubTky3OrjlzcePTKJ6dvf3u18KusB4nLtw8bm9ifIyIBah9E&#10;jxJEew+KjAeoRc1aGbtg69iVeydvOJy0+aspGw6PX71vzIpPEpZ8OH7lJ7N3fTN904GJK/eMX7pj&#10;/OKto+etB5ORxzODHaBB61ps2kqGtjWAs5FpK0JBjbU2Jm3NyNmrAYWRM1dEzlgWOWMJVyhaGJ6U&#10;CVYDpTGrpYnCE+eET06LSiRQGzEhddjYFFCaRA8IpQmuQaDPgQRnE8kTSlk5kqgo54SZEjQADguf&#10;vmxE6nIBtcg0jh5ghx06ETNXDJ86f/CkOWROS14oRi+w0dDEeeCYAWNn9B9NZCaGNPF4opVgT2K1&#10;8X2GNBGZ0zieQKxZADXV3AUKlOMLDHFLVisRoA2DIryk7iMSYoPYzEaJ1kCWaEUcWEChAAAvzljL&#10;lRIozFaRimjyxaQzLFjwSo7AX5LdrNOXhqcuF6cnLeBjE1rM3M1x87aiHZm5JXbBtriF29HGctku&#10;sNq4pbvi52+iNWrJ8/pFxhOoTU4dOyPzYfGd7m4/Lhm2MYtdTV2I6aagGYrRQZ9taRy1o4ptKLjE&#10;AoE2Cg5wtbThikIHlObw+gW50JcW4AUUs+NZ2+0zYYppxbxOZdqF1UKNZ9gfr2IE157JZrc63d2/&#10;/Ya7od3tsvBCNFl2JpQmPk38M1stwC/xb+oMeqMR/KbX6XX+QMDt5RpTXPcTr+Lt0oeamhryzp/M&#10;/nLv+T0bTm1ffnzjwl+3LDm7dWnWrlVX96y6/tHKnE9X39675t6BDcVfby37dvujH3Y++flj6MWv&#10;+1+e+6Lh6g/6vF+1d85o710kUCuiDGrGkltUx/Nxvu3pfevje0ZOnEbxBOgE/Zt6rgQq4nKfikVN&#10;X3JdLGrCag0PsjSF2c0Vd502zH8UIQGuAkUFeYuSpclCNEE0CJgFyfIygBdGpMUOgmKyM16VfdCq&#10;/Ceghk9Bi5d8nAjX39bq5gwdvNZbWamGzVBQA5MJqElHWE06RGldXS3MYQRqnDINHTGhCaihj7MF&#10;HRXU0FdaxjIxqgmliWlNOtzSZIBH/JbOboAapoEOqs6uuFD97Z3AIOGzoDmNKgRQMObb/CSbwCwx&#10;mMmIyl6q1P1F6qC6g2z+vygU1F5JQCh/t+7XHDDBJNoFVnuN/zWegojS8LeQwE/Ozu90A6H9DpfX&#10;6vTgktJb7E0mSz2zWo3OAHypbGgqb2gqpZACBjUKBW0shbDJI+VAN3Qa6ouaGkq0TeUmwzOz6YXF&#10;XG2zN7jceM4hWxpRF5VwDAW1OmE1p6PJ6aI6kGROIyPcu6CmspqUIJG2hUGtrSMAUGvFMx47QKXq&#10;AFjN7nFYXRazg9aoAdQ0xgaNHpRW2ah9jlalNIOlWsQWtcpm/ZMm7aMGTWlNA1gtt+LZ1dKKC4Wl&#10;px8UHc8v+DE3/7vb+d9AOXe+vpn35dWcg5dv7Mu6vvfytb0XL+85c27bmbPbLl7cdS3701s5X9y9&#10;+/3DhycfV2S/fHGntuZhU2M5RX2qcKbKx1UKIG9oy8QmtT7FnKaCGjZxE8PvAmxye8TvqbXaNVZr&#10;o4VlpXr75An9O6iJ8PvSn4RWqinBCtIRaAsV+AySfdCSOY1Wp+mpWKy5wWCoMeheikVNr30BaLOY&#10;6gjUrI1OsJpd43XpfB6932to8ZtaA8A1W1sbJacFUQFoQDM9vRT1+X8BNZGMC6iJ35NdnxRPAGFq&#10;wTGlT3ymMlmHS7gNXNXZ7QsFtdZ2dxtVI/CJODUUR7kCgvtcn++CWoAtcPgsHKqrx9fdQ5YzldWo&#10;w2Y28YpqtPU/ZN+TPLfLvjy35puL5Pc8c/v760U7jl2OSs4cOnoSoUwcWdQE1EItaiCnkfM2j1r+&#10;0eQNh6Zu/XryRrKrTVjz+dgVn05YvZcSdmzYD1CbsHzXuMVbxyzYQF7OIJ8JosVwblv0gWgsdEgC&#10;anEZa6mulNQGzdgQO2fdyLTVoEN29lG0QUTyfHGJikVNfKDBJWvTeWka2dLE3dmPVp5NQAdkJlEF&#10;XHIqaRB2G586dHIayIMqnVPtpmVcm3J1+MyVUMSs1TFzN8bN2xzPgYpRs9cAgIZy0orhiXMjUhZF&#10;zaAF/sOTFg1NnD9s6oIhU+YOGD+r3ygqJyW+TkVkSxP1hRGowiYwSFFIutoRxGoKigHX0I6Yhk6f&#10;91MGgUoAMnwxYqYQC5ywmoCasJpglpAWR3pS9Sfw5TugppIZuTgZIqkAF5nf+sIRhiXOj1C+GACa&#10;ihBEUz5bWo42MmND1Jz1MZlbRi/aGbdgW8z8rYRoQVaLW7AVv+fYxTvi5m0kr3fqgoHRo94bER05&#10;IXlUSvr9h7kANbGo4cIJ0VvGM+moUlkN/fbOgCfQ0tLZ62vvwqM3EM3qduO+4OIEHIAwoTQCL7al&#10;tXT2oI9JFH1ZqUbQxuuZMH+jxQ6Q099itNuNVhueBfH98EQriADMgtjjSawGPgN7kfWMYwjAXsRt&#10;ZjPep9drdXggt5gtNsqjJjsLyQHU0ALsNI31ead/vvj5rnMfAdRWnNy06NTmxac2Ljy5ft6lHUuv&#10;frj81t410N396woObyz5ZtujH3ZxwtsDDZe+arj6fdP1H5tyThjyz+sfZOkKsrQFl/WFV02luSYm&#10;M8vj++byu4aS26ayPPOjO1Lf0/yILGfmshyhNNWuxn5SojRd8TUBNXJ9Fl5pephtqH7kduPGSzGY&#10;4CrGKdU2RqwmBAaBroTPIMEvdR/VCIcOXgLvyqEgQTS1L0cgYgPGgQywc0jaW5XPpCN9ABn+RmJF&#10;o8dl7giooUO35rZOwAdZztiihg5aQTF01FZ1fcpmWw89hatkhr5sQuhgRCSvtve8Atnjs9q6MT0o&#10;x8EHAfIklZq0YlF7/dc/W7negS3Vyyl6x8AGybjaUTf/30WhoLJMjdfSKaxGa+9CKrhT8tuOQAct&#10;uqfcsFRMyesOuCAPWp/d5bPhkcfqUKq2G811YlfTaJ82a59pmp82aSo0mmDajsZSkFl97cPamoLq&#10;l/kvKm9VV92tq3nQ1FCsb64wgtWMVTZrPbBMoS6uo/0OqNkstWgd9kaHU+NykZ+UYxEUSqNlbRRS&#10;YBU3qBfMwIlwFWLDmaW4PgPqSjVfG1VfAKg5vE6b22pxmo02vd6i1Zqo6gB7PKu1RvBZLWS01pls&#10;9SKjtdZoIe9ns/4p2dU0pdX1D56/zK14ml1crqxUy7t3NO/e93n3oe9u3T2Sc+erm7cO37x9OOfW&#10;wWvXPrt4afeFi7uysj68dvWTWzcP3s07UnD/x7KS88+f3qx5eb+psexfQLS3TWgkYJlkwfWhxdMg&#10;NqnSFCXoBpyxhNIo9BIdNrkRWnEkQdCiRiauRpEtCGoYB1SpVjThX7VDUQWctoOOE4xdkMNyX10h&#10;R3ymCqCGw1qsTQZDnV5XDVCDdM2VBl2VyVBjNtZaTXV2c73T2uiyNbntGo+z2evSEqv5TG28kB+s&#10;homBbvoMNJShI2haC6U0BdpeB41qZBXuM6eFghoZ0sTvifnmbe9nO2+2d3o7unzANQXUQFrKymjK&#10;CyWtpPFUyiHgJCNW44oIoaAWsLW22NvbnDgIjgZW6+llQ1oQzvCtBEC7egIVL54eOJu36Yera77J&#10;Wv3tpc0/Xtt9/Mahi3ePZD+cu+urYROSB42aNGQUZbIgv+fbFrUB8ePDpy+JzFgft3jXhHUHJm/+&#10;YtLGw4kbv5i07uC41Z+NX703aePBKev2jV22a/SirQmU55ZdnOz3BKIRnM1aDlATCajFMKKBz+Ln&#10;Sj1QiCpCgtLi0ikdBi1RT1sVNROYsjQydWHYNEDD3BFJGRFT08MTyQEqoDZ8fOqQ0UkcQDCFDGYE&#10;aqC08egQn41OBJ8NHTedwkgnUTDj8CnpwI4w4M705cCOqJmrImdSDrDI2ZRPnzyemZu4gvuWmIwN&#10;ETNWAnHYPDZzxJS54Zw2LGrGSuAdkGgILQ4Dsc3tN5oMaf1HJw+USE9emgZK406qOD0HjVPiCcQB&#10;KoTErDZ3GGc7g4ZSfjXCLyEwbqnoJ1Pa8rBgdCdeEiZTyIwRTRXFFgTpShUOLn7PYVOI1QjUJKMb&#10;w2Lwm2TgxwmuRZsbhv3Zc8qgTB9ElJZKXAtKw48WnbYWPxEoLTZzc+y8rXHztyUs2hW/cDtADYqe&#10;tyV2wfb4RTtGLd41auH20Qu3cemwtTHT5w8cORqgFj0xZWzq3AcAtR5MqQRnuHC6OmnxAIufnVjq&#10;JaaOCK5BHR24jjB/4Pmm2xlos+I+7XRxBADZ2HCrhoBlItytMXGCxiDAGV6ikp0tVJwAfdzCZf7G&#10;S+gD+Cwup9nhIFYDp3i9RiriSXUIxO8pRjLFTqbXmziAADQGAqNkaSA2g06n12p1WjAcEI1NaCYx&#10;vAFTDCYTjlb17Om1H4+c37vt7Ifrft2+4tSWJWC1k+vnn9608PzWRdm7l934aOWNj1fk7Vtz/+AG&#10;sqh9v+PRD7ufndhbc/ZQ/dXvNTm/aPOoHLvu/iX9w8v6h1f0RdfIlUm508ioZnmSb36cb6y4A5kf&#10;ywK1XK5SIOXYFVDDW1RQU1mtqeByc1F248Or5uaXbq/Hh38BvxjVOoLhAsJVAmTYBGChI63Y2MR+&#10;FtrBq4JoYnuTnUXoC7TJplCa4JpQmmpRCzWt8TI1spypHk/cNFVKQ4ceWDu6BNRwK2xlXyfOAaCY&#10;sBT+6PQSr1oDYwlmYbCj9zXu77jpC5m9IxXgFG7r6XUDYtooYx/erlIgPp357C+0IsDQ679Zy8BM&#10;oX2ROi7tO9wmg6EddTNUfx+BxFxHHeg/tF4NrCYV4nt/V8x+VMpdqeMO6MTvhgunneyaAa+nxYeW&#10;S5W73X48w9jtbovNSSXbVVaj8AJjtQQZaHWVWu0TTVN5YwNZ1Brqi2ur7794nltRnv2onNx89bUF&#10;2qYyg+6J0fDcZHppsze63WAvo8dr8gbrd4eAWq3NUmM119ht9Q5nk9OlddOCNlxWQUpTQM3COTus&#10;HAoquEZBBoFWYjXGtUAL+z1VUJN4ArvHBlAzO4wmu8FobzZZG4XJDJY6s73RbG+ALI5GkdmOl2oN&#10;5iqyq5EPtKK+qYRYrerWoydXisrO3C/8Jb/gx7sPjuUXHLvz4KhY13Juf5lz+4tcsNqN/dnZH0M3&#10;ru/Nuf5ZzvX9uTcP3cv7pvjhqScVV16+uNNUX/IvD5eNIj5jy5kIg2glDQkQDX2qPqxsMpNyPjNQ&#10;GriBuU0xcQk2Obi+p9XGFjVLA8QuZFqdBqmIJhJzWp/cfePyktMt/b59cCuWHdAC+8B/gEKLhUDN&#10;qCdQ02urQGl67Qu0Rv1Ls6HaaqwBqzmsDU5rg8ve4HE2eZ1an0vHZWosrQEK/xRWk1mB1YpnpFds&#10;51YRjUzgYgzGIK7xYBiBvIvnDyW6U+UzIFRIhxb+izpBdUEB0bqCBWjVjLucuRPXhY9vPh5KEaA4&#10;mjEHUUpAXDJUQINX8IgBjx247ABVEa2rtbdHirt7bxc+/OhUzppvs1Z+fXHV1xc2/ZC95/j1Ly7l&#10;f3Ty1ti5a4aMnjI4YdKg2PED48b1ix71AWfl+CASok7/uPFhKYui5qyNX7xr3NoDk7d8OQXa/OXE&#10;DYfGrf184roDSZsOJ274fNyKPeOW7hi9cDOHC6yOnbNSlqkJsUFqRwxsUCxenbsOfBaXuXHUvE2j&#10;MjeJRS0ufUPsHGK16Nkro2aB1ZZEpCwMTwZ8kA9U4gxIE1KlRAEojZNxBNPbxk8ePGoq1ZIal0rV&#10;NifPGZaYQYGWnK6M+IxqACyneu0zVobNWBFOmTjI40lrreZRXokYMqetHkFlPWcPpoPMJqZJWhBc&#10;0b8sbNpSigNNnDcimaxrAyemDRg3Y9D4mQPGzhg4dsaAMakQOqF8JogmYlcj+UAZkiiqQAxgnLE2&#10;iFxv+zfREeGl0DVqkOwjHcLQYAAB+qotTTyt+DjFyzmF3KD0s0yliuzoiGg3LjyAN46gn4tAkMsh&#10;UJq3cDKnrWRQo8S2cXM3x2bgt9okJrR4sqjtHJm5LXb+9ph520fO2xK/YHvCgu2jF20ftWBrQuYm&#10;/KFjpmUOih3zXlh05Php41Mz7z3IoZO2GxeOFxNBT5dyAdLZ2x2Q6wvz4D9da+TWx8VCV0ig3d/W&#10;iXswAAvUhdPdxfcpOx4wycmlrEPyBKiCAYgNKObytVgcLqvb5QoEzE6nFfDF+TGxJw6F+x1FRdkw&#10;/XjwGIrnUTMvNYNAWgAykJbCasRkxF5ANBxD3Jp4CSMgM7TgNgjvguTtGBR0s7u9T8uKr3xz4OzH&#10;W07vXPXrthWSnuPctmUXdyy9vHvFz6vSsncuy927Jnfv6oLDm8u+21V2dFfFj3sqT+5/eeZQ7aUj&#10;mhs/a/POEKg9yDJQ5ajrFO9ZfhugZnlyz/zkvqUiX1anAdcAapaKO6YyCgU1ld02leVQGEHpTTOl&#10;VbstfCZqLswW12dj0eWm4psuuzkQ8IOuxE0JgaKEuiChNOEwkTCc2pFXpYP3qoY0ldJkE/vIDsJq&#10;aLEn2pYOggMym3GNdjGkCagJpUEefDd2fQqoiQTU0OIZGhhHy85evQHXA9TAT+LrBFEpOMWshk1I&#10;km5ghGGL5oCuN2/EeBYKaqqwA4RX5QvQW4Jr1HBwPDAQBv35V5/3kx2gKlf9owSn1L46/r9J9v/H&#10;t6gviYBoQmmhUsM/ybTGjlqREBt5Qsm924tf0tfe6m7xO/30y4NsBG4kU7/dZbY5jRa71mxrotiC&#10;oEyWOqOp1mCs1uqeazQVALX6usLq6vxnT288rrjy5PHVqsq8xvoinabCoH8G/LJY67kGt95DOdL0&#10;brfO5dI5nZDW5WwGqNnMVVbzC5ul2m5rcDg1Tk7JxqBGeT1AaeT69NPKNlVev9UbUExr3gAhjb/N&#10;62vzSSQB+3MJ1Nio5pT/DtUzdVEFE6tDa3M1h0gD2d3SabY6NYxrDUZrrZ5w7XmTFqxW+rKu4FlV&#10;bvnTK0WPzj0oOnG/8Pid+z/m3fsh7973d+59m3vnq5u3D9zK+fxWzv6cm/tzbnx268Z+UBqBWs6h&#10;/NyvC+//+KjkXOWTm/XVBf8igxlO+CCoiQkNwn9DzIPCZ4FWH4QRldhUVgOosetT8Ve63BSyCyCj&#10;qE9ro9lcD1CzBdeoQSqBCWyFKnQEBKayHd4lHQxC6g6QBSeEpcFsbjAa68TvqWuuhCjks/GZTvNc&#10;3/zCoK006V9YjdV2S63DWue01bsdjR5HM1hNiQANUEI18YFitpAn9e7ulp7utt6edkUCbapeYROD&#10;9KgmM0dw8lDsAQxqXnJxou2iDBqd3W/BWWcXzTHCZKqw2c2FENAXuxrE9Rgox68qSkTwT6CGTwer&#10;hX6fV5jb8CV7W3w+y0/Zt7f9fH31NxeXfHluOUDtx2t7TtzYd+7OioMnwhLnDBkFxJkwOH4CgRpH&#10;EgDRAGrvs/dzYMLEsJSFkWmrYhZuH7N636RNXyRu+QqgBpFpbdMXqduPJG85PIHKtO8ct4QCPxMy&#10;147KXAe9w2rvgFpM2io2qq3HFD5q3ubR8zaD1dCHYuesE6MaWC165vLI6WC1RWCI8KkZDGrsAB0/&#10;Y/g48ntSDEHclEHxU8S6NmRMMqVhmwS6Sg9LmhdGSb8Wh3GC1qgZKyJSQX4kWWgVFVr1iNfFox8x&#10;axUR2KQ5Q8bNoORqE2eTzQmfjoNMJ1oKS1kCPhs0KYMyekxbNDx58ZDEzIHjZ/UfndJvVEr/0dOF&#10;0tBCQmkCbaA0WakGUCNgYlALp7oChEeEWcmEaAp1UXCl4u5UNZyDCcT3KnY1dZzEx1HXvYk5jSxk&#10;ADIOF8CnC6gByyRiI2zafIYz6gCI+V14L47Mi97o4EuGK6C2PHLmqkiu5olfKS4TULsFil+4I34R&#10;pIAaFD13a7RY2ubRMrX4+VvA4gkZBGpDEsb3i4iNnpgyPnVuQWFuby8uHJy9sk4U1x23dOq2Bcts&#10;KA9FwmrSynXa1dUawNXra/F1dLvZgykGMzaJ0V0ZWNakN+P2ZPdSAVDcrYBUerNFBERz+MhbiiNg&#10;Z4Cdze1x+f0Ot8dssZmsdk8L5e/wtbaZOSMuGAtCBzTmdLskqNPG9aOE2wBn4hhFX1p1Z+kI5zXr&#10;tG6vx2yzPyp6cPHLvaf3bDq5bfmvW5ef3rr09NYlv25ceHH70os7ln2zaNrl7UvyPlt7Z99aCvz8&#10;atujYx9yeo5D9ZeO1F3+tunmL423T2nzL+jvX9Lev6wvBGbdMJTcMFB6Dk6f9jiYmKPirgmUxmvR&#10;LBV5vCKNcq2RaY0Gc1SPpzg9RY0PLumfFfr8mBHIkAZyQgt5fF7BKQEsVSqThYKadNBi50Ar0Z6K&#10;YrI/WpEcXABORGjY0U7uNqY0wME7oCbCppcR7X8DNWAcaKPrzR+BLrKcCaih7QzWJwBRSYsR5hKy&#10;ikEYpGf0/x3UMAeglVd97W0On9fX3tHeg+Pg7VROFE8FvX/8ISvVxJzW8wetBnsHlf4uQJW00vm/&#10;S3ZTBRRDK+Ohr6oj7xjnBNGAaxT6wBlxRW+xGpsPW7o6vW0troDPHQCoEasFs1qIUc3EdjVe+8TZ&#10;HrjTJGGhRlMNWK25uaKxobS2puBFZW7ls1tsTivUNJbqtE+MmKnNNVYrGXfIoenmHGlORQ6Hxmlv&#10;tFtrLaYXFuNz6/8V1NigA6gwcIQB8QauaZfX4vKyAd3npALzLW5Pi4c9ucp/BFKqeXrtTo/V6bE4&#10;3EYHkANwEpTDo3N49E6v3uU1oP3/CfvL/ziuZe0fPm/vc/YOmS1mMDOzZYEtMzPFicNO4pgZYscs&#10;ybZkyRYzszTMzCM2BfY59+/5L56rVs20J072uffn2iurV6/p6RmPur9dtarK5iKMsziUbGkzmLtE&#10;to6mXmVNl6yspbOgoTW3svbn0krKqcY+0KIXALUfCwpPFBR8/Yz19KtnT9F+XZj/zfNn3xcX/lT+&#10;4nxN+Y3m+pzejpL/AHh5fUJ+D6kPQIY/SF/fAP6W+gaG8PBEHW7JTigMhpDEasKixt7PgFPS7hQU&#10;5dAwqAW8n+T6VNnsaoczwFsshjB02DwmDZKr1KoCh5ktQuQ8VYncbIFMHzzHaJIZjb2UkkPXBVDj&#10;1WkkRYta3oxWq2zVKpr1qhaTrt0KVjP1kEXNriRQc2rEejUD2dUo6JKSmYn1y1xvwDcy3PdypF/C&#10;NUY00ccI3SqkuwXjGoOaYDWxgEYA2YhYyw8sEx7JPwlMxljGZMadlwFWGxge6R8afodroqSGcIYS&#10;pXGtQ3QorRQvvhYWQYnVcEpocefDdQmn6ldrZV/ffLL7Qu7WUw83/HR306n7O849+uznZ5/fLpq3&#10;/fOxqbM/iZs8OoHMaZ/EpTKofQRFJ34QlUigljQtfO6aiMXro1btSsg+NkUsUwOrsWbt+n7e3h/n&#10;7j4xfcvnU9cfmpy1b3Lm7kkZO5PTgF9bGNGY1ciEtnSDRGkxi7NjFmNkUzytUduauGoHKA2sxrjG&#10;PtC45Vvilm3GHLAaJcidlx4xZ5XEauMnLaCC6FSpc9aYpJljkmeNTZ07fupC7KJYzrlrwFWRC7Op&#10;hubijREL11MOW3DGQmqjF2+iwgNLNsct3x67jBANoEa4tnQr7Vq4DgQDPsNbjJu0YMI0gJrwDxKW&#10;kZ1p4lyKJ/hkylKIgGn+urD52eNnpX8yeTGb094zqpFlLoTS6FB8QFoZtipMJFRjYxhTF8R8FrmA&#10;lqbxpggCRT9rwmwyqjGZAdRCrWuikBRV82S7mqAuArWJlLmN1qLxCQTrQZGXE/MxZ7wobMWmOMGj&#10;ayNFOjdakbZgPSGaSC9HX9Ey+qKiyPVJ+dJiBagB0RLSD6JNzDiETlzafrKxpe9LSt+fkklKTNvF&#10;oDY+aepHEfFRU+amzFtWUVX45g394eBHK6EYKI1TN5MlWyR1wg3xzZsB4WJ65wZFOzTS7/LTyjPP&#10;wLB3iBANZIZbr/B7+kU99T4jnottNqcfmz6r06XUakyU21aki3S7HT6fxYXH6H7/EF7bj03McXo8&#10;oChMwDOoxenE1U1vNgGwxPozI1CMyUxkjvCSPIQLDqolhUdej1kY1QBqLLyQMY7FRjWwmt3lqq8s&#10;uf/D8Sv7N1/ds+7qzqybe9cB1O4eWH9nb9ZtdPave3ps0/MvthYe31z23a7qn/bXnDnQfPlYy9Uv&#10;um591/vwtCz3vLLguvbFHUhTcl/PsZw1T8Sys2cGgFpTsaHxBSmYmIPIrJ6iCoSvM5BBDR02pEm2&#10;NM6gpip7YFZ2ePxeH90UyJYGcoJ4hRmTFufjYBR7TzyOOUCuvwYiYFBqeRojGmMcvx3UL3yg+Hr9&#10;gwMAMhv4+C8WNQiIBhoLBTWIHaB+XI4HB0FdI7/+TlmLAiUKCNckGmO7GloQCUbwE+IWu8irIryf&#10;kMRnLFyvcQ8QV23CNbyd3esGx7yjt1evyZj3669EQoJ7CH0E/by34CwUmyBp5G/3/lU8TZr83uZ7&#10;I9KgJHKAkuuTKhkIaAsmxRX1r3C2L3/9A9/eMID1DT1XefBv0ecDqzl9brvXiZY9hlaX2eYysSHK&#10;5tDbnKyA7QasRmvXtK1KVaNMVt0jlqnJeirVqgathlKsGYxdFlOvxaoAqAHLrMAym4L4zKF22EXK&#10;NIvMau4yGdoAamxRs4l4gn8DauAKncOlhexOjZ3YQ293GUXSa4vDYwWQOX04eRcUpDT0HSzwnJBF&#10;+E//RsK1CvgjdAOuCdMaJcLVE6u1q3UtCnVDj7yyo6e4vvFhZc3tkoqrAYvai1OFz3+Cigq/f174&#10;A/QCevZDUcGJovwTzwt+KCk6XV58sbbiZlvTY1ln6X+At3x9+JMjefv5r5GZjCiNQQ2ttMmxEhKr&#10;AdR4pZowqtk9AFWqucnL1N6BGhvV0BHffmClGsS8BdmprlTAhIZN4jMzXkUQJomNc4R9ItOH2aoy&#10;mhU8bjD06HVdGkFpKkWzUt6kkjerZE1gNbSq3gatvNGobrXoOmyGLodF5rIFLGoeF8UWeN16r9fo&#10;9VK9mj6/DdcESqo56MH1QWI1gWvUksRNgnmIQU34TIUjRgK1gNks4NOEGMugV6IOFXekvjROrPZq&#10;kEGNWG2kb5AzsP+Z2Kg/jE3BahQQ9w7UxD2PKA0dINrLV/3YVdFQd/Ra3tYz9zaefLDp1L2tZx7t&#10;PPvw85sF+y/lxK/YNDpp2ujEaWOoclQqRxKwRe3jmCRarBaVOCZ1RvicNErutWJ73NojyZu/mLX3&#10;R7Da7L0nidV2AtR+YItaSube5HQq95myZjtALUGsVGM4Y1ATfLYOil68jiqyL1wLVotdItarUUJU&#10;YjU2qiWsoJVqccu3CtPaxuhFlLwjYn5WxNw0DgIFq4VNWzJh8kKA1PjJ84QJbfEEANxs8tnRorpF&#10;2SCzyMUbic+WULhARJDSuOQRVR1YtjV+OXla41dSjGf04s1RizaJBWHpONS4yQvHJs+jdLtTF0+Y&#10;RnwzDi0vKZudBo2etuyjSYtGT1s+HpC0YH3E4o0T5mSMnrwEiPZx8nwGNTansULMaTj/d6AWEVxM&#10;JoGaZCdji1oE1dMUldoXbeT1agH7WXClWoDSghY1wWeB3ByAy3EzyITGsQJkUcP7UkQnmdMAaiAz&#10;fndIUBoZ86CoRUBbSmkbuWijADVyEBOoiaVp0cu3JaTtAYfFr96TICgtOetIUuZhgBpwjUEtfs3e&#10;xDX7QGkJ6XsS1+xKWb0rdvbKCUnTPo5MiJoyJ3nOEoDa69dALi+e1d+8EWazQIGNQV4Y+qtIZIhb&#10;HudDYLsGIx3umwMjwxTWJcI2/UO08AjQxuYxl39AazaDz3DzNjudIDCnz6c1moxWC8VMAa1EzTux&#10;koOKgbIFzur24FmTkM5NWb+NZovBaMardCZaXgZQMwpiwxS3F0fAvcrv7uvDpRB/n3iuwrOU0+uz&#10;ORxsbIOY0jjwE9CGvlm4UCGD0VRe9PTB98evHdhyaWfm9d3rbuzOojxq+7LuHci+vGnFpY1LAWov&#10;vtzG5rTa0wfrzx9uufJZ6/UvAWo9D0725pzpzbuofnZTVPl8qK3M1dVQ+jR9bQEozdhUYmopMzaX&#10;oGNsKDbW0QI1U30hWvKB0lK2Ai4kxaAm2dIAaqLNUVQ8spu1Lq9beFQGgFAQkAughhb9UEST+sxh&#10;PIIW00B1TGkgMJ4gTcMg+hBPYDGu9YkXskUNTBZan0Bg8TtQc5Ibjtal/RXUpJbsZ29/738dSNIB&#10;XJO8n9glSbKlMagRwL18yZT270AtIKoDPUg+wT5fHz71y5dsZiOSG3n5+g+yqIF40FJtzb+UZv+r&#10;GKFC+/+7Ql8o9XnzvREWjwf2hkyQrGvc4YBQMqr9+scwWO233wbevvG/wt0On3fA3Y9nIS8+tcNL&#10;y/DtHpudnIYmwUPUig5ksLsMuLmD1fTGLrWuTaFuVCjrFaoGlbpZo2nRGzotVpmZOCxg3DGZe02G&#10;TjPQzdxrs8gpX5q5F5tmQ7tJ32oxttkstEYNJCeBGuAMoCY5PZnPAjnCwCFWOaUJs2qsDgN5aSGX&#10;xe6xO7wOCIjGoMZBEpAHVEN+UlxdyNouydePQRuHKbh9FqfH6PDowWpWp8bsUAtWkxksIpxCj49J&#10;btC2jqK6xkeVtbeLyy8XlpwGqEEvSs6UFJ8pKzlbXnquovR8Zen5shdnXjz7sfjZT5UloLQbTbV3&#10;O1ueMai9IzN0sMmdIJYF+GxwGI9B+OMhUGMxrpFdbcDto/QcbFfDIyjFAYBbCbn42xHL1EwmhdWq&#10;ZjGQBWTX2oVsNg0YLjDZLDMYu/WGLuhdx9DNWGYyYQ4dFn29vhuUptN1arTtalUrEE3eU6/oaZB1&#10;1cm6akmdtYrOGnV3naa33gxW07bbjd0uYjWly65yg9UcGpdNRbJz6QK932vxecnAJnANEAYUA5YJ&#10;j8zLwOIYcm6Ktc9opSQCw8NkihsMJuQUIsZiSpOYjENKJfEgd5jSXr0eklgNoBawq4lDUUewGoOa&#10;GAGuAd2Aa7Qce3iYzoqJjdqX4DY/APRq7rM9F3I2nLybdYJKfG4/+3AHQO1WUfbXV8NmLR2TPG20&#10;cHp+EpvycXQS2dKEPolJ/iQu9eO41DHJMybMXB42b03Esi0xmYdSt349bdf3M3b/ILHaPHJ9npi6&#10;6Vhy5r7EtB3Ja3ZOytgFVmO/p+TuJC3LjlmyNmpRZuTCTLTRiwjX0EKgsYTlWxJWgJzI6Qk+C4QU&#10;LNkcu3RTDLSE3KBRC7IgSjkGpJhFViJiHWEWEoRBlifCiyWbYpaDKrZQGailm9FGLtkEkJLcdnGU&#10;iHV7zPKtEN4ohmxpW6IXb4xYsA5wM2HmionTloybNH9M8pyxKYLVRGmEsVSvfQlZp+asDpu9ZhxF&#10;fS76KGXBmOmrxs0Gq2VHLN40Yd7a0dNWiswdc9n1OXrSorGTFo+BgrhGNi0hdkSSrYuwidCKlvBT&#10;9U9R+jNoSAtwEoPagvVh89YyyaEdNxPIGLCroS8hV1CrJ85ahTcaM5WSoo0XGTrG00K0QI2pwFo0&#10;zBTmtEiRBIQAkUsjLACrkXcYn4tSAS/dErl0W9Qy1nZhTtsTl7YvZtVegBoQjVmNKC1tf4xwjCak&#10;iTxqaTvJ9Ulr1FaMT5wyKiY5PHVm8lyAWtHr1z6w2ps3BGoC0TjjwfB7cTwQh/gw0uHR6NWbIRAS&#10;xwGAz3AD9g7Q6jS722e02ox23BZMVjdu4YNWlwfg5Rsc1JuJ0lw+sq4JdKNrMMeHuvsGRt7+TpCH&#10;A/r6QGBGiujU6Q16ojSzWalSArMMRgrtBGaBvfCn6O7rp5WkA4PgM14IYnU6HGKxmsRqEDk6LWaM&#10;4AhsXcOmyWotfnT3/olj1w9svbJ77eXtawBqN3Zn3tiRfmtXes7h9U8/3VgoQj5ffLWNLGon99Wd&#10;O9xy7YvO2991/PxNx+0TPY/OyB9fUhXeUL+4Y6zK1Vc/pvRpdc/09YWGxucmgFpzKeFac4m+4bke&#10;cIbBBpK5Mbh2jcqAFuhFQQJtVY664gHZ1UBsFbnK8hxlVYHVovf3+Xy43gt4ktQ30A+0AmlJoAZx&#10;X2oZxYB0bH7DII/wZBwQfW6lw2KT3wgtQA2UBrFFzS2qswPLbC4nNiUxq2GXd0Cs5w36QD0iFJQp&#10;jUEN/75gL3QEqOHSTOlwAWSgMTaq4SckuO3N4Kt3OdVAWpJFjdkrlNVwEKqzFCi1NIQzAUH6cOZB&#10;Sxs6nv7B11RYk0GNuAfv8ut/ExsxJ0meSkmhu1iCov6Gt/53hR6QN6VdlPD2/4oYAlEP9D3hHd/+&#10;i6JTcZ585mC1l78Ju9pbykrV/+Y17ojCWjmAxyG7l0xrDr/T7cNDDPCFUqw5PeigFQpacIxmmc7Q&#10;rdF3aPWdOgOEu3yPySKzUCYvWtNmIU+a3GjqMujbddpmg77VoGvRaZq0mkadup5l0DWZjW1Wc7ed&#10;4wlcGrafiXgCojSXhypcgdIAfziUTt+pVrdqNG14a6NZZbLoLDaDhRy1hGu0Ig2I6bUJG5uDQY2L&#10;UHGgKFpsihFKottHmT6wSU92Li8+HUiUWY0WsTGrUdECY6da16pQN/XIq5rantU2PiqrukGBBcVn&#10;iNKAaOUXKysu11Zdq6++Xld1rbr8UtnzM+UvztVUXK2vut1S97CrrZBcn4xoTGOCw6gvjQyN4OkH&#10;f0X4A6NWsBoYLqCAXU18BgoywL9QMEJTFCcAqIFeidVI4DO7BlhmtZEJjSnNYlMLPiPZbGA4JdjL&#10;aOoFnOFr1eo6WIAwCB1gGVgNZCZwjextYqQHk1VqUFpjT2dVe0tpW3NJR2tZZ1s51NVa3tVc2tta&#10;Ju+o1MrqTOpmi67NZugArtlMJIuh06RrtRjajdoWsZStx2FVucjYZhC1axyEa3/J3jQosj2RzxFt&#10;v51CLwMpoN7VIhQWNWKsd25NAWR/C2pBYS/uRsPMaiwQG7+cLXPMahAfeViw2sAgmdaEXY2iIgSx&#10;iZiGEQoF1eh6v77+YOe5Rxt/urfuh7vrfxTFoy7m7r30ZM7W42NTZ41JmjpK+D0//jOooQ9Q+yRh&#10;0pikGRNmLJ04Ny0ctJR5IHHj8Sk7vpsuVqrN3X9qzr6fFuw/NW/P99M2fZYiQI1YjbQtNEMHBX4u&#10;hdZJrEagtnAtgRdawrXsmMUb4pdtjid3p/B4LtsCUItdStzGIjPYovVEbJS5gxyaUYs2ACZotdni&#10;DRELs6MXb+IsrIEynUExqEExot4AJIEa9saKOXzwiPlZgDBa6T954djUuWNoxducMULjJs0bkzp/&#10;3JRFtLxs1soJYp3+6KlLKOpzytIxM1aPn7c2TNBM2PzssTNWfpw875OUBe/iCYBrIpKAWY1Nawxq&#10;5JGkRWMUTwCBmYJGMl7LT+GWnBQDAj9NnEvL1yRWY+El5A8NljrgQ9HRAGrBYE9OzMFQiF0hXLgG&#10;QieKwiwoFUi4FOAp1vBFAdGWbIlevj1mxU7SSmoZ1GJX74teCVwj7ydYDcIIbabtBaUJ7U5YvYu0&#10;fFvUzCXjEid/EpMUljIjafai6poXoDSwmgRqb38lK1qoJFx7HWC1gPdzcLhfb7ayPcwnyqWjg0sp&#10;rr5akJXTafN4nf5+upTi1uFyAafMdgcuVW4Kg/KRsa1vAC8BnNEDsoviqiDAlhN//A4nJUMzGXUm&#10;k9agM5vNKpVSR0EARGlgOACfR9AAWM3VR1dACIM2lwugxkAGWe0UhaDSqA3CJscjADWyqJlNT29e&#10;ufP14ZsHt93Yv+Hy9vRL29IAar/sXffg4Prcw+vzj22EAGrlJ3ZXn9xfd+Zw46Vjzde+aL35Tc+d&#10;H3vunezNOSd7fEn57Ia6+I6uggoSANSAX2AygJpAtFJ9wwtsBkZCQI07NFksUGOLmrbqkaocuEZS&#10;lj3QtVbZbCaHy+4PpjpjhGLe4o5UikDiM95EH4jG1AXxCL9KOgLjGpgv1OTGe9HHOCbg+OjzGjUQ&#10;G0jI7nah/Suoefr7mM/+FtTAYeS/e/s7OuT9FAjlGyIyE3BG5jQvbnKUQe1XiAEOYlCTWE3CL7QA&#10;NXT6RgjRoAF8ZFGc1I2PA4ATM9HBb4xBB8TDoAYKZFCTqEjqS2KoCt31J8z6s5jGWH/dxR1iL2Ek&#10;YzhDC1ATi9L+5t1DJv8psICCQDlnx6+0ZI0/oAckTXY1t4PSW9gBPW78KVDKQsl7iAcbgiewGu77&#10;oDGjuZdlMIHS5GargnPjQ0RXVoXB2GXQtWk1TWpVHeXy6HzR0/m8szW/qy1f3l2ikldqVLU6baPR&#10;0GY2d1ltwDUVhX+KmqEgNuHrBHIoQWlaXYtMXtvTXdHbU9Urq1Oo2jTaXr1RZTRrQWxmm9HiNFMw&#10;hJudoYHla4xoYDIW+n66WjglUBO16OhjBn2ghGvsA+XgUHw6nbELPKrSNnXJKls7Cqvr7pVWXisu&#10;PV9eeamy8kp19bWqqmt1NTcb62431NyqrbxeWXqpquxyfdXPrfWPuloLetpfkEWNgUySxGTc4mFj&#10;5BX+EAfRQSuEOfhz8kneTzAm5SrCZ6MCBoFiUwGLmqgiZbEA16jDXk5rsJwUWgFqwhlqU4HS2EgG&#10;uAZ4iYBe4jO1pg0Qpta0oo9BvaGbrWhMbHptp0HXqdO0ky2tt66jtbyhtqC26nF9TX5jXWFz/fPm&#10;uqKmmoLmmvzWusKOxueyNhBbubK7WiOr08jqgW7Y7Gx63tWCX8CL7rbS3q4qraoZx7RZ5C4qY2AS&#10;5QEoXZkQwdlAvwNk1ue3DvTZ+7wWqN8XqMXJYEfMNETmNEYr6K+gxn0J1ELoDfehAKtJuCaxGuMa&#10;jswK6XsHh9wDgw5RloqQMYBrALWXrur62s+vP95+LmfzmYebTj3YfOr+1tMPdl+kPB2xS7JHJ00Z&#10;lTiFgCwu9aPoJAnU0GFQw95xKbNokdbsVeGL18es2R+ffWzy9m+n7TzBFrU5e3+at+8kgdrmz1Kz&#10;9oPSEkQJ9sRVW+KXBwxpsUtBV+vAZ9GLs+LQWbw2emFm5Pz0qAUZ3EIxi9bGLFoXS+vYNsaJ5GqU&#10;F3fJJuIzYfeSxBYyTrXK1BXoLKOKk1FEFQG2EJQmBkV1I3Rig1XDxQvpaJQ2An1QGvBuYXb43Iyw&#10;2QC1pRQxmsIl3meNplS6M8ckzR4jqg6M44LlYj0+QO3D5DkfJs/7ePKSMTPTxoOiFuOtt0Us3DBm&#10;OtnboNEikmBUaiCnGiMaNDGYGiMU1ISJi/yqE2evEZEKIrkaVdkKGNUI1OYE4gy4qBSRXDBzxwR6&#10;FS9fQ4eOI465EodlieS3QSIUNjy8CsAXNpc8npEL1kcv2hi1kPF3fYQwQEYwqC3eGr18R8zKXdHQ&#10;ql1RK3ZSS5t7Ipfvilm1F6DGYlDDTMBc/Oo9FEW7Ynv8yh3xy7ZGTFs4Jn7SmLjUqMmzZy5eVd9Q&#10;+uaN/9WrUFCjum2//f4K4g6DWoDVcK98TRUI0R96SUEDuGoOvHrrH3nlGRhmpydgyuLEDcNv91Bu&#10;DgxSvjQf+n0mm51BjV2i2IvLLSgNE2jpBgUcEKjZXG6D0ahUqtxeP+4wehN5PIm3VCpglt3ppHVs&#10;Xh89J9FdCtdv8n4KSqNVa3aXE9Mk4YUQdxjRWDq9NvfK+VvH91/du/HanvVXdmRe3Lr66o70W3uy&#10;7h/IvrcvM/fg2idHswuPk1Gt+OvtlT/uqTq1t06k5+i8/a3swWllwRU1Jby9pSu9T6BWlaevzQd7&#10;CUp7QR7PphJDIzovMEKDAs4kROOWaxXoa54EIgkqyAGqLnuoKHtoVHTYbGaXx9EPUBt6R1EMZIxZ&#10;zF7os3gvJFnRpHFpF/dZvBANYjJDC2Ec3CbtQh+IBhTjZWrs/YQY1xjUIIo5EJUJAGeMa5DEakAu&#10;4BF7NoXTUywxHhwepDpRvwkge4WLNTq8TA1iixpYJBTUAGdMYMHOiH+YzH44NwjnSScmcvAyzDGo&#10;4S1wWICOSHhB5UFf//4vwBDx0DuD2Z/EgPVu199BmCRGNNZfd6ENvtf/BSBSGg7KxAFK+/9++5//&#10;Hzqh8yUFUqyJZWoSqNH5/4Y/SynFGtnVgKocDerq8zrFki+3j/KruQHVIimugDbCNafHbHNSXghe&#10;cW4WcQahiGZzsBlMDlDTa1vVqvre7tLWxrzGurtV5dcry67WV91qbXjY2fqku6NQ1l2ilFdp1PV6&#10;favZ3G21KTjzLSGaQw10I3OasRO0191d1tKS39jwuKkxv729rKe3QanqVGtlWr3SYNKarAbBahaH&#10;G1iJswXV0KWFmax/yAsJXHP3D9Fg/1AA1JjVRDypBbjGrBYMBVWabWwjlHGEgUxZ3dxWUF33S0Xl&#10;jeqamzU1N2trb9XW3Kqvu9PSeL+58X5D7S9AtIaa20119zqaHve0F/W0F5NFjeFMorRQRGM+A6hJ&#10;rRB24Q/Jx0GgADXhxCVQEzWmzA4nroQGm50WnInQD8FqYkkZsxrGpXAB2rSpWAxqEAhMp+8KeDM1&#10;bWp1q1LVDAlcayMbm7ZTq+vUajvU6nYO8FQpmmU9dd2dNW3NZUC0yrJHZS8elJc8qizLrSrJKSu8&#10;9+LJ7ZL8OyUFdyqfP6gpy6krz6ureFxX8aTixYPiZ78UPrlR9PT684KbJUW/4LUtjUU9XdU6TZvF&#10;LHPYNW63AbgWqLzpNTOZ+b1Gn8fo95i9LiPkc1OuF5rAmWn7Xf0DnsEhsqhJ+t9BDR0xgbDsT8LD&#10;6ksGtXd2NZAZW9RY6A/gxzTgEihpA0pyHCjh2ojb32e5lpO/72Lexp/uZZ+8j3brGVBa7r4rT5Yd&#10;PDlx2kKitARKcgsmCwZ7Jkis9lFM8sfxk8anzh43ZSFFUC5YF7VqD0AtZctXFO8pvJ9z9v00Z88P&#10;s3d+O2XjpwC1pDU7EwWoJazcHLdsgwCvDXHL1kctyiIT2uLM2MUAsiwGNdK8NdzBCMZjOeMa2E5k&#10;WYtbDtrbFkvxmKS4lRSVyZjFvBXYXLGdIQw8QR46ARY8gWdib+hL+FVkRRMWtQClLV4P7gmbkx42&#10;axXAdHzq/LHJc6hyqNCohBnAtVFJs0enUu2BMZMXjp1GBqrRUxd/nDr/g4RZAQfo3LU4gegVO6KW&#10;7wpfvHnc7DSQ3CiwmgC1MZOp6jktdBNpMhjRIGwGQI1YisJLCaRmp43DCFm8MidS1CpYjUxcDGrk&#10;nQyWMYAY17j/Z6WPn7kacIZDsQB/YDgpaBRzqNKAQD1RpYoiYfFtgI9BafStUkrbHVRyYMXO2LQ9&#10;zGESk7EhDZTGgwnpB5MyD7MbNI4QbXfimn2JeNXKXfErtiet3B42ZR5AbXRsauSkmTMWLm9pqXzz&#10;tu/lSy+B2tsBCh0IYtnfghrpzeAr/Dm8GnB4vC4/PfYabU5BWn6mLr3ZBurCncE3OII7oogq6HP1&#10;4YLqtTicwmBGFT/Yomb30noTsqi5PZjjwdOYx6szGlRqpVqr8fYPWJxug8XK40YjxWyiAyzDLq+A&#10;Mw8ojUQrdrHp9HisIZEELLvTwaxmCiRUI+l0mryr5259vu/ang0XtmVe2JJ2cWvatZ0Zt3Zn3d23&#10;9uHBdY8PE6W9+GobKK30251VJ/fVnT9cf/5o45XPO++c6H0IULuqLrypfn5bV3xXV/bAUE1VO/V1&#10;z8BkpqZiU7Pk+izGCBnV/lROCqBWpKe6BRRPoK0KVPkUMQT3FaX3VTX5drPO4QCU2nw+3KXI+wmE&#10;Ammx2UxiNYCURGzgKp6DjjQTHYjHIZ4sTaOFaOJVEFMahBE2yLGxzdsPFMY2vvBAnlsGNYj9oURs&#10;ft9fQY1ZDS2QC+w1LCI68cMAP0G+oZH+EcrKIfyhhF+4UvPMUFCTnJ7s9xR8FgS1kRH/ECEaUxoU&#10;OBMR3CDsbZRFGRLmKEpLhhOA0HlDDPTfYCDAEC3k/7PeAZYAJnJQhnhCodDJ/7soViAIahzTAOri&#10;PqfhfW8+K7BMTQSBhoLaq99/h5jVBt++JR+oADV3v9/Vh78pynPhJFBzUHBlANTYtEbWNVq75jRQ&#10;hAFIQHBCYBlZiDnNSMufcJdvkcuqWhqfVJbdeFZwKvfR13mPvi7MP1X+4mJt5c9N9ffbmnI7Wwt6&#10;u8sU8mqdttVs7MFrrXYlKI1kU9JCN2OnTtvc1VnaUJdbUX6rrORmdeX9xoaCjs7qHlmLTNmp0sp0&#10;RpXJqrc4jHaXML5TXkWqZ8BGNUFmDGqAtgCoCTu+U7Kr0erWAKgZ7K5AKKiw6qkdLtCOwmTt1uia&#10;unvLm1rzGpse1Nffrau9A0Srr7vb3PSgtSWntSW3pelha+PDtqZH9Lman/a0PevteAEB1Mh9MDRC&#10;fMaIxh1WEM5IQVbDIE0D2Alc84h0Hhz1aXNTRXZcIw1WO1CMMpwxn1FrAYqRo5McoMEFahRPwGSN&#10;f56gk5RXnjGoaTTEYUpls0IJVmuBgGtBtdGmCB1QyBp7umq6Oipbm4obagsAW6VFd4vybxXm3yrK&#10;v/0098bDO5fu3Tp/++YZ6Jebp2/fOH2LdfPMrRunbt/86e7tMw/unnt0/0LBEzD7g9amF0pZvUHX&#10;QXVCqfaU1uXUul06j0vPkiqHuh0ap10N2Wxqp1Pvdptwg/D3OfsH3AODgTVqUBDUyGAWtJOxr/Od&#10;JJJjLOPJL1/9yQeKCSIaNHBYiN2ggtVomdogyTk4RHWlQGkjr3wmk/yrGzk7zz/K+uFO5g931p28&#10;s+nMg23nHm07nzt93d6xKTNHxU+Sgj0/EKAmMqgRrqHzz4iEj2KTx6XMHjd5wfjpSyfMzYhYsSM6&#10;81DChs+n7Ph2xq7vidL2npy+47tJmz5PzT6cnLEngRLebo1bsSlhxWaypS0hj2fcsuzoxQxqWXGL&#10;1xGoLciIng+lR80joR+zIBOKXpgVvWit8JNupGhQgBrgTDCWoLQQMlu+DS1nxpcEsKDS4KLlouBQ&#10;vLDocAcvT1i9iytEUcH1ZVuil1LFqqjFG6IXAdSywmavDpuxbPyUBeNE5dDRCTM+iZ9OlAZcS5pJ&#10;oJYyb/Sk+aMnLxg7dcm4aUvGTV86ZuriDxNnf5Awe+zUZeNmZ0yYvy5iyZaoFbtiV++NXLYdIwLU&#10;AovVAGpjpi4B5BGfCdcnNGGqyKkGVhOJMybOXsXcRmWgyKiWMYHiTImoyCkZrCWFcYYzbtmixnyG&#10;TsimCDIQ9jky1JGLMxB/gL1gvnBRRAsgGIYzDy5Ki+G4zpU7E9IoJiBuNUR2MkAYAxm1wtGJDpvQ&#10;gGgsHkxI3xe/mqINAGr8nScs3zwhdebY2OSxcZPCUmbMXLSsu7s+aFFjc9oQMxk7PZnVeFMCNdwu&#10;X470DwwHqnPiSokLKq6s6NB1tG8Q11rswgjuxzwCaLO6qAgBWlCaA09UHkrYgccdwJnFhWuzG+iG&#10;EXCAwWwGomkNOqPV6vSBDwZtIh0FDmV1UISB3e12uHGls+qNRq1O73S58djqdIsKLW6X3eUEzEES&#10;pQHR9EYDhA74jCMSdCZjj6znydVz1w7tuL5v06UdmZe3Z1zcuvr6roxbezLv7svKPbL+2eebCz/f&#10;XPwVBROUfrej8uTe+gufNl39ouOX7xW552WPLyryryoLrque3aBan+UP9QRbT4FiFEnQUCQMaSSC&#10;NnTqi/SC0tiQBpH5rY5S3UIANW1VHsV7lj/SUHtf3VzmdFjdbgpp9fsBpWTiYroKZS8GNexCB8Ig&#10;Nhm2eDLP5z7Pl3ahZUMavzagoJnN4/NiL3CNVrkJVgOQSaAWaktjkfcTeIeXDA56higxB69XAzCh&#10;g8srsdeb36C+l699VK+drsuCzERmNQFqEPMZPVK/fmc/Y1saO/uEqQyvxRGG/Pj4QXMa5+bFmTgo&#10;61ufd6DfT2vjcJmmJ2lhlqOfslR1iikNErQkkmKEMBlhGW1SvgyRMoP6whcpqgj893/znL9a0f5q&#10;VKPjBA1jjFxoQV2vRcYQGhQHJP3rX3h3Sez3FCfGrPav17//8foPYjW2qw3/KtarvcRNDkxMsQWA&#10;VBelw3U7fQ6nqIwO6GFKY2hzeswiyACsJmJCHeQMDdrYiNiMZkqWS6Cmae7uKqmuulNUeP7unc9v&#10;3zp669bRe3e/yMs58fzZmYqSy9XlN+pr7rQ0POpsLZT1Vmu1rXpDp5mWuyntdjIAUd8i0+nbe3sq&#10;W5qf1VQ/KC258bzo8ovn16uqclpaSzu76+TKNpWmW2dUmixai01ncxgdLgvl8xGhA4AwXz+5O6Fg&#10;5mySZFFjUBOshs8oHKAuCjW1u7QON9n2AGo2u9Js6dEZWlXK2u7u522tT5qaHjY1PmC1NOe0tT5u&#10;bckTuJbT3vqko7UA6m4v6uko7ml78R/4reKJgkFNsqgByEJBDYgmiUd4Ai9TowQflIyNrf5WXPGo&#10;VIBdb7UFqkmQaO0/OAxfnMZuJ6enBGrSP48drZVwzWyWU3yAvkuAWjsZzASokRRN8qCwiRaUJuup&#10;7+0mc1pnewVArbHuWU1lXunzewVPbuQ9upL36OrDe5d/vn766uUfLl34jnX+7NfnznwFXb544srF&#10;E9evfP/z9R/v3j4NVnucc6X0xZ3Guvyu9nK1gnygJkMPcI0LhjpsKrQ2i4I30WKX2dgLkDcae/EB&#10;HWA1jwWP62xUY5YKNacJExrrHZ/xBJaYMxQCatL8QSAaxtmiJkkCtUERx0ChDEOuQUiA2svX/sr6&#10;mt3n7m/48U7Gd7fBaut/ugttPn0/7aursYszxyRN+yQ+NRTUAGesIKslfBiTNCZp5thJ8wAlE+dl&#10;RizfHrlmf1z2p5O2fT11+7cz9/wwZ8/Jadu/Tco+mpR1ICl9N/s9E1ZSGEEQ1NZBAVBblBW7EDSW&#10;GQNKA6LNXQNFz3snsq4tyIgCri1cF7N4g3CAisVqAYsaYRaxmuAztKEd7jPAsTCT+EBQQvC1AVwD&#10;t4HSoqi06EYRH5pNbsS5aybOWD5uysIxVJNqNsFZwgymtDHJsygJSMrcUZCwqI2bKmICRF2mj5Lm&#10;fBA7/ZPkeaOnLR8zK33igvXhS7dGrdwdk7YfxDZudvqoybQ0jVensV2N3J2C0qg/TWTNALrNoMAC&#10;PiYobYwANc6sBrEJTRLTGO+CGMsYv/4MalIdd7aiBRbAYS/l3RDlRMFnVKoBnYVUR4swlyp4botZ&#10;uSuOKg3sjU/bD1Bj/2YcfgDpaINK2w9Qg0BvLMyh8II1BGq8Ro0pGew+NnHa6OjEcQmTBagtlcmb&#10;fv21TwQTDLwVoPYrHtSDiMaSjGpEaRRMMIg7JmANV0qgGFqLk5IjMbfhORebTh+tPMMg9uKyytyG&#10;DvaC0si65vVaXLhd2LGJDsV4ut1mh8Nst1tsNqPFQhGdoIPhVzgmrsFouU8r0oB6breR06oZjUaz&#10;2en1UQkXL2EEyMwijGeSAG2YyU5PpjSTxWxx2FUq5aPzP149sO3SrvUXd2QA1K7uzLi2M/32nsx7&#10;+9c+OrSu4LNNRce3FH+9veTbneU/7Ko9d6j5yvGWG1913/ux695PskdnlI8vEaUV/6Ivf2QQ2W71&#10;NRRMwBxmEEvTWALLCiCTiPcUnedoOT1HENQeUyRBRY66Mk9R9kDf20RQ5HF5vWBejy9YQF2iNEnA&#10;KYyjg10jr/A0T/iFTQwykGGc+6HCHCY8fjlG0EL9Q4P44jHIljaILWp9Q4OAMwhfMndCKQ0SoNYH&#10;MiM+E0Y1XqnG1jVcZMlyRgJb/EZWLmFUA3WBmQZevhHLfone0Ae6SVjGZMZuPmkEe/tGaFFaP7BS&#10;hDtADGo4DXAk+WH7/HzaGPT09+MloD3pODimMFCRONQggETMZEFJ44FOANQEzP3fd6D2V1yTRIY0&#10;wVvMZ2hZI7/96+XvlNSN8roFJdgxVNJZUQY4ArU/CNQkVgt+HHwnxGqBFGt9XiclV7M7wGcBixop&#10;CG3CqCYCQiGb02AGqDk0FnCVsKWJFB5tak2LrLeqqfHp8+dXHj46cf3G4Rs3Dl+/jvbI7VvHHtz7&#10;6kneD4X5p58XnisruVxTcbut5ZlCUQNWM5p6LBZK6kGeOpvSalNgRKNu6empam0pqq3Nraj4pbTk&#10;59KSX6qrcpubnnd118gVzWptl94oN5qVZqvaatMBY3CSYEoO88TDoBefLLBkzQXhSiCeAQN2NSG6&#10;5HDMqcdnFFncOD+Ixu5QWay9BmObVtMg7y3t7izqaM9vbc1tE2pve4LNjran7W2P0XZ1FHV3vqCy&#10;Wl3FvV2lPZ2l/yEo7X8DNeazl6/xm/oTq4n5+Fsio5qoN0Vr1ASo4YHTBFCz2DRANKMJ35HCaKSo&#10;T7Ca1ap+D9TQAtQov5qD3KBsV2PvJ4URCIsamc2UzUpFs0LeJJc1ynrre3vqesFnvfXy3gaAGgRQ&#10;62grB6g11RfVVz+tKsstLLj18N6FWzdP3bx+iijt4omL578FpaG9cO4b1pVL31+/8sOtGyfv3Dp1&#10;/87Z3IeXnuReKXn+S01lTlP9s+6OSqW8kRLnqtsN2k6jvlswWS86Bl0XWq2qTaPE6ZFhT4M5hh6Q&#10;KK72bFTr63eDnxinJFYT1rIAk4WKJ6CV6C04yC95J+BaKKuFgJoPj224Rg0PewapbKh7aNgzPOi4&#10;+ujJ1jMP137/c+aJW+tP3t169tGO8zk7Lz5euO+7sBmLxhKoEaV9HJvC6dPIihYex6z2UVTih1FJ&#10;H8Ykj0qYTvkvpi0Om5cZtnRLJG7Ma4+mbPlyyrZvpu08MXvPj9N3ngCoJWTsi1+zC6CWtDqQQY2c&#10;mEuI0nh1GviMEG1BBtrYBZkAtci5q6PnpkXPS4uauzpyziooYs7qiLlpkWC4BZkUYbCYqoJSHOiK&#10;bfGrQFo7Eyl16k4uHgDFA8JELQEWJVYNjvBeidLwcnQY+GKWb6V1bIuBaOvJ47koO3w+mCad1t1P&#10;WzJ20gICtZTZQDTKo5s4S6xOEyEF5PecR5Q2fcm4aaJi5qyVY2csGzVp4UdxM6AxkxaOmb5q/JzM&#10;sIUbI5fvjFm9Lz7zMIht3JzMUVOWAteYzMaLZB9kRQuWbxo3LRCVGT5r1QRRKmDcjJWisDplAxGr&#10;zUQRJ7EujZOrYVNCMZa0ydN4Ps8EmTHD8TQxITt60UZQWtSijVGUOg6IFvAaRwPRVpDHM3rVrpjV&#10;FC4AGmMgA6XFMqilHwCGxqbRLoyDzNABpbE5jZBORBJQsfbg9w9QG50wZWxMyriEKRNTZsxbukKr&#10;7fztN7r9AdT+alHjPoNagNLe4OmFsuRQ1hk/1YliOAOQoUXf5vGwRQ2UpjVZeZewqHlxo8A9GIiG&#10;+zfzmd5qRYcQzUm51gjdrDZcwhweH44M9Y+88fQPG6wOHIRZja7NPnJxQmaR4RbUBaojVvN6bA6b&#10;WaS0lRCN+cwuUq8xsWE+Nk02a3dXx72fvrl2aPulXdlXdq+9siPz5t51N3Zn3juQnXNkY+4RivoE&#10;qz3/cmvpd7uqT+9vuvRp67UvW69/2XH7u65fvu99+JM897wi/5qm+I6+IgegJhJzUP0o9m/qG2il&#10;WsDpWVcIhtPX5hvqCnQif4exvlDEe5I5DRIZOh5rKnPU5Y/U1Xny8lyLVi7yxAlK83n8gBBaJDMo&#10;VWGHGLkYxV6+fiXlVCPeEqzGYg7jmbzJ+CVRmiRsgmy8wRpT+KICcQZ47auXbEj7d6AGucFGooSU&#10;R7g72enJrIZLJNnJ3vw28ObX4V//wD8lrs6gJTKPjeCx+G3fMKMbgxp5PINARvly0YF4hHcBTXhp&#10;GrcMahD4DOdG1BhkNQK1Pn8/iBCs9vr1gCA/nBj5EPHjhgA9v0J/ELSJyFAmpFAxXQXojUCNYjZD&#10;LWrcec8lGvR4iiP88T+v/vU/I7//a/i3P1hDlG7jD4zgyK8Cxw8Q4XuiCWDK3yE6W6Y09n4Kv/Cf&#10;QE2IyhVAobY0lvN9UKMEuVaH1mxTiURr3Up1q1zZ0N1T1d72vKb6/uMnp27d/vzS5f1Xrh68eu3Q&#10;lauHr1w9hM6NG0dv3jx248an9+5+9Sz/XEPtw67OYpWy3qDvNIuUuXY7eAMitDCb5RpNu0ze0NlV&#10;0d5e2tZa3NhY2FBfAFATS9bqlKoWra7TYOo1USIPldWuBUFKoMYWNV6sBolrA/nP0WFiYxGu9dt8&#10;fVaRJcTo9hrQSqBmMncYDS0aTZ1CXtHdjfd92tH+tLMjv7uzsLvreWdHYWd7ISitp6u4p7u0p6uk&#10;t7usp7ust6f834EaURqDmqT3WO1PoCYqgTKoOV0Bi5rFqhF5zuQsgBrERjWmNMefKhCIAvhBo5rJ&#10;JGNQU6vb1MoWpbwJwCTUoJARlvV01TKfoQP1dtd1dVS3t7JFrbC+Jr+qPK/k+f2ch5evXfnh3Nmv&#10;z577+vKl74FrIDPo8sUTILbLF767ef2nO7fOPLp/Ie/R5ad51549vVlU8HNZ8d26qpzGuvy25hdg&#10;NVl3nVLWpFG0BNLnSqcEZOyq6+2s7emo6e6oxsloVG2AUVzwhVHNAVAL5NEIwbX3JJEWOkxmkrAp&#10;Bv9Eabiw4JGPX4VWerlws/royW3ALbKHcAo3v92m/uLy/R3nH24682DjT/c2nb4PaAOooTM5a/f4&#10;STNHJ4qsHH8GNdaHYqUag9on8dMmTJk/YdqSCXPWTFyyKTJtX0zm4aRNx1O3fjV153czqUTBiZQN&#10;x+LT98ZSFgZQWqAieyioSUvTYslaJlnUgnw2e2Wwg3Z15Ny0cODagozIBVnRS9bH0WIyMqqButii&#10;RhIoBm5LFGW/Gc4CSfBX72LrGllxCNQowBOKpsCCLdEiIJSCQBdRFSnSAvANlcgkYKIcHARqY5Jn&#10;jxGINjZ5LmfoGAtNXjB2yqLxVNZ9OXBqHObPXDF2xvLRU5d9nDj7g+jJnyTMHD158dgZK8fPzQpf&#10;vDlqxU4ATXzmoZhVuycuyB4zfSVmjg4WkhLEJuoTCB8oWdSEP1RQGklQmojQJJdlMAI0aFHDJhvG&#10;ePwvHEagxkgnbQZ3ZUuhCRELNsQs2RKzdKtANKa0rTHLAcG7Ylfvjk0T4ZwCv5IyD8dnHEzIPBSX&#10;fjB2jaSAG5RhDtOCztC9CWvegZpA5O1xyzaOip/8UUTCmLjJ4akzF61MMxnlv/42/B6ogcmY1RjU&#10;WBKovcJd9eWAj0IBBoBQuAmAxsBPuHY6/X1gLwtVF+jHrYB3+YdegtvYqIaLK5Ui8HoDfGZ34ILF&#10;0ZpOnx8juKM7fTQTWIYDMvwJFyqFHTi8/oDXgAoVWEEMRGkeilTAEUBmJrMRkvgMe1m8CQHUQGzo&#10;WB329pbGuye/urRv8+Xd2Rc5j9qetTd3U57bnCMbcg5nPzm6nkGt5NsdFT/uqT17qPnS581Xjrff&#10;+Lrr9nfdD3+SPb6gLLimeX5bV/ZAV/5IV8XpOchyRg7QhhfGpuJAJAG4DaBGDEfmNCOhG/W11U+A&#10;aExpDGqq8keaylxF7TOn3SIy+Hr8fi9ap9sO+ft9EpmhZfxiOGNbGvexi41hPAGwxYgm7WJrWSif&#10;ocVMPwZFRg8iNrFMjdKggHLw6jevwUP/O6gBEfAvCBB3CwcoUxowi1itf4AIjApJ/Tby2x8Dr97i&#10;6sygBkQbfvMbcE2A3VC/KB6FpwcwGZu+AHDo8Eo1DIpXDROoDQcQLRTI0PkzqOHDUMgqZvYPDwuR&#10;wxS7uNDN8Ns3I79CVKAQ6PPq9z+IhwSxsdjqxpIGQVShoAYa+99AjVyfRGAv//hvidIG3/4mSSK2&#10;V3/898vf/yUJ9IaTCTmNwAK1UFATRrX3QA1/ES5QGsVRkmjVFyRydlDaDjakcUvlQW1qsJpZFJ7S&#10;6rvkyuYeeW1be0lj45Oysp9zcn+4fuPoxUv7wGpXrx25dv0oWO3CpQOnzuz+8acd3/+47fyF/TmP&#10;vq8u/7mtKV/eU6nXtprNMoCEcDvqnKLoEUjDZFYYjD2gMZWmXalqlSuaensbyOLTUydXNKpUrQxq&#10;RrPMZFEKdtQ7PSaP3+rrt7MtjeFs6GUfC31WsB6KD4+NfUFW8/rNzGrkBhWgZrZ0WsztRmOLWl0r&#10;k5WB1bq6Cru7i3p7S3p7S3u6SwjRul50d0LF8t4KSNZboZBXS65PYrXBYfxRkaQlaxKlof8XUMN8&#10;ArW+v4Ca3WGw2nQEalTZSSaBWsD7Kcxp+NYI1JxUM0qwGpBT43BoGdQAv3rh+lSryZymkBGfyXvr&#10;IFlPbXdndVdHVU9XTW83UVp3Zw2po6ajtbylkUCtrvppZemj4qK7j3Ou/nzjp3Nnvzr50+cXLnx3&#10;49pPLLE67fSdW2cf3b+EOdFYd34AAP/0SURBVIX5P5c+v1tWfL+i9GFVeU5NZW59zWOAWmNdQUvj&#10;i662CllXraKnQdHbqJABFokaQW89ndU9HVVd7RUdraXtLSVdbZXyngajocdu1zpdJq/P5u8j76fE&#10;aixGq/cGWaGUJoGa6LPV7W/MaXw0aGAQrRcXGfz5A9RwYRl56Xv5yt/c1rj//IMd5x9sPE1hBJvP&#10;PNx25uH28zmrv7wSPX/N2ORpowSoMaVRiU8Bauz0FJRGoPZRbMon8VPHT5o3Ydri8bPTwpZsili5&#10;OyrjQPz6Yymbv5i09atp27+dtuPblI3H4tL3xgHUVm5LWEHmNLKoUfF1cn3GLAaoZcUszIhekI42&#10;akF6JFnR0kBm4bNWQGEzl3MnKADKijBwG3lCs6IXb4hasiF66Sb2fnJLJjT2ZoIDBKgRlqXtJoAT&#10;DlAIE5gSQGnCirYpasnGyMUbYpZtps6idZEL14LSwucBcdJpCf+MZQRqk+aPTp4jEG0O+GzcpPnj&#10;Ji8cP2URdo2funj8NPJajp+xfMLs1eNFJfVx5KxMG5W64IPoKR/GTv0kac7oyQvHzlg1Yd7a8CVb&#10;olbuilm9F3ADoAEMjZ2xehT5QBdBYDXCsulEaVJAKBvqhOuTW2zSerXxs8BqwLIgh81fGw4mm5sZ&#10;IUANuzg4gHGN4YzJjNEtbF7meHKApk+YQ+vSwuZR1U7K7rtoIygtdjnFYQhE20ZBAyt3USbbNWQw&#10;I29m5qGUtUeT1x5NzDqStPZTKDHraELmESgxuCiNeC6YnoNZjV2fMSuEIVP4muOWbPgkJmVUVOK4&#10;+ClhqTNXZmTabRoRTkdVBwSlEaIxqEHMatjkEWY1/kPwUHCA3+L0MKXhMgmusjjdaqPBIbKjmR1u&#10;3HFBV2ixC4xFybhtDpe/j6I7fT6H14sLFgUK9FGggM3txpULd2scjQkPr4LEtXnYTmWm/CZxdQPe&#10;6U0mlVbr8vvslE0NbIcroMtInlCDOVjT0xgMGjCajQqVUqvXGU20QM3mcFjwVKrXNdZU3P3hy8v7&#10;N1/ckXVpZ9a1XWuvUsgnFY96cHAdQK3g2Kai45RErfjrbZU/7G44d7jpEpUl6Lj1TdvNb7rv/STP&#10;u6B8dl3z4rau5K6WAj9zDDWPdTX5ADKqGdVUYmwuMRCrFRsanuvqCvXCH8pi25u2+qmu+qmGEC0P&#10;rboyV1UB5ahbyn2AHi8gyevv8/n9PrfX5XQ7+gf7GcUAVcxekngQLZvcAF4eqnpPdjWGMO5IACfx&#10;mSQMYhemeYNOT0wApQn75lC/gBswENvV/spqNOIDqImcKcH6URA6bFrrp8KdvwHRRkTcJZAT/7Kg&#10;LvyjE6jhiknhBcOivieVjQKCMKthHB0GtX5hDwOogUuY0tiWxh0GNT6fIKj1Maihj/l9+AaEMN6H&#10;zzs8SC7UV3jTEeAO3gLvG7An/woYIonNgL3t5a8BYgN1/UYxm+9ADViGTiilQRyIIIEam9OAZYO/&#10;kmVRUv/rt2gxDkkkB70UudOIz6iPcyA4CwrniT9LEYb9auQdqPkoT4ddFCqwOM1Wp9nmMjs8Vsjp&#10;oaJMDnegdIEoo6kVtUFVJAv7PbvlqqZuWU1L23MBajdz8368dfvza9ePXL12+PqNT6Gr146eu7D/&#10;+5Pbv/5uM3TqzK57d78se3G5ue5hb1e5XtNiNvXabCogmsttcnvMInEY/nY5GQURoQGMQY67Hp2u&#10;m8ITRYSi3tBtMMmMZsqLS34/ZxDU+mwiZoksavSTwS34Zd/wq35JEroNvfT3U2pFh2A1i3CA6pxu&#10;AjWrTW6x9VgsXSZTu07XpFTV9ILVeop7ZaUKBWisUi4DlpX2dhOr9QDUesoI1LrL5b2V/zEAshcZ&#10;NwIa8gfR7X1QYz6TNnk+LVPr9/j/DtTMFjX4DKDGIlCzKK22QLZbBjXMlOxqJIeO7G02quZuJPLt&#10;EKDWJKxotb3dILPq7s6qzvaKro5K4BpAjSmtq6O6q40yqDU3PAeo1VY9rih5UFRw63HOlbu3z169&#10;+sOZs1+dPfPV9Wsn79+9+PDepbxHV5/mXX9RcLu48A4QDVRXX/UEWNZU/6y5oRAthM36mqdoW5te&#10;dLSWAct6u4GJ5GxVAMO7aoFona1lbc0lLY3PG2rz62vz21vK1MKoZrfrPWRUc3r9eEonH6gkoJvo&#10;EMNJEuOU0QMapptCgMACdjKBa4LVAiY3HpH6mEkvCeTmJbsaHtjoYvLSc+fJ022n7m0+fW/zqXsb&#10;Tt7dcubhjjM5Oy/kLdh7YsK0BaMTpkABc5rIygE+Y7+nADUqSwCA+yR+8ujE6eMmzR0/ddH42asm&#10;Ll4fvmJnZPq+2HVHE9d/lrzx+OStX0/e9hVALUEkoE9YvSMAass2JqzYkLhyY+KKTdFkS8uImb8m&#10;et5qKGp+WuTc1VFzVrFFLXpeWsTslaGgFjZredjsFeFzVkXOW0MxBwszKd3aouyYJRtjl28BZlFm&#10;DeHBBIrRWjSBAnGrSMwEAA5hP9saTW7TwHI0KlQgrGhRi9fjaFTrfT4gJoOziFFqtBnLxgLIRGWq&#10;MaS51A/k4wCficpL5I6kPBcTZtOqfConRdnI1oyesvij2OkfklFtBrlHQWCzMyYu3BixfHv0qt2x&#10;a/YnZB6OT98HHgJyjZq8aBSOPIWWrOGFwDW2saEzTsDZ2GnLxkxbyhKstnIsRW6m4Y3wjsRnpKzw&#10;OZlQGN4oWKUAYiepRGlBUMuagLOlqp1ZE+dSACl7PMMXbeToTgY18Y1RYajkzIATEy2DWkr2p8nr&#10;jkEp2Z9B6BCxZR4RSW6PEJkFc95C9Coqx34AAJ20Zg//o8Quzv4kKvGTyPiwxKlhk2Zmrc92Og1v&#10;aDkyg1qAyULFxMYdtLzKc2Coz0tJMQbxeAsUw0UUOOX2D2pNZq3ZjAsqOR5sTuwCdQHaCNR8wCw7&#10;rlAukcLeRRWl8JjvNlptvMDWjL9bs7lv+CVb0QSiUdobzIesbtxeMMHi7u93en3oA9fAdnih0+PF&#10;Vc9is0nhAmw8k6Q36rU6jVqtMhj0Oj3uT3YzLnMaVW1p0fXPD1w7tO3yznXQjd3ZP+9dd2f/+geH&#10;Njw8mJ1zaB25PkUetZJvtpV+u73m1P7Gi0dbr33Zeef77nsnZTlnFI8vqotuql/cUhXdUhffVZc9&#10;1FflGesKBaUVm5pLzS1lADURUvCcct42vtDVF+obinS0TO2Zjpyh1KoDlJYHSlNXPlGB27rq3R6X&#10;2+v2+r19A4FMGWwGA0hBDF4QG8n+VlzzhmcywIHGGL8kMuNW6vAEXgyHaSzeHBgZZkqTQE1CtFB5&#10;RM5bCdG4g39xCIAFIGPPJoQfDy6dRF3DHEDwhucAxULtZ9jEcTDO0CZAjaBE8nhKoIaW4QxYhjOR&#10;jGoMcNzhNW0Q+v4h4rb+4cH+kQEQG+0Cy756BfoBIwpiI6Ev/gx+h0TcKAnU9et//3+0Uu1/3sWH&#10;MrT9FdTeiJLwrwWoMY31vwWfAc5I/a/fCKHztp9GfsWfIlvaht/SilHpTILC+UCvoaE3+E5eAtSA&#10;m74hqivl9HnsHpfNbQelmR0mIaPZbrQ6TaLMOVnRuB6o2aZmRDNalEJyg6lXq+9Sqlt65LWtHSXN&#10;zQUVFb/kF5x9lHPilztfXr9xDIh2+cqhK9eOXL5y+Oz5/T+d3v3jqZ3nLu6/d/crgFpjzf2ezjK9&#10;ptViltvsKkFpVsCJ12ej3Dv0506pXh04E4dBrKTXWWgxvZqWaZnlQgoypwlQAVC6vIAtmzC7OCVQ&#10;CzWq/ZXVQo1qwpymAag5nJQrxGaXW20ys7XbYGxVaepliqpeeYVMUalUVquUNUpllVwOLAOfkWQ9&#10;pWxUg/6jnywxlL2WEE1I8oRKYjIL8lnASSrCRQMWNS4hhWud8Hua+fMD1ABnbE57Z1GzvsvQIYEa&#10;Uxo6NE7SUNyHCbTbqdG0AdTkvXU9XdVdnRWdHWVtrSXtbSVdHRXColYHegO6QcAmgFpL44um+sLq&#10;itzyF/cK839+kns158Hlu7+cu3Xz1M83Tt7++dTDBxcBcBWlD2sqcusqHzdUFzTWPGtteNHVWsY5&#10;ctHiOK1Nz8FqwC+AWmMd6K0IgwBE0CE5W4GGbZUd4MK6QsypqcwrL3nwouh2dWVeZ3uVVt0BMLXb&#10;daB4jrHAl0NxZn4RbUayQ/4+6nMrgg+clF9jwEUxAX+ytGGTghIAcKGs9jegNkR8NoLLznA/cO3l&#10;SL/bbTxx4+G2s5Q7bQNw7czDLWcfbj+Xs+X0g8lZe8ekzBgVL5LcBkEtuEAtFu0HZFRL/ACgRnnU&#10;po5JniFAbbEAtQ1hK3ZGrNkXs/ZIwvpjKZu+mLTlq9QtX6Ruwp37UGLG3vjVO0WBzo3Jq7bN3XRw&#10;0bajs9fvT16xHjQWOXt59NyV0XNXRUJzVkXMWoFBCADHprW/2NVWAOAi5pBXNGLOakBbFGXxEKlx&#10;l26geu1LqfxAENq2USvoDQo4N5dsonCBpZuj0Vm0HogWPi9z4twMKkVFtdXRIVALmwvKSZsoKlON&#10;m7p47OQF46YAzhaOmTSfKI2taDNWTATJzU6bIKImJ87LDMNBFq5DCwGPxkxb/kni7H9GpHwUM2VU&#10;4mxygM5cPX7+urAlmyOW74hetResRq7DjEORS7aMmbFqNN4IIlYjB6gEamNBZtOWAteI2ASlCa0Q&#10;69XIDSqSn6WHgcbmZKCdOAudzDAoGEkQKkY30twMBjVQWniwzkHkok1hInoAlMar0yhl2rLtsat3&#10;J2SQH5PNaYlZh1OzP5284fPU9Z8D0bhlu1pS1tGUtcegpMyjyVmfJmUeJttb1hG8MC5tT2rWoYS0&#10;3Unp+FWQzzp20bpRUQkfR8SGJ00LT525aetmj9tENaMCfs+AczNUErExpfGfQP8gZdbwDox4+odt&#10;IkoA106H16/SG1z+/qE3v5mctAoGiMb2NoAXxg3krPRwdCeZ01wuwWcO8lri6dtsUusN3v4hTAbh&#10;oRWlQv2gMVCa1eUWhaTMuMZxGg784dlcTpMgM+CX2WJxiHhPuyjKLq1RM1lMBpNepVbqiNWUGg2u&#10;gURpXV3txY8fXDu699LeTZe2rwWoXdmReW1nxs+Um2PdgwPrCNSObnh6dP2Lr7aVn9hVe2p/3ekD&#10;jRc/bbn6Rfvt7wSone3NPa8suKYouKZ+fltfkaMXRdYNdc8orpM8nsVU6xNYJvyhhgaBaLUF2pqn&#10;utp88Jm2Oh+ghhaIxpRG1QjK8+RVT20Gpcvl8Pf7fH2+/kGiNAYppih0JBoDgbEwyNCGDk8YHA5k&#10;7uDXQoxfPAd9dEJ3cQcv4bfjyWixSRNGhu1uF+gn1PUpURGDUSiokQM0mP+WLWqAraHXhGhDr6nw&#10;AIiNQY1ueyNkRRNr1EgSoqHFBAY4HqT5OEkBaoCtUP0tqIUyHPeBd0x43gFs+vGU4RuE/P7Bfh80&#10;NND/EicAWCSBhIbeBDKDUCDqG5w5nfyr3/71loIx//vX/w74Ov/foCY8mGxREzQmqgu8foW7BdUY&#10;EMKmJOwdfPfW+Cpecq1rJjNuJVsaTjvg9/TiscdpcVpNdqPBqtdbdHqLFjLbwWeEaILSyN0ZMKQF&#10;WU1YuXpUmnaVpq1XUd/RXdnU/Ky6+mFxyY2Cwos5eafuPvj+1p1vrv/8xY2fv/j59le3bn918+cv&#10;rl3//Obtr3Me/VhZeqOpLqenq8ygbaOy7naV22MGnOHOi/ssKEWqdYmbMkusqrc4XWQi52z8FpvG&#10;atPaHAASg9NNBRVcHgsHCOIg/cL7+Z4DdBhXpFcDI68H0KI/9NIv6pXYJVDjNWpCCrCaxdZjMHVo&#10;dE1gNYWqRg5KU9Vo1HUqVTWDmkIWwDWFrEIhq4TIojYw6OvHFQ8/OUhY1IQDFH9LjGvUSpQWADX8&#10;+QiqC7g+RdQnKE2AGj12Wq1aSxDU2KKGjgRqjGUkp9HBFdyZ2+wEajaxUs1skekNXVpNu1rZDFDr&#10;7qoCpbW3Fbc0F7a1FgPUZD11sp4GeW8DL1Praq/qaqsAZjXVF5FFrfjB82e3wWpFBb88f/bLs6c3&#10;nuZdg/KfXH9R+EtDbUF7S3FHc0mHILPujkp5T62MBPIj1yr2Sqa1pvqApa21ubi9tbStpaStubi5&#10;vrCxNr+6MvfF8ztPHl+//+DC/Xtn83IvlxQ/bGkuVShaDIYeq1XtcBqcLja94t+bDLB49pbk9QH2&#10;idY9Xiv/DhjXuBXpNgJiesP96X1WC65XI1YjQ5oPD7HCnObH35dS2b3n9J1Np+5u+PF+9sk7m88+&#10;2HLm/rbzj9Z+eyN+UcaYpCkEaiJ9GkCNanpGJvwzIv6/wuP+AVyLTPggKukDkURtdOL0Mckzx6bO&#10;IXaZtWriovUTl20PT9sTnXU4PvvT5I3HwWopm49P2vx5yvqjiZn7yQVJZaC2zMjeP3/93qTFGdGz&#10;l8XOWRo1c0nUrKWRM5eEz1gcNnNplDCkRc1dTSg2eyUIiSkNTIZBtrQJVqNBtrcRrs0mG1sEiI0S&#10;eVA9g6jF2dFLNkAxS0SZqaWb0YmmKIFsyua/KLA31H4GLOMOWhYNUhmlVWxREya0heOnioJRUxdP&#10;EGv8ObGZ4LO1kQvXhy1cH75gfdTijSJYkkoFjJuVNnbSwn9EJP8zKuXjuGmjUuZTzOaczAkL1ocv&#10;2RK5Ylf0qj1xa/YnZh5JWHMgevkO7BoDLCN3J0UVSKBGS9Z4pRoGA5T2DtQ4US1lqRXV08Vprwmb&#10;jfMP2NL+LaiBUAlS14bNoxwcrMiFGxnUWOGLNoYB3ZZsiV61Kz6d8qJRUGf6AfBl8tojKes+TV5H&#10;fk+2qxGlCYtaYgYpIf0wWA2gxp5Qdn0mpe+PW7Uzac2eROBa2q64RWs/joj5cGL0BLFGbf+BvQN9&#10;Ntz+AGqvqconp0R4X0A0tMKWNsB/AgPDZCoDS0GgMTaqGW12k8Np9/TRkzsFgVL6NIvTzbhGy9dE&#10;/SiHyM0BXDNabbhgQU78EbrcOrMJTOYV69IAf3i50W4nQ5rDYbBYyVmAx1CLjV/l6aP6oXaAmliC&#10;BumNBp1Bj9YgqrYzrpkFxhlMBrVOrdIoDUa9SqWQy3tBaXW1FQX3bl7/dM+V/Vuu7F5/aXvWpW3p&#10;V7evub59zdUtK27vWvPgQNYTiifYUPLNjorvd9WfOdh4jgp9tt34qvPO9/JHZE6TP7mkfnZdU3RT&#10;/fyWoTKHqnbW5JvqAWqFFNTJidPqCwnO6vL1ADX0RYCnWMdGRjW2qAlDmgRquarGUpy4w2HjooJM&#10;S2gZpIBN3GcsgxjUuM/jEDrMYX0DfV6/Z2CICoMyfvEctKGH5XFmMgwC1/h9pTn9w0McTRnq+gQM&#10;sZjVQkEt1JyGPkQE9ipgTuNMabh0YtA3hIsp+IOqDjDVMZOxMAhhGvqgNAFqeDJ+lziNJVEaK3Ay&#10;As5Y0i6ej5d7B3wen4uSjeEe6nf7iNj8nn4fAdwQTnuAvKvkGyX3KIkSPdNfy+Db316KEE5ya4pV&#10;aAxqoYgWUDDLhhQlAMIDq0mgBkrzDA95hnCbGaCFfaIPoQPRJ6XvhziMzkfYAlm0RG+EgJUoLfjx&#10;8ZHxr2N12k12CyhNZ9ZqTRqNUaU1qQ0WrcmqM1m1ZlvA3cmGNHQAbejohTlNo+tUqltlysZuWW1L&#10;W3FDU0F1bV5ZxYPi0rtFxbefFlx/nH8198mV3CdXHz8l5T2+nPfkUkH+perKu00NT3q7ynXk+pTZ&#10;HWrcdr0+3FjplsqgBgmLSUDC2EatgDbK0sOWNrQQgZrLRHdwN44D4LPTfVlQ2jtQG+kffkmu8pFX&#10;wCRiNewawGVpAA+GVpdHb7UrLTaR2o2yuylsToXZJjNaunXGNpW2US5ATaGsViqqlIpKRdCiBlYT&#10;uEagppRX0Ro1/FDFCicCL+pTy6zWP0RkRgY28niOvGO1d6BGGR8J1PA5mdLsDpGbA/8YAtSAaHp9&#10;r8HQy0Y1i3D92oGrDGdOA1WzD4IaBqk0uyhUACI2GLu12j+BWlvri5bmorbWku7OSuGFpBVj5JHs&#10;rutur+7prO5sq2hueF5X/bS6LKf0xb2S5/cqSnMqy3IqS++XFd8tfXG3suxhbdWTlqbnBGfdtcGl&#10;b/UiTIGWoEGAv8728tam5y2NRc1QA1gtn6xrILYGdok+qa54hGMWFFy//cvpcxe/Onn6GHTm3PFr&#10;N3/Ie3K1uuZpZ2e1RtthNMusNjXRp3CN4zM63QYX5DG6PCY3mVUB3QB2M1pwm89vEzY2aiUbW5DV&#10;vO/4jEWBBf6hIWFLE39NYnUa9XFhwSWlsrp6x5kH285COVvPPdp1IXf3xbzdlx4vP3QqfNrC0Qmp&#10;FO8ZK6p5AtSC8Z7/jIynbGrRFEPwUVzqaGFOG5Mymy1qE+akAdTCyaK2Nwagtu5T9n4SqG05nrrx&#10;06Ssg4nk/dyZtGpb0vL14VPnj0tInZiUOjF5ysTUGdGzFscvWB0xY9GEaQvCZy6LmLUcBDZxxjJo&#10;woylADVsAtFi5q+B0AGchc1cFjZrWQiorYydvyYaGDc3LWp+evic1SLmgGAramFW1CJCNwBZ5ILA&#10;Ci20VBNpUTaPM5YxqAUUNKpBALXx05ZQJlsCNVqORh7P6UvHzVgxYbZgI8o6SxUwI8lduDESRLhs&#10;S/iiDdDEeesmzEkfP23pPyNT/kE5TSbTSrUpS8fNXDOBUuBuily2HawmklbsT8g4BACKWbFrwpyM&#10;8TNX0qK0qQFQo5ACgWi8ak1Y1wKgNk4Ugw9a1NZEzM2AwqE5ZFRjGhM5ONagA0QLD0YbQOz6BGLi&#10;/NmiFtDCDQC1sEUb2QFKWrIZoBa1clcCGEuEdgpQO5QI/Mo6wnDGtjRaoIZWIBrjWhL2imy37AaN&#10;T9sbt2p3jEieErN8W9yybTELMj6cGPVheMy42NSwlOlHPz0yPOgkRBMloXBbJCz7C6hBTGks3FV9&#10;/QRhzGrgMNH6DFYrsMzi9ICx8CyM1ub2ak0WzoUGPtOZLeAtsJfOYrF7vHimtDid/IhtstsdXq+b&#10;UuAOity5Puwy2KhgqN5q0ZnMYDWn22O12W0uCmsH0uEypzebtJRuw2w0mUBpZFoz6FUatcWGyVRF&#10;CqBmsloMFhCiDcCBvQaDTqGQdXa2drY1Pf3l2pXDO8/tzj6/Y+25LekXt6Zf25lxc2fGzzvT7+zJ&#10;uL8vI/fgWoDai6+21Z46AFBru/JZ67Xj7QC1X0703P+p9+FpRd45xdOLyvyrqsIbmpJ7Oqr1+SwQ&#10;zgkCQ6e+0NhQpK8vIo9nMMwToGasf6YTiKatztdUP2VQY1ZTlD0yy1psdruLogdwOeL660RRjE2C&#10;nKiVgIw7EIPayKuX7OVEH4zl9Xt5sRoPipfjH5EYjuewuM/ty9evMCd0GsUTBNNz/FWhuBZqSEMr&#10;9RnU+l9S2fURkfb2JcV+vhSshuspngBeDb/9FX2AGpgMrEZrJ4nVXuNnJ14rDGwC2kAtIk3aO9fn&#10;ezT2t6CGM0SH56MFnxGleR0OgAI6PqdLlAZ39+FT+CHPQJ9ngNBNdPq8g/3+V8Nk63r9dpgLUlFE&#10;5zuLGvT2j39JNjYBahRz8Ov/UH4NZrVXlJjjj0FybjKoDbuFy9Lhw9ML/r3xJBOQCAsQldb4TMRH&#10;4M9LRsGhQdAqAdxgPxsX8aFCQM2sM+sAahqjWm1QgtV0JpWepDSYgWiSu5NATUCbghaNGbo5mADq&#10;VTR099R2dFa0tJU0NL6obSiEquueic7z2oYXNXVFNbWF1bXPyityysru19fltTQ/6+kq0ygbxWJx&#10;NW6yuMOyRU20BGq09Ci44sjf7/b1uQK5YMH/RGwWkBn5+kSNJZbHQ3dnsqgNuAZpQQRRWsDp+RK/&#10;6sFQUBsYBlB5MdPXh4uATlQm6LXQAjWFVYAaoZtdbrR0afQtClWtXFmjUFbK5WVyWZlYo1Yi6ymR&#10;95Yq5YRoKkW1Wln7H0NBUINAXf20yJ2WV/I4d8QC9n48TuBpBD/gQcC0GOeXiAVquIJR/SimUSt4&#10;2aIymeRGIyiti9boUUXOgPeTU6mB1d7xGSGa3ukUHeEA5XgCStKh7aAKnt3VoLSO9tL2tpL2NnZB&#10;1gCnArk5uoOhl+20Uq2tqayxtrCm8klVeR5UW53fUFdYW/20qjK3rgawVdTaDM6r6umiOE1wnkrR&#10;HCqNqlWtbFHIwGoVba3FrS0v2A1aV51XU5lTVf6wrBT890tRwc28nEtXrp/46czn3/149NsfDn/9&#10;3cFTZz+/cu3bew/OPn9+q6G+oLunRq2hnB34LFYQKuX7pWhhhwibcDp1wDWqHesm/y/6Hp/Z67d6&#10;vJSIxeu3SKzGFjVRJEq4OMFkRGnC+h4Q4Cy0FCkl2h0ccl158GTbmQdbTtECtS1nHu66lLvnYt72&#10;C3mp6/aNTZnBfMb6KCaZzGm0Oo3MaZRNDYpJ+jh+0liiNDKnjUmZN37qogmz08YvWBe2bFvE6j1R&#10;GQfj1h4FqyVt+Dx185epW75IEd7PpKz9iWt2Ja/aGjd3FW7GE1OmhqVOC5s0dVzCpLDUGXHzl0XO&#10;WDguZdb4SbMnAuOmLZwwfSlALWz2ioigLY3NaWiBZWEzloXPXA6qCwPJzQDbrYAiZ6/klo1wEXPT&#10;SIEcbMAvoq5gmym4jcqJvgMysSINnUgGNdGhwdmrqHLU1MXk5AWVTg8sSpsISpubzrY0gptFlMZC&#10;ymSBFnwTtmD9xDmZ4KqPY6f9V3j8P6OSP06YPnrSwnHTV2IcMBS+ZEv40q0Ry3ZELt8Vu3pf5Mrd&#10;oJ+YFTsn4FVTl42asnT01CXQmCCoMasFuC1g0iNzGlvRwmYD1LICa9QopCAYTxBcpiawjByyUnhB&#10;mLClsfApyO+JswKfLSE4E9XWt4Yv3hIFoFy+M2rFbsBWfMZBSIDa4bj0QxKlsUUtlNgY2vCJeD4b&#10;1RLX7I9fTavTopdRwfv45dvxT/bRxMiPwiImJk6akDztiy8/Gxl2C0Sj8p2vXw+8fkXOFvK3kIEj&#10;iGghtjR08BzvAHsJcxq4yunrh/CAaHa4QG/CHiZS13q9YCnAllYksKUK6yaT2eGw0tJil91LRX5c&#10;fRRYgEGLy8HOUAAZsAwjSq0GgIUHcPyxkYvTRjGewAWz3Wa0WtBigtXhQB9YBiYzmIx6o0Gj0xqM&#10;lFwttKYnWqPJ2NHZrlYrAWoqlUIm61Ep5blXzp7fs+XKvk1ntmWe3Zx+aVvGle1rbu3OfLA/+8GB&#10;tXmHsh/tz8w5kFnw6YbyE7vrzh1sunS04+ZXUO+d7+X3TvY++Emed16Zf0X9/GdtyR0CtcpcfW0+&#10;5bZtKBLhn4XANQr/FB095VHLh3Q1Tw11z/R1heaGIk3lE8CZJLKoVT62mXCZstkd+D4corq9lchM&#10;sBqzFMQghU2wFMSUJnV4As/nmewDlXZJB+FBFm9K89Hy27EnlOa8eslA9h6oMRWxBAxRrjuGMzaq&#10;cR+kRR7MV4FaUgLXfvfi1jpM688GBMP1idhPTBPLsN5S9svXZITDCF4OdPNTzShajwV2YTph6pL6&#10;74EawxnPwSb3AxrAvdMG2Z0Wm8NstZtsLjxC2Citv9/t6fMFheP4BEt5Bau97H8DUPuDXZlvRVWD&#10;X0V1AWY1zlUrKTSYAOL4zeHffh188wbMB1DzDuMPwR8ENarXCTkFMrr8hGt4axfYEafR78U5+wb9&#10;5Kgd6mP1DYHb+nyD+JOk+lF2j9PqsgHU9BaAmkZrUoPShJRak1JnUuiMcr1JbjArJEojUDNTYg4B&#10;ap0qTZtS3cqSKZq6exs6u+s7umqDQr9OqLato6alrbKpubSpubil5Xlb64vujlKFrFavbbeYesES&#10;dGP1UsIsPI6RFY0uD25wTj/oRQjQxosj0Hr7nJQ9RKyzB8kAaYQTTPi7Bpy0QE0Y0gaH8RshOGM+&#10;Q4sfFPdHXg9gwsCwF9ck3NxtDrXZKjNZe4BrZFRzqAL5bx0qsJre1K6klWrVvbKy3t5iWU9A8t4S&#10;uQyfolwJSlPVabWN/wEag9gwJjlAeRACn0msNjjUB0oDq/Eg9mJmMJKAQI2zcojVeRozSJmWpgXq&#10;poeCGqdSs4HVBKhJcpBX+E+gBsTRaNrATN1dVaA0CLjW1VnOkQS8rl+sGKsFqDGrUUhBc3lL44vm&#10;hucNtc+gpobnzY0vGhuKGuoLW5qKO9oqersBeXVANACZWtUKMmNpNVSQCmiIjkbVLMJLq/B2Ha0l&#10;LY1FALXyknuFBTce511++ODc7Ts/Xb9x4tzFL0/8eOSLbw58+e1+dM5d/Or6zRN37/z0rOB6TXVe&#10;R3u5QtGk1XXgS8DHgSwWimm1iZJZdjtwjYMniFxdLp1b/KS8kN8CGA91gDKoDeP6QBIOULT4d/k7&#10;UMNNDpcUh1177NK9nedztp+lZWpbzz7afjHv4PX8DacfRC3OGpUwmUEtEEkQAmrogNJoJFqAGlHa&#10;rPGT542btGDC9CXglbDFGyJX7IhK2xctQC1x/Wcpm75I3fxF8qbPkjZ8mpR9OCX7cGL6rrjFayMm&#10;zwpPnhw9ddbEyTPCJk0bG588Ln7SxGT0Z45JnDImceq41FkAtbBZyxnUouYFEI0pLRTUImYRqwli&#10;I4HSuMPWuLBZlMo/bM6qcLwEuMasNj9daE3EgvSIeemRGJmbFjY3TeDOKrAXZmIEbdic1WFzaIHa&#10;hFlk3hs/bYnIZAt8XMFpMgTVZYULSosguJFEVigGtYhFG0BCY6cv+zh+5n+Gxf8jIumj+GmfJM8d&#10;O3UpxRwA7yiL7FaQWfTKXVErd0aupLQdsemHIpZuHz87g3J2gNKmLQWxsV0tYFHjsFABapxQjT2e&#10;wpBGYQQscBiAbPysNWMp2oDIDGdLC/Ko3gCTGcGZpIgF66lkljhzwk3KbQttj1i6LWL5dlFTYR+F&#10;c2YdTl53NDHrMKMYL03jNWpSn6GNuQ2sJiYfSl33acrao0npB+JWUdI7gFrs0i1xy7aGTVv84YRw&#10;sBpAbWLi1O+++4LuFC/JWc9GNVqsJiS4jRLbvnpNFg385tmQPPISHIZbCHkn2adpcXrQB6VBQDcy&#10;qokEtkxpTr8frUwmA0X1jwybqWA2L1njAst+HTjK5QaKqXRaSGs0agx6jV6n1KjNIDCKNrCC0iDs&#10;BfBhJqQ16IFxlPNWhA5wjKdWr9MZ8H+K7gS3OTBT1GUX8QQGhVIOabQapVqFmWaL6eH5Hy/s3XJp&#10;z4Zz27POb824siPz1p51v+zNur0r45ddax7tJ9dn0fEtJV9tr/x+d/2Zgw3nDjZfPiZY7evu2ye6&#10;75/szbugLryhKv5FXXJXXfpAJ2p9CgfoY3VFDqXeCAE1XQ0hGoMarVGre6arfUr5OKoeC49njqLs&#10;EaSsf06lSu1WKluKm7fdShk6+nEjCOAUxHzGCCVtQmxXC2UvSRhn6mII8wsXJxMYvxwTJHcnxiEm&#10;Np5GJzAyDNB5D8veE++lSgB9VJMAAnVJrk8GtYGXeAKgZV4s3Hvx+CusZQFQw0z/8DDvxUz2k+Ig&#10;DGqitCXYDndK4b4MQtj/AmrMZwxqofL2+x1u/EZNFpvRZNEZTHic0JlsBgueC9wWLhAOufzgNsYm&#10;N5iJliG/eT30p7xrxGFgtbeUiSOgIKKxAqCGOWRUE6A29CtVfxKgRnZHABlATbCaBGponXQafmfw&#10;NKhauXfA4x3winV1AWgjH24/VSNweJ12DwAfoEYL1LQmgJpGYwSrBXBNZ1IZzCwCNbMNf2Ui6tOi&#10;1Bt7DSaS3tgDsXVNLFlrV6o75Kp2mbJNoe5QqDvlqg70oV5Fa4+spUdGMNfTW9/TW9vTXamQ16uU&#10;TXQr13eRU8uucrh0LioaJNaL97v6gqBGS7+CImgb9ILVXF5wMxVYwr+Ly2P1+B0cRkBWNLK6Dr5H&#10;aVIfGn7VD5jDI6S3zw6YsVAlUzlksSkoB5lL63TruQ6pxSbXGTtV2kaluk4hVqfJektlPaSA31NW&#10;GQA1XROBWsCWJiiNN5nSIAnUmMyGyKjGJYxoUzKnSaAGSiNQsxKoAcuEZOAtEBsjmrAqaZy0NI1E&#10;dkW3geQy4FE2FNQsFgVeqNW2qxRNFEnQUREM9qzkDhANrMaJObrbq1mdrZUAtbbmUqilAbj2orW5&#10;pL21XKgs+KpaSmOrbNFp2klaagnRdBSgq9N1abWd4DbAHEcqdAk3KECtrPhu/pOrDx+cvX37xyvX&#10;vgGlnTp7/NsTR774+sDXJw6ePnf8yrXvfvnl5P17p5/kXSovu9fU+Kyzo1yuaNJo2/WGLqOxB98G&#10;i7ktSG8KfF67Xe10armuKCgtFNSClEap0SQxqAVZ7U+ghsct3NVa2xr3nH2w9fR9gNr2czk7LuTt&#10;uvx49+Uni4+eGz9lAfjs31nU/iksahj5MCbpk4TJY1NmANRogdrkBROmLQaohS/ZGLlyR9TqvZFr&#10;DsRmHUnIpngCYVE7nrr582TBajGrtoXNXDY+YdKExNTo6XMip80aG5cyOjYB7Zi41LEJqaPjyOU6&#10;PnX2+OmLeAlaJCiN097OXc0RBsA1cn2Cw0hLoYnTSYxoDHCRs4MBB7Np8sTZK0BdxF5zVxN4kVYy&#10;gRGlCT+pwLJ34hHMCWgmWG0FL+RnMOLimFS+aUH2xAUEamxOEwpSGrSQLGpjpi//JGnOf4UngtU+&#10;jJn8ceIsSroGLgTnUQXSLZFLt8WuEhXNV+4k/2DmEXIapu+fMD97zHSq7z5m2nIJ1JjVqENRn2A1&#10;Oh+xKC2NWC0Y70ktr0Iji1qgIjth5YIQF2eQz6izYH1E0NGJ8w9bRAQJSgNEQlR5Yjk4cjc4EsgF&#10;xaUfjM84DAgDnE3acBxiPpNAjU1rvJmSjf6RSdnHwGrJGQe5IjtATRRs3TJh0rwPJoR/PDF6fEJK&#10;WOKU8+d+ePtmgEGNfUrgsyCl9b9+BXTrf4lxUsCiBlBz+fvsHkp1BjlFMlsQm8nhtHmoDgFZyJxO&#10;s8OhFwU68ehpw2OQQa/SavQWi93r1ZmtVpdHrF3zUZJbUV5drdMqNBpyhopVaxqDASNqMJfJLHyd&#10;IDanzmSk0lJ6PFjS+jOQmbQ0DRNBYxKoqdS48ZixiZYn6416jUZF0mnJ6oZDadS3vj9+af/WC7uz&#10;T29Jv7At49rOrNt71t7alXF3TxZA7d7uNQC1J0eyiz7fXPbNjuof97RdOdZ27ThADZTWe+cHRc5Z&#10;+RPKo6Z8fktTek9T9hCgpqt+rKnIQUdblSd8oAGFgpqAuQJ9Tb6q9EHvsxsYl8xpADVtR73T7XA6&#10;HeAzj8dNSdT8BGp/i1+gKMYp9EdEHjUGL/R5L4v7jHHoU64NIYBOX9D7iReGgho65O4UR8Ze7MJr&#10;ATfgHgAQt38VxoX6IIYzFtvVhMtyiEGNNfzm94GXr8mRRCUKXmIX3oZBjRENIxA6GKHBN2/odynq&#10;R9HyrH8PaqHnyeMQNnmvNMfutFnsBrNNbzCpdAaF3qQyWtQm3ENxM3UYuPQk5R5z2wjaAEx+j3dQ&#10;FDn4NRAHGspqaMkZ+u9BjVvMf/n778O/0jI1/yvcTgbd/RQHINydHgnUQF0Or0PiRcjhtUFOn90F&#10;wuxzSfL2uz19LhdNsNs9YHyr2WEy2gwikiAgHf4gRFSBMbBYDZ9Ra7HrhKj2N5WatFEAJufIMJjk&#10;erNMZ+zVGdHKtAZ5UEqNXq7RyyC1rlel7YEUqnalql2t6QytNqnWtFG1SU2bwdBtE2mzKLYAoDZA&#10;lcoZ1MSifPy2A7jmHwiwmsj3ZsXDIDbxZDcw7KOggaCj8z0FKY3NaT6AHVVfcOm5binVMHWobC6N&#10;A6jjMQJ4AI7YZTT3anQtClW9XFkjV1TK5RW0Rk1WJpOVgdtUyhqVqhYYp9E2k+sTZPaemNLopxsC&#10;ahA2xQjtwjRenRYKapJFzWJRgczMZpUwqsmwabUKj6dd63DocN0juc2hotzggtUI1ESGDgI1oLSc&#10;QI2AqaOSBeRqby0l6urEOCWb7WqrAqJBbU1lrY1EacA1Iramso42grOerhocBOylkDWqlM0MZ0Z9&#10;t07fCYHPtNoOIBpLq+kAqClkDUA68dYVLU1FtVW5ALWCp9cePTx3+9aPl698c+bc8R9+OvbNd4e/&#10;/ObAiZNHz1386tqNE/funcaEvJwLxUW3a6pzmxoLOzsrZQB8datW1wFcwy+GZOxGH2hIAGfqMZkp&#10;6YtgNb3bbfSR39MGUBv430DNL9Waw8UnFNSGR7wjr/oeFz3fcz531wXSzgu5O9C/mLP1wuPUjUfH&#10;JE4dnSDiPYOUFgJqsf+MTKARyp026ZOEKQC10ckzx6TMHj9lobCoZUQs2UScsXpvFEAt83C8MKol&#10;bfw8aeOx5I3HktZ/Gr8OoLY9bObSiSlTwWTjU6dOTJkyJjb5o8jYUbGJY+NTx8SnjIpNxluPS52F&#10;aQAs0hyw1KrI+Wmkeasj5tJyNGKv6eTxnIi3nkGIFjSwBSxqBGrBKASITGvCusZwJuxhlJYWCtDY&#10;rFUSn7G4j13hQvxaKiQ1O20CFQNYM2GOSHsB0lqQTUU8QTlidZrQZgY1WoM/b9342emjpy3/JHnu&#10;PyNT/s/E+H9GpVDy20nzqQT7rPQwcNJiTN4SvXx79MqdkSt2xIqaSyAbAFBCxuHxc7NG04q05VRg&#10;akqA0rjkFMd+0lI5EUkwfiY+xZrwOUC0DAFqFEmAk4SodIQgNsqjRha1AKJNnLt24vx1YaBJgZth&#10;CzfQmZPHk7KmRS3bhk7ksu1Ry3bErN4ds3pP9GqKUWXzWOyaA8JURhnUQGmTN36Bli1qjGvcD9rY&#10;Pk0WUZ8pgPi0ffFpBGrxK3ckrtgRt3zruORZH4wPHzUxdmxcckTSlFs3z//2dhB8RnHKQVxj01qo&#10;RjAeXKOGCyJ+8SAz3MGsbo9bFN7zigxqYs0wiM0BmZ0Ou4dKsBttVGkAyKUx6I1WK0GYCbcQu9po&#10;REdvtTq9XqPZ0iPrxRyAXd/ICFUpwDOlXq83m+kgwoRmcdgNxF56xi8RImA0WUwgMBXFcqr0QDSD&#10;Hq1WC5ojFMNMuVLBhQowX2/QmUwG9InbGNROfHbt0I4Le9af37b20rbM67vW3tm77u7erAf7193f&#10;l3V/zxp2fT45vO758c0V3+2oPbW38eLRzp+/lt39UfHgVO+Dn3pzwWqXNMW3NSV3NWX3tRVUplNT&#10;/shQ+8RQm29sfK4Pej8Z1LTVTzRVj4Xrs0BT/URb+Uj54pa6+qlagJqinCxqNp3cSWWjPD6f1+/3&#10;9/X5+vv9vr5A/SiGKsATi+kNLcQQJtEYi+fzS7h0AVqA2jtWEzY5vJwpTWrBagA1jGOTuY3a4SFv&#10;/zujGncYhtDnIANsgi7pThY0pEnCPy5+PAAvtpYJgxnFfnoG8KOiZWq8q/8lpe0QGPdbv0h+i1YM&#10;iiADnP8rCnikaMd3oEbivgRh0rmhxYi0iyVe1e/0OMw2g8Gs0RsUWp1MsJoSAq6BY8BqIp+FEcRm&#10;91hBQi6/G0SFp/OhN69Fpoxf2a72DtT+CFDan0GNEuQyomHC69//9fKP34F6oqQ6noeoTIK7n7yf&#10;JL/D7rML5AKWBVqBa4GSne/JTQ9KDrQuD/GN3U15bjk3B9p3clmsQmQvxLMPfS58uoDsVPST/Gxg&#10;NUqVL9JkBCNDiVxNViI8+qJMkBod0VfTujcjfWMGIwhPrtX3aLSdGm0HKE2jbVWpqfgk7r+AP6td&#10;43SbqBJUv4dBTWI1pjR0+oaJ1QBzHlq1RkFKAuw8Q7jbiotPqIBo75yeQpgmQM3l8uIJDTRGteEJ&#10;y5xau0sPUCNWE8I4QE1n7FCo62UKgFq1QlGpUFSQaQ2gJvyeKlWdWtuk07cRqEESnL0HahDzmdSR&#10;0A3T2KLGrAZQc7mtAaOaFaCmhNioRsGeVJBA53AYwGcAslA+A+SGbBqFUU0HZLFyfQJdp0rRLKNI&#10;zCoRT1De0Ua5M5obnnHZgO4OQjQwWUdLBcMZC5uMbiA5cpKKKAFakaZswb8fERLVfe8yGnshECFE&#10;iCYS34HSVIrGYOY2qvXe1lJcX/e0ovzBi6Jbj3Mv3fnlpytXvzt97vMTPx75+rsD35zY/9OZY9eu&#10;foPxRw/PA9Qe510uLLgJsAPeNTcVdbSX0ZK43jqVgvyt5GZVt2mBbuoWICNYzWKVs0UNT/4ej6mv&#10;z9bfbx8YcAwNuYaGPGAvjhLgO5mk0EFpDkSBJ332766RLW3r2UfbzuVsP58L7biQm3XyQfyKDWMo&#10;KweB2ieivicZz6ITP4yMo8QcQb/nx7GpgXjPpBljUzmSYNH46csmzM3E3Z0Sg63eG5N+MDbrSHw2&#10;xRMkbfg8eePx5I2fJ6w/Gp99JHbNLvBW1LS5EyfNmJgyLTyVFqiNjkseHZs8Pp4sap/EJALUJkya&#10;M3HaYsAWmIxsaeCzeWgppxqvPwt4NmcskxalcYeJjQAOrQC1CbOWh4n4UChi9urw2asnClCjpV2i&#10;KJMk8m+Sn3Q1BSIEKY0wbi6JMS5sThrZDkVqWaAPrU6bR5QTtpiW3kt8JhmlCNTmZ42fkz52xsrR&#10;qQv/ETXpP8Pi/xme8GHMlFFJc6gQ+4xVYgn/+vAFGyIpBcYWkQh3Z+yafXEZhxKyjgJx0MHBx/LS&#10;NIFoY4JVQceL4FCwmvhEIoWbMK2xdY25jfuiEwC16EUbAya0+dkT6Pzp5APu2qVbopZuBZxFL98B&#10;aoxatj1syVb6Z125J3LlbvzjQnHp4DNyfdJKNTKt0So00BiDmtRiBEKf6Q3oBqQD3qWsPcrxBJQ+&#10;bemWhJU74ldsHR0/+cOJER+FRY6PSx4Xm/I4586bN/0jI/iRu9EK+QBq+EkTn9HPu//lSD8Zj4nS&#10;+l++xhWKkpzZ3D4LhQvQkhOIAguoaPqw3e0TSTSMFhetV8McUJerrw98pqf8GWQts+JhyGZX6fR6&#10;iwXTTDarRqcmd6TRiL147rS7PWa7A3iHi5qnr59fhRFKnIaLlNkE2GI7GchMo8MbGgF1Wp2OVsKZ&#10;TfgfIIyXrGkxbCBjG9gOrdFqAdVZHQ69ydLd2Xb5s72X9m+5uHv9ua2ZF7ZmXNuRdWtX5r19WTmH&#10;1ucdWv/4cPbToxsKP9tU+vX28m931J/a13j2YOvlz7pvf9d95/uuX76X5ZxRPrmsenZDVXRLVfyL&#10;tvwBEE1XLRCtrkAU9MznEgWi0KewqAHOqp/oagogJja0GNFW5ikr8lSVOeq6IpfTLhUkYGBicgI2&#10;eXxebDJ+SW2oGNFAY+hgLzALLXdwELSv3rx+8+tbTOinkDSylkHoMIcxrnEHLYt3cQt5/T6nSKXG&#10;AMSSQI2RSKjP3RcII3APBvKoEWkJ2xhaQBinJUPHOyjyVQ6NYBx8BmLDDw6/QuzCSNCo9gaHolCX&#10;kPxqFPlI7NjnHfB7B4jDmMb4NPjE0AHP8S6xN0hyfT6wncPrtNrxe9XqjGQoYqORziAz4O5pUZks&#10;agvup1SzXE+eOICR34UXegb6+kaIGgnUfqNUHSCwgF0tFM5CiI1bZjVR/ECqK4BP9MpPJdWBJD5Q&#10;oJPqqbskK5owpAHXKGOty2vlugIuL/1tOdwmiP7IyEKNvQA1YjX0ee2dw0OcJ1bdBY5DwoiLMt/i&#10;OFYH8MXEHjbc/QE3wDUyrVFaWooGBaix4c1s01vwrCSsj9yxOozc59ZqM1isWuFC7dHqu3SGbrW2&#10;XaFqQavCTd/QjV12hx6swuwluT7ZqCaJAc6Hn0+I4U2kLQtY1Ijn/2xLk4Q5AtScbp/V5tRJcMa2&#10;NJcX/4Kiarsb/5pqk0Wm0bfJlXW98qpeeWWvrJzScxColchkpUpllVpdr9U16w0d/29Qg3jOe8I4&#10;QI3XqHF6DgFqZrKoWTRmswpwFkJpGrtd73Qa/wpqkgSxBf6pQC1c8ZNy3ipb5FQqioxqIJ7Wlhci&#10;7vJxQ21+W3NxB+U/CxjPmM9YhGjt1d0dlGtN1tsolzcpFM0qFRC7Q1i2unFw4ZAl5yOIEJsSq4lg&#10;gnqmNPZ+treVgrdqqh+Xltx9+vjKnTunLl3+5uSpT7/9/tA3Jw5+f/LIuYtf/nzz+3t3Tz96dIFB&#10;Lf/JtefPfq4ovV9Xk9fUUNDa/Ly9taSro1zWU62Q1eH4SnmjRtWi13UYTT02uxLP+W63Hs/2fX1W&#10;idLE3YtQjO0KzGShm0xmoaK9rwdNRtX+s3d2X8zdcob8nrsvPt575cmui4+XHbsYMWfFaFqgNgmg&#10;JtUk+CAq4Z/hMf8IiwGocZLbj2JSPgHMJUxjUBsvCn2SXWpBVsSyLZErAGp7YtYciMk6nJB9TAK1&#10;lE3HE9d/mrD+SOLa/TFL1sbOWRo/d2nUjPlhU2ZHTZ8bljpjbMLk8YlTxoERo5NGx08KmzI3bMaS&#10;qDlEaaR5adEL02MWZYTPFoa0oKmMuY3aOaskUAuIoQ0SOdiC81cTq9GCs+UTAJfTwXNUTDNsJuBv&#10;5UTBbTwncg6gcHVgPOgMhcLnUqgB5VpbsC58/lqRL219+OKNJPJggs9EmCQtw98kzFQgsLUAtXEz&#10;VwKtPoib+l/hCf8ZFvePyOSP4qePTp0/Bpg1AyCIQ2VHUAoMyoLBFQuoXKZYp5+y/vOkzMPhizaB&#10;9sZMDXg/AxY1EBtExUDJqCaxmjD7rR43A0hKI8FBArXweWujFm4g+x85OgN8xlgpKI1CB9jdyaAW&#10;vnRb5HIKSiUET9sHiRiCgwC1pLVANBAbLUSTmEwYz0hJa8kiyNCGFnMwn3ymXJ09CGrk+lyycRR+&#10;b2EAtahxcUkTEycX5j988zoU1Oh5g3/e/AsnywUui5Q6nkvlUk10gBoedTnqE0KHAz8hu8enBjMR&#10;qFGiDdw6gGJ6qxWMhYdICvl0uoBuOrMFF3WTzY6rldZoUGnwXG7ECDjMhcuZzw8yo2xLLqoWhQ5e&#10;hQ49jILexLIzNowxsRGcWcwm4fqEhPGMrGvCT4o7By1ic7hwcbTgjdRqpQ6DJnNjbdW14/sv7NlI&#10;kQRbMs5uSru6PfP27qwHB9Y9PJCVc3AtQC3/040vvtgKUKv+YU/D6QMtF460XPy08+dvFA9PKR+d&#10;VTy9oCy4onlxW/Xitqbkjrb8vrr8oa76sb7mKVhNBH4SqIHJuEY7BRMEXJ+UlQN8hj5ADVJV5CnA&#10;auW5+u4Gp9P2HqhBoDQImxAoioHs34EaWu5gpgRqfBDwFmPcy9evMIGPhgkYl3iOB7nPrSQ+GbZj&#10;MZyhDZXEbW6QkBT7KVyZDGpgLzwBgLoAZOw3RNs/8tqDx1uR9pataD7ccl++YozDTGY13K7/Amok&#10;KeYxhMYEigVBjQf/MoFhDgRkBmeYrDqDWa0zKsipp+vW6rt1hh497lO4SVG2BJ3NaSQGIqOaB0QF&#10;rsJb42SG377Fef47UIPe/OtfUkeY07j++h+i8gFVVR/CH2GwroCIG8DxPWJJHC1KCwKWzUn2swCf&#10;oSXvXkjJTgi45uaCnl6Ioll5Tdv7AjD4HKJAO6iOcpWxvUb4BAkACEwdgDMuAKoOuEcdBqvTBFpl&#10;sVOYDI0uajEC/MBxmPMMJhm+OiY2Xu5mNMtwWIAaLgAen50doO9RGnMbg9p7JrdQUIMY0bD5njCz&#10;f8gLUPP4rYAzicycHnTMeLqExIjB5sRDXa9WD5SsB6j1yCq6uku6ul5A3d3Pe3uK5fIKlYr8njp9&#10;+9+AmtQJJTYms1BhbyiocSYSiCIm7HhSJdcnWpbd/s6c9reghu9XiApysesT/ARy0tAatWbKviEK&#10;EnQIYGqofVpblVtX/ZhymzUVtzWXdLQErGiSIa2rvaq7s4bXsYHSlMpWojRNh17fjcMCy0wmIBpV&#10;SiCB2QUXYi9ADe/IC9TYqEapOkCHDc+qKnOLX9x58vjK3bunL1/59qfTx078eASUdvrc8cvXvrt7&#10;59T9e2cePTz/8MHZ3JyLT/KuFObfEEa1nIbaJ80NBW3NRW0tzzvaS7q7KmQ9NSpFo07TZjL2WG0K&#10;p0vj8Rj8fjOe/IFo0OCgk29djGWBJTtBl1CobwgTJAX2vhqoaazffure7os5ALWd53P2XX5y8Fr+&#10;3iv5c3d9M37SrE/iaYEaW9QCoEbFPWP/GRHL5rQAqCVQQYIQUFtEELNwXfiyLVErdwDUogFqmZRK&#10;jVmNE6olbzqesvnzlA1H4lZsjl2wJnbO8qSFq2dlbF6+49DCDbuSFq6MmDZ/bMKUj6ISR8WlTpgy&#10;O3zm0sjZlHeDUnIISotdnBkxZyUtRxPWMuYztAFQm7OKErBRKXdR2ECgGxvSQkEtErA1C3AGUKPI&#10;TbELczCT6E3qR1CGW7yQZgrX5/ugRoUyBauFL8gOA+4sfrdAjYIJllAnbEH2RHKJkusToAao+jhx&#10;NhBNgFrSR/FTR6XMoWpRIvwzXIAaY1P0ih3RK3dHERvtj8s4DImVXseilm8bO3vNJ1MWjw6a04jY&#10;plJY6NhpyyQmC2JZGuMaNjnX2oRZa8BqALWI+dnReBcKGiA+A5yRqPDANkqZsYLKDySk7Y1L2xuz&#10;YlfU8l1RK3YD1KJW7YEiV1IpBYAakAuUJnQUEAYam7Lpy6mbvwrFNR5kiUFapgboFNnU9lKxL7FG&#10;LWbRuk8i4z8ii1r0+PiUsMTJpS8ev8WPedgDAKNWGIalXzJ1QkDt1euhoZfDHlHWCWIyA7Hh1uES&#10;tQSAawA14JfV7ba5vRjBLpPDoSGPI6W6JUqzOxw+n9ZkxjQym7lcMpVSbzIB4yDMcfv7nKLwAF5C&#10;OZe8PryKCkzhOmWnhGqAM7KNBctDAdEcbtworCbCQZvBZCRQM+o1Oo0G2Ab8EzAHthPjBq1Oo1T0&#10;NjfVV5U+v3H8AEDtws51ZzanX9yWcXnrml/2rCVQO5hFiTmOrs//dEPxl1vLv91Re3Jf/akDLeeP&#10;tl461nHz6977J+WPzsifUMin5vkt9fPbCrQl9zQVOfpqqrDORjWwGihNWqNG0EbmtKdsUQOlgdU4&#10;JYem+qmm+rGiIs9qVEmF2AFqfcIRyYTEmAW6YqLiDtpQSYjGwgQWgxcfREI9tOhjkOcwug1w6IAw&#10;oWECWp7D81lB0HkHQ5J4kxygfwY1tAxqQ6/fEvILFydb1NACxYLez1eMZb5BivHEHNbgK1qvRrnW&#10;KGKUSp5JrAbs6xsZ9gl25FOSOhKoQRLJsUUNu9x+Wrvm6fdRyKeAD7NNbwTt02I1GUCNzULANQFq&#10;WptdT3SCxwcKCPXjA5Ibl8oY/L9BTWK1t//Cpoj9/ONfeBVYbURUVR96g88yDPgTaUF87n6QLr5D&#10;/GW9B2pWMp6RCNQkaGNic3ltwC8v/oD6nD6AQR/O0+3pxyOTBy3EoIYnLC+1NA1/svQwBTDwWFyB&#10;9Vt6yorv1IHSGNQCOXIdRovTZHWZIZsLb21zefBaFpvxKBEaufXsOrOV/Kdkk7Mo0ZpEsQFQmsMJ&#10;IrQEQG3wT6AmUZrEajwiUVooqEmUJm3yyCAePQYZ1PBdEaUxqOEzun1WDEJuH9jUyKBGFjUCtcqu&#10;nrKOzhednc87Ooo6O4u6uop6uotlsgqVuv7vXZ9ShxWKaDzCHYnSuJVAzYVvEN+mSHjLIY1WKy29&#10;ksxpJJHqV5IEag4nZwcmcxpADdikVrcqZI09XeR/7GgrJ8tWYyG4p6YyB6zWRNloC5sbnre3lHa0&#10;lrc1B4xqZE7rEB7P3ga5vFGpagWiQYAwUBqv5aewBvz0hVMcLf4VMY69WkoIQrUQJHNaS3NRY0N+&#10;fd2TyoqHz4tuP867fP/+2es3fjh34cuTp4/9dOaz85e+vnbze1Ba7qOLebmXHt4/m5dz6enjqwC1&#10;4qLbFWX3qise1dcAK5+1tRS1tT7v6ixXKhp0mlaLqdtBZS60Pr/R5zOB0gSo2YO2NFCal29aTGm8&#10;yJo3+U7G49yXNkde9t3NL9x78cmu86C03L2XHx+6lv/pjQKAWmrmvvFJUz5JmPRxHMV7Mqh9GJX4&#10;z/C4j6LiP4oicxqjG4MaW9TGTZozccqC8dMXU5jkovURy7dGrdpF3rG0/TGZh+LWfRq/jlhN8n4m&#10;bzqWsuFoYvqu2MVZ0XNXzkjflLbv+Oq9n81dt33S0vTE+cujZy8cnzp9bNLUiZNnheGws5dHidxp&#10;EXNXTRRlo8KD7IUOkdmfQ0EZ1BjR0EYEES0U1AKxBUHfKHPee9NEZ4Wwt5EEuq0Ko4DQVeT6FOUH&#10;Iii3bXb4grUT5q6dMH9dGD6+QDRmNXKGLiDHYthcSttGQZfCGDZ60sJ/xkz5PxNj/ys84cPYKR8n&#10;zBydumDc9JUTZmeEiWSz5IIEPy2j+MrIlQCjfTFrDsalH4rPPJJMC78+A8ONnbWaTGjBkAJhUVsm&#10;qn8SjY2bsVIypIHSWDwybkYazoTyqOG98EYi+kEYAim6k0qgisRmCat3J6XvT8k8mJR5MFGUVBc6&#10;wOY0tqgxooG6ktcdTc3+PHntsdR1n03d+OW0LV+D1YBloLRU4QzFJganb/0Gg6nrP5u04bNJ2cdE&#10;fYJ9VGt1+TYoal7Gh2FRH04IRytcn8kC1PpCQY3XWfKDh/jxC1ATYQQANdzYnP2EaAA1d98grvQc&#10;78kOUHLDUDUCijDAlRgTgG4Wl0trNgM9QF1AMcAWOUNFaQGN3uDu6zNYzFYKPgDD4Z7ko/xqAsgg&#10;nQkvpFzmDGp4idluB3VBxGrCm6nSqAFquB87PJjgsgkms9hAcoHlaJApWJFdrVErcH1pqpXLumor&#10;iq9+uufyvs3ntmVd2pl9bXf2te2Z9/ZnPzyYnUeItvHZ55sKPttY8tW2yhO76k7tbzxzqOnc4ZYL&#10;n3bc/Kbn3o/K3HPKpxfVhdfURT8D1NQld3WVucaafEPNM9CYsJwRilEajpA1amJXvgA1CizgGAJN&#10;1WN19ePeZ7fkVY9xAQeocQxBX58PXAVIYmBioS/hFyQxGeuvoCZ13gMvHuEOJvC7oDMwQjXLwTH4&#10;t8YgJIHdSDBYARgXimWhAsGgBagREvX3e7kiO9ju3QI1AVhUhyCwGB9kBvmHRnC38w3SCjYwGYWC&#10;Cg8pJOaQXY1yZ41QZCheyxUO+l/T84TAtWF/CEHixLjlU4J4F1ppjrCo4Q7qc3kcYA6Hy2pzmKzA&#10;EbKuafRGWm5FoKbvNpkVZGSy6ZjV3ALU8Fp8tL8BtZDAT4gpDXrnAA0uVntFlUP/GPmVjGrDb/G1&#10;4PshB2gghVuA1YiuGNeY2MSSNRstmBOgRpjltQrbGAVIgsDAQH5KUUbrwHwUHOr1U3Co1z/kQ8c/&#10;6O0bCvgWaeaAi0xrTAIek1N41RjUpBpTFrIm6q2C0uxuCzlh3VaiNEp36HTjL09kQXOJBzEnJd7n&#10;TGG4s+ttDoPVjgPqbU6jw42zDaAkBXICZoKUxqDGfAZJ5jQolNWYzBjReBPtXw7iYVDz9uErIlDD&#10;JQrfkhixQwLdhEXNIlNpW2SK2h4ZgVq7oDSovb2grS2/re1pe3thT2+5Rtv4H/T2gtXeAzLukJPh&#10;z9Gg2JSEvZDPj4ueG0+eHi8ucSTCNRF0RWk4RO4J9MFnHvrHsGIvhciK+egI2T0YB645cW1UmQHC&#10;IomaXtclFvUD1Gq7Oys72svaWoqbm4o432xV+cOG2qfNDYUtjS+EihnUyJwWoLRGpaKZFqUJWxoo&#10;TafrYnOa2aKgvLsC0cjTSov+NJIND+9IiNZFuTlaW4oa6/OBWXjH0hd3nuVTeo4H98/+fPPHC5e+&#10;PnPu+Omzn4HYrt34/s4vP+U+ulDw5Fr+46uPAWp5V4oKbgLUykvvVJbfr63Kaax/2tpc1N1RppDV&#10;6rStFnOvza50urRer1HY0mySuzPoBiJQe/WK4uD+3xJZDPCg+Or14OCA6+TtRwcu5+2/8mT/laeH&#10;bhClfXaraMOZvJgFq0fFTfokHpQWSMzxSUzyx7RAjYp7fiDy3ILSPoymggSSRW3cpLkTpyyaOHNZ&#10;xLwMoEnkih2RK3ZGrtodk3EgJgugdlTKpkYlCjaB1Y4lZR+JT98Tuzg7cVF68qI18XOXRk+fEzaJ&#10;cqpBsbMXxc1dMn7STNKU+RGzlkXOIYoaP33p+JnLROTmqvC5aZGcF21+OpWNmget4UoGDG0sicAY&#10;yBjvpPEgjdHe0D5nbmONn7aExydMR0vL1ybOXk35OOamUzs/M2JhdsSCbJHhQjCZqEnAS/JpzRlG&#10;KNUtZdYNn5c1HnQ1ffnoqUs+TprzfybG/Vd43AfRqZ8kzByVOh+MNYESZ2TxS8IXrI9cujVy2Tb6&#10;PlfuogJTxEbkAwWopW44HrNq97iZq8dNp9gCWuU2NZDzlmmMrWgs9DHIABfgttlpE+dm4I049AFk&#10;yWjIydLI47l8Z7wwpyWlH0xYcyAOzI0TWC1KEYja6rFr9lMwQcahlHVHU9YeTV33KS9HA5mBySB2&#10;dEpOTzangdWC0z4Vy9SOJKzZG7die4JQ1JzVH4DSJkZ+GB49Li55bGzys4J7b177gGisl8MBH6h4&#10;RJFMa/QLx897gMrUjLhE5QBAGJEZuUAckMPXhwdkV/+w1elR67RGmx03VHaJ2gAd/f1aowGXJIAX&#10;uTtNZiMe1LTq9o42YUUjAsM1npybQDE8aOIZzkhGOEhjoIVrmIBBsBplx8XVzQ7gs1FFI5dTJ/Lc&#10;AsLsLpfL64HcXo/T43J63E43Hv8tlFaNQgdUSqVcpLptUSoVvb2dVS8KLh/ZeeXAtrPbsi7uXHtp&#10;e8bPe9c9PLQh7+jG3INrnxxZX3h884svtpR/u6Pm5J7GswdaLn3acvlY+9XjPXdO9D74SQFQe3JJ&#10;XXidIglK7+kqcwzVTwwEamQ2E65PWpoWRDTKf0v9mgJt5VNtVT7luRVOT+H3zFVW5nU9va5pr3Z7&#10;cOfzeP2EaCAkiAFLEsMTOmAmSYxiEHAqdFAaR0c6DjoYYfDi+RjBBH4vbJJRTYR88ntBGOdd3Mfp&#10;YbJbkBmYjOxnkscz2IE4l4GHWU20wvrFNrARgJdEaWAv8BkZWCirLRnVwG0Be5UwvEGYwHlOCdRE&#10;QChJlFci8guwGq1FwwkwiklnwpvSoCQ8PGCEnIwCO3hdl9NttTvNFrveZFZR5KNRBhmMSrNFY7Xp&#10;bXYjUMnlFyiN7/I1lYrH6TF4gcCgYNmod4gWpLQ/Mdw7Vnv7O1gNH0RygELewb5QXBP5QQLWNaeP&#10;lqwBekTgNUUSBKxoZKYiPmPQwdcZqgDKDAc2+wWu+Qc8IDZvH2ALhyL4c9BCe43VrrbYlFSmXYQU&#10;WB1aEXNgAqg5yHhGa+DwjRGl+ZyEaxToQOAojD5mJg1RISooL3FkgNIo5y2doQRYgXMD84iTlz4C&#10;i85WTGZEG3mFXy/hGvBpYKSvf8Q/IOpKsdj1yUyGD8WshnPDp8OI+Ixmh1tvcaj05h6FurFXUdsr&#10;r+rurejsLm1rLwKitbQ8aW150tSQ09jwsLX5aW93mahM8O9BDR2W+MEHcI03mdIgUBpb1FgMam6X&#10;1eWkyit2ux4tm9MAaoFEJn6pegP3qTgy9gqwUwPUwFJgJp1Y1y+wqbaLQK20teVFU2Nhfc3Tmsqc&#10;yrKHddVPmhuetzaVtDWVBsxpFD1QC0RTyJsVihaVqo09nkxpaPV4OjHJzNb/N6h1doDSntfVPq6m&#10;93oASivMv/Ek93LOowv37535+ecfr147cfHS1+cvfHnp0tfXrhOoPc69BFB79vQ6twC1kue/lJUQ&#10;qNXV5DU3FHS0Fst6q7XqZrOp2+EgW5pYlGYZGHhHacG7FOnVK9/r1+9llvpbUZpQSjolarJZzfrP&#10;Lz/cfTF33+XHuy/m7b/65NDVpwev5a/44sq4qfNGkSEt5WMKFxC5OWKSyZAWGQdQC65Oo0iCUQmT&#10;RyVOAahRZtrJ8yZMWUhAMy+DDDMEFjujVu2JydhPoCYojS1qgtWOJ2/6LGHtofiMPVEL18bOXREx&#10;fd7YpCkTkqeMT5rMiTlGxU+KmDonfMqcMYlTxqfMnDBl3oSpCyfOWDJBUBrFE1BBz8wYquOeGbUg&#10;A2JQe4/SJDGfSRzGHYwwkzGWCRQLpPZgYZPCEYJ70U6cSdU8yaI2ezVADbhDIQXs9yTnZnbEwvUR&#10;CzaAsSgmYOFGRjfKVSZWs4HVJsxeM27mqjHTln6cPO+f0an/GRb3z6iUj6ic1Lxx05aJMFIyqgWw&#10;j1a5baGKBct3sNsxBpAUTIQB4okDq81KGz116ahJC2mxWpDVJFBjvyf3mdXQCnojUMO7UDCBlPIt&#10;mNUWoBa9fEfsyl2xK3fHrtoLMgOiRa/cgxNAn0GNLWpgxwRRZx1KECfGDlDAGcSr1hjUWAxwqes/&#10;45VtqdlHE9L2xAq/Z0rarsiZyyiJWljkR+Ex4+NSxsalPM679fa1/6+gxn8Ff3KDvsJTqss7OOIZ&#10;HMH1D5Rm8/j0ZisoDQTm8NII7hImq12uUhlsNlxWfYMjVrfX6fe7+vxytdruFUnHbXY8YuM6pTeZ&#10;dKA3QJ6HakkB1LDL7HBSeIHdoTdbJE8oQM3h8aj1eqcXtxGHyWI2mE1W4coEqNmdNEKDoEAL5UvD&#10;f7GL9grDG8d+9vZ2q1SKnp5OmbxLo9P2ynuKn+RcPrT9wq6N53esPb15zdnNadd2Zd47sD736EYO&#10;9nz2+aayb3bU/Li37tS+2p/2NF443Hb1eNv1r3pEOfZeUUJK/ey6tuQXXdl9XWVuANRqn1EkQbDi&#10;53ugRmU9q5/qaIHaUy5FwK5PeXmuoviBRdvtA1X4aGkaYIghCXjEYvBiZuKYAB7hvYxuYC8ehNi0&#10;xnshvIrncMughgnSJr8pMeJA/5BwdOJMsAlwxGkw0qFDiCZQ0hPCZNx5b8kamxkC3s9g2lvgF4Ma&#10;MIuRi1EMHR9lFR8EyWEEQAaww/VUmgNQA/1jnLAmmGJNOA3JDQpQI8r5i1ENp8EdSZiAkaAwuY8w&#10;yEtGNSYPWoMPVgPk2/ED14jV8YLVTGA1tcWqszrNTi8ZcQFqQ2/IooZTAnJJoEaVPYWvM8BnwYqf&#10;v4ZQGvRnuxqVfgf2MatR3YXBfkjURSBWc4WwmsA1IAiwg6xZvn43eAsSK/QJd//KQGQSwj8pFaV8&#10;Z4LimUAiEB5YjUHNRvdlgJrKaMZH7jWYZUaLgleqiRhYWp0mYhHwUEYBp2IxHFpwm8UlQA2UBrRg&#10;k5AkYb2jUgRSGIF0GpL4fCS9B238Epw/KE18HPoghJtDXjLxD2ECXoUvweUDovnIfiY+kQnoiY7H&#10;D1DDlwZKw6fQmqxyjaFDoW7oVVRTzlt5lQRqzc2Pmxpz6mvvVFZcr6r4uan+EYHa31rUJCBDyyOh&#10;u96jNAY1wV5kJyNQc1s9bgstRxOZONjj6fXi6yMrGtVwwD/tu8Jb+B4J1PDEiwfdd0v7aV1/q1IU&#10;iRIWtdKW5ucAtca6grrqx9UVuSC2loYS4e6s7Gqr7mqv6emqk/c2qRXtajVJ8niC0oBoEI6M45ss&#10;couNillJrs+/gFp1e2tJQ93TqspHFWX3QWmgLjKV5V7Ozbn48MG5X345dev2qZs3frhx/Xu0v9w+&#10;lfPoYsHTG4X5N58/u/Wi8NbzZz9DAtTuVlc+bKx/2t7yvLuzXK1qMhu77Xal261jWxoobXDQCUoL&#10;3pzYkOZj4QrAlMYPPP+G2ASoBdO4t3d2HLj4aPu5Rzsv5OwkXHty4OrTfdcK5u39dkzy9FHxgVS3&#10;ZE4DtAVB7aNAsCf5PSnOAJSWRH5PSnUGUJu8EBQVPj8zcskmsUBtN93IMw/GrT1MgZ/rKPAzEFIg&#10;1qglZeM+fSBmyXoqQpA0dVxiKtcnGJdIsZ+jYpJGxyaPS5g8OjZlbMLksUnTyGg3Y2nE3FVRC9ZE&#10;LwSZZQLRWGxUA6jFzA9Y1NhaJokRLRTU3hOzGiZwh1ylILMQcQYQ7MJksWSN0nkI01qaSHWbGUEJ&#10;ydZyZYJIsUKfEU0gF4UakOZmhc/LmkDL1NLGTFv28aSFHyXM+D/h8f8VkfSBKCc1duoSQqs5mZg5&#10;fnbmhLlrw2iZ/6aIJVsjlpJdLXrl7uhVe8TKMAqxTN1wHNwTu3rXuDkZo6ctGzN5EUUkBM1mUpin&#10;8HWSmY2FTTKqATHnifVwC9ZHUsH1zRQA8WdQAwXGkvZSBQLh+mREg4BlRGlrCNrIqCbSbTClQezu&#10;5NVpEFiNO0xvADUxCJ47ClBLSt8XJ4IJ4pZtCZ+y4MOJEZRHLTJ2bEzSuLjU3Jybb/A7fwdq78zJ&#10;4g+BvJ8cJTPyasDuoZUpUhiBUeAUnprR4uorPKF+tU6vAyk58fRNkWBasxW3XmwqtRqqFuX1Ab8A&#10;UEYrmcfQB4ThSgREQwfQZvfi5jdoF+iGwyo0Wl6gZrTijVwGiwXi0E4cAPhlMBmdbheAjFyc4Dyr&#10;xWyxKBQKnAX4DNCGcZvDDjLTUlI2jVzRK1f06Ax6k8VUkvfg0oGtALULO9b9uH7FmU1pV3dm3tmf&#10;nXN4w+PD2U+Orme/Z8V3O6t/3A1QawKoXTveefOrztvfdt35XvbwlDz3gqrgmraYQE1fmWOoeiw8&#10;m2RRM9Y9M9YXMajxijRmNW1tgabumb4exEbxnkA0BSe5Lc9RVRWYTSqHzQwY8vq9bNCS6Api/MII&#10;WlAaWA2DTGOSpGmQtItfLh0Hnf5B4i1/P96CrGgMYRjBm2KzP+ghxSaADN8wOvxCoBufGFpmIMYg&#10;7jCfMa6J8X4J1NioJjiMKI0sZyLvBkMYC4iGCX6RmAMoijn+YTK8SVgGVmOLmjRCT8bCoiYOS4gT&#10;Cmp8SuJM/h7UcP8T8z3MZ2wfImIT664cbosNTwE2ndEMViPTmsEkN5hUJrvBAbAToAa0Gn5LFjUG&#10;NfZ+AtQkR2doyfa/ghrEoPbqt0BggcRqDGqC1foCq9b6qTJBwBmKfxax4IwXn3GMpEQzaBllhOUJ&#10;PxIQPISfRMAWxeYoZp2BYX8f/mH7XW4fOMZid+mtDo3ZqhDr87ogvbHHYAGuqUxWyo5LfkyH0e4C&#10;AFG0KTlehfFM2NLEEjSvDWjBTCKJrPBgdXF6hD3i3VnS+fCu93CNFfrpeA5hGRnPAKm49lBNqn70&#10;+6hcFfFMyIo0IYtoTQ4P5eyw2JQGc49YoFbbLauUKSiYoKOruLWtoKUlr77+QU3N3Yqya4UFpwqe&#10;nnxeeO5vXZ8BShsYJLMZWE0CNbSMbu9RGoQvQnwv9O2QT5PKt9hAZmRF81i446MC5ARqXG+Lvjvx&#10;bZLrU0xwOvVWcn1SGCat69d0MKjJeiiYgEM+AWpN9c8aavPrq5801Re2NZUB0Xo6amVdDQpZk1LW&#10;CkrTqEFm3VotwRm3IDCWBGpmkVuPHP92/MNTJDC9qaFbrWmT9zZ0dZQ3NxbWVuWC0kpeUMEoUNrT&#10;vCtPH1958vjK47zLeXlXHj269ODeufv3zuXmXC4EnD2/U/z8Tsnzu2XF98uK75U8vwNQA+HVVD5q&#10;qH3S1lzU1V6qkNWZDJ0Oh8rt1vOitP7+AKVJJrRQShOg9s6ihqvB/wJq9Gj3dhj3s4KysgNXnuw6&#10;/3DP5Sf7rz49fKPg6PVne648TcrYRYgWlzo6JIPax9FJAtRogdpHYoEa5lDyjsQp41JnTJg0hzRl&#10;/sSpi8Jmr6D19Us3Ra3aFZO2NzZ9fzz5PY/EZB2OW3uULWopm75MAaht+gyglpC1P2bp5vCp80fF&#10;JlPm2+QpE1OmEKXFJo2OSfokKgHt6JiUUdGJZFebPC981vKo+ekxiwjOBKhlRS/KilmUxRa1yDlA&#10;NKI0CMgliUENgMUtsxoPsiR6QxtAMSGKFRWIBlG1qGlLILauTZyxXGS7FdUORJKOiPm0BE2s+soK&#10;XyDyky1YSzWa5q2jMucEcFkT5xCrAdRopdr05aOnLf84eQ4Z1cITPoie9HHiLJDWhFmrwkRIpij0&#10;lDVx7jqxgGxzxJItlGaWfMrkA41LPxSTRrlwUzd8MWXzl9Grdk6YkzFmCqVYk2gsFNSY3t5R2iwq&#10;eAW4BFMSVi7eCFATIatgNQI1UBotj6NkHFSBQBKZ9IQDFIrPOEjez7T9SSImgOI3RRWp2DUHmdXY&#10;nAYxvTGuSRGgyes+TaHiBEcSheuTggmWbRmTOP3DCVH/OTbsQ4r6JNdnzqMbr/FwMugKaIhALUR4&#10;bgn4QAdH+gxWi3CuDJD9rK8PFws8FPJKMnqs9vaBrnrlckIxp9Nos8s1eqONcnOYHA7cFHF9sQo4&#10;Y+MZWkaxwZevvP0DuNKT5cznwx3d7vEA2jQGI/ZiJlna7Pb+4RG7gEKDiaxlYDIOFABGcBwoBVKJ&#10;slEYB5lxzIEVI0FQ02hUarVSLuuWy3sVKnnhnevndm24vGczQO3UptU/rFt2fvOqmzsz7u3Pergv&#10;A6BWdJz8ntU/7AGo1Z/e137ls44bX7bf/Kbrl+8773yveES5OdSF13Wld3XlD3RlD/QVj3RVeeT0&#10;DEQSFAaDPWmZGtvVyJZWL3BNVI6SKE1Z/lDTUm426/RapbBave/3BCeFIhck0dh7QMaS9krjfBC0&#10;fHyPzwN5/ZAXI3xMvB36fUEfK2+C1fhMcCgGOG7dQVCTxKAWMtLHoAZJoCbwiyJAOcYzFNT6RfEo&#10;3xAtU8M42Avzh16T4Y2Fcd/gCKjo5dtACAJVlwq6PgN8I4IGGNekUwoFNR7nDsXWkkXNw+a0wIor&#10;cuSBwygtmcNlsdqNZgt+jEqdoRfSGxRGq87hwQQPEGrglQj8fPPbyK8hyW9DVqT9L6AWuliN9Pvv&#10;vF5t8DVliesbwVeB741Ma8IZ6uPiUd4BrxQcAKFP68+ACoJjQkkI9AM+e/l6JFTANQFtAdch4xFe&#10;i79sj9/hpPVneLxRG80yLdWf7NDoOrT6TkAb4ZqpF+MmER9gsZGdxUa1KPVOFyXPd7kpdFRUTw8Y&#10;g/4kWjr2PqgxorF4BMIcJjMIn4sFyGNWw2sxgfYOeuiYwlCH4wurEyGaz0/y+mlRmqjlLYUUGBxu&#10;ncWhBH4YTERpCnVDj7wKoAZK6+wuae0obGjMqam9U1H5c0np1fynp+7f/+KXXz69fftTYVELYbUh&#10;UU+UBSZjIEOH+Yw7f0dp4C0ypzHDEnuJxWoCwmhEYCYJfeYz8akCm/hsRKBeK5dUsuCfQRi3tNoO&#10;dcD1WQNyam8pbmksaqh72lhXIGIIilqbSrsoAUe9vKdR0dsCqlMrCNTUADVNj1FPRau4dJXoEKKZ&#10;zcGqAFYFxP/k6JCV1dCt1bXL5Q093VXtbcVN9fkAtfKSey+Kfi7Mvw5EA6sVPLlWmH8DNFby4t6L&#10;QgDcLaj0xb3KskeVxQ8qSx6iU12RW12RU1H6EONV5TnASpw5zl8pbzAYOm02hculE5RmHRiwh0R3&#10;Bvjs9Wv/n/WnGIL3+hK0/QpWe0NZpvoHPZfu5++/nLfrwqN9l/MOXn186NqT47eLtp3PiZ27HJTG&#10;wZ5sVBML1AJ+T+oTvdGEMYlTxyZPD4Da5HkTpy4Mn7E0AqA2PzNy2ebIlTuj1+wDpSWuOxIvFqix&#10;OPAzdTO5PhPXH01adyhh9Y6w6QvHJk4elzR1fNLk8YnAsviPoahYCKw2Cu8blTg6YTJADXQVNX+N&#10;SM8hPJ4kINqaKC5RMHMFCewlqIttaRB2SVhG4Z/BuIEIMJyYzFgGSpP6bD+j40xfGoAz0Rk3ZRF1&#10;BKuNp87yMBEEGk6sRhGg4cJyRqvWBLdR3n+wGtXQFAAn+gRhs9YAlUBOY6Ys/ihu+j8ikz+gzLfT&#10;eZka0ApHm4iZc9dGitwZYQs2RC8Ti9WWbgtfti16FflAY9OovCYFga77FNATs2rP2Fnp42aAyRjU&#10;cGIZzGqAP8qFS15RijMAqAlDYAY4Mnx+dtSSTVFLt+D4UXiLpdvAZ7Erd0Wt2AnhXaJW7I5L2w8I&#10;QyuxGjs6qXhU1pH4NcGqnWTkoxIFXJc9SGMBOGNQw6CIWv0sdf1nqes+FVWkDgPUYkX9qNglm4Dp&#10;/xg78YPxYR9Hxo6LTRoVnZCbc/PlsGeo3zE84Hw55IZCQe0lJRHEXweE66bHYLNYXV6AGn7owDK9&#10;xYaLiMFk0VssBqvN7HBp9cZeOZ68LWZKeOviCH7ceq1uN250uEL3D7/CNDae4bqjphS0ZqAbaM9k&#10;dwTH6U5vsFkNFotKo8MFzuJwWO2EYhqdzuVxU3EZYVEzmPQmmxUjZFGjGAKnzUGRBA6XU6vXqrW4&#10;2RDPGUxGHZUr0ADUVCqFUiWTK+W9sq5HF09e2LPpws71Z7dmXNyedXL9itMbVt7YnfXL3qycQ2sL&#10;PttY/PX2kq+2Vv2wu/bUvoYz+5vOHWy78lnnz9/1PjjV8+i04vFFVf519fNb2pJ7+rIHuspHuooc&#10;Ha1Oo2QcoDQGNTaqSSJiqysAonG8pxKUVvZAVf5QXvbQoO4xGbU6ncLhtHN6W/AQxIAl0RiTGSMX&#10;78IgOrwXm3gJD7KkaVKLCURjA31BBRa9SZ5QsqiF5L8FqPFh2a5GTk/QmFgLCNG6wKCv8z2BlnBL&#10;Y6sD45q7n+pKsUUNGnj1GhwWQC6x5kyAGq1UwzjeFZPBYUxpmIa2T4SF8kskCVYDqNFhiWyofjlo&#10;TAAZlbQnUGN0k4RNgZKC2/rAcy7hwpMkklz47AAXu/MdqInwArnJqrW5bE4vlZPy4Vt983ro7W+D&#10;b38b/u2PV2RRCwR4ct1PprSA/geikqCsIK7RS4LE9oeUsAO4JpnWpFVrwQrxgDZyiQYLSfn9IBvw&#10;1kjfwAiIAtyDf00yoYXyGdpXb14GR4BrAdOaICcyqglQs9hdBrNNrTf1qHUdSk2LQt2k1DRDal2b&#10;Vt8uDGzdBoI2mYA2upXbnRq7k5xjDrfR67OTJUj4YYFTODKDF4spjcVYxh0GNR7n+cxnol47Jb/1&#10;9ZNNThCboCDgKblrATAOv98O+fxWr89CfOYzB2VxukUcq1uPFmdosSmMpi6doUOjb1WqG7p7Kzq6&#10;SoFo7Z3Pm1vzQWmVlbeLS64UPT+fn3/qzp3Pz13Yc/LM9u9+3BgANSmTrTCb4Tw8IS11JFDjcYnP&#10;OJJAkhgJ4BfEQAbYFC+hPiSNSxI8R+Y3p9MgsRqgSqfr0qjb2KLW1VFBkQQNhfU1TwBqoLTmhhdt&#10;TWXC19molDWr5G0C1Nq1qk6ttptAzaAwm6lolcWiFmUSqJ6VyRQou2likZu1B//qekOXRtOmVDbJ&#10;RLGw9rYXzQ2Ura2mEsh1r+TF7ReF5McEt1WU3q8qJxqrqcyrrcKEPKi6PLe2Iq+28nFd9dP6mvyG&#10;2gJBk89EpreSnq5qpaLRqO+w2ZROF3s8KbrzvXVpAtTeozQ/0xgDmdT5i/reCHR79brfYtV/cz1n&#10;z8XcvZef7Lv8+PC1/MM3Cz67/WLNl1fCp84ln6YwpzGrAc5EGAH5PRnUMEigljR1bEoA1CZOmRc2&#10;bRFVBZi9ImxeANTiMg+C0gSoUcgnxKAmXJ+U8zYBd+h1h+LTdkbOWRE2ZXbY5Nnjk6aOjk0aEx0/&#10;Ojbhk+i4j6PiPo4EsYWA2qwVUfPTQGYxCzOjF5DHM2JBeniwPgG46p0w88+L1TBC0MagJhBNojTm&#10;MEiiNO5Le6VxqRA7QA2tADVAzyqAGtVup4LuWbTwi7hNYNn8QAABJJncQEgUMcAr1aYu/Thx9j+j&#10;UimbWtzUUSlzx09bFjYnjWIyCNQyaaU/gdr6iMWbRBDotihhV6PlYmn7YtccpByzYmVYUtbR2FW7&#10;J8zNGjuDDGagMeCaWIuG/gq8EeXvoJhQEUwwW5T7nAuUXB+1ZDMoLWb5tmjS9ugVO3CcqJU7o4Qt&#10;jT2boLF3C9HSD4LMqK6ACCDgCdiEktYeic8gcxoEGgOosQOUQU3wmZQL93MGtYSMAwRqeOvFm2IW&#10;ZuMf/Z/jwj6YEPZxRAyDWl7uz69feoYHHSODDtE631nXhIENfyP9/baRETy/+sQiMw+eUj2iFrud&#10;LhkuKqtps4PVdGar3mzVGk1WlxsY5/L347KCaw1XlNIZDAazBRwGLEML4ULGsQXo21xuUUvKiQM6&#10;yJxmM9lsOr1BplBi0OJ0aETRJ1AXkMsJVqM662aAGmbyGjW7O5BozeZ02oQnFINGWrtm0RupRIFO&#10;pwWoKZVyCLvkCtmDsz8wqF3evR6gdm5r2plNqy5sXnlv/7rHR7KLvtgCUKv5cW/96QN1p/czqLVe&#10;/rTt2hedP3/Tcfu73nsnlU+vqotuakvvAtQ0FQ+1lJvjCYd5hrKa1AZ9oFSHQFv1GKCmKH2oKL2v&#10;qnikrH5qs+jsNjPOF7Tp9eGGRAglgZoEXgxqzG0Y570Q05skRi50QrkNI4AtjIRKOgKn54D4UNgF&#10;SsM5MLExz3EHB+Hla+i4ORnHOyvan9QH6hJOIkY0Nq1J3s8BihWgzP4gMEYu/zBZ0TBn8DUl40Af&#10;MMdYxrg2IGJCGdrEoOi8oYUpwmn40g+UHOyn5CC0/oz8s/jB4EwkRCMyE5vYJZ2nE6DGi+IlVhNl&#10;AIT302Ay45lCodF1Q3qj3GjRWvFM4XE4QYH4Al+/AqUN/fr7yO8Bc9q/BbX//p/fQ0CNrW4sdoO+&#10;/v1fYLVXv1NsAVht6M0rDgUNWbJGxCagjQqxQ31D/f3DA4LSBgZeDg7SQnv2db6jNAibf1bAqBYk&#10;JAI1cA9AzebUmWwqrbFbpWmVKRtorb2iVqasU6gbg7gmbGx6qusDGYzdJovMQuvOVQ6X3uO1Aioo&#10;+zX+HYLgBeFdWDzCu6S9Up95jgxmwpzGlAaCdPsoXBT/QGh9lMDHQW5AIa/PSljmNUFur0RpZreX&#10;K2TqRCF2ndWhMpp7tGRIa1So6mXy6vbO4qbmp42NuQ0Nj2pq7paWXn9WcDYv7/ucnG8ePPjywsW9&#10;x75Yu//Imj0HV70Dtb9a1FgSY7FxD5tBK59EY38itqAFjqxuZG8UlMbizVDxYcVxKJ6A17Q5HHpm&#10;NaOxNxhP0EBZZ1tKgD511U8aavM5KwdATdbDHs8WAjVFu0bZodd063Uyg0FhsWhwscU13GbXWW1a&#10;PB6bTBRMKuBMVCPQdxv0XTptu1bdolY1K+R1sp7q7q6Krs5ygFprU2FL4zPgWlNDfmPdU86F1toE&#10;QCTfa0vj8/aWUlZrEwjyeUsDXlJMZUZbKAdvZ3tFT2d1LxWAb1CrWvT6LouFbWkU4NnfT7a0IbIf&#10;eEZGiM+EAFvvi+Hs7dvB0E4opeFVQj481L157W/paDl2/cmuizkAtb2X8g5cfXLw2tN9V5/O2fnV&#10;mKRpfwK12JSPo5OEOS0eHYCaoDeawBY1YrWUWeMp5HMhVfmcvZLQZBnl5khcezgp+yiDWkL2MQY1&#10;9n6SRY3KfR5NXn8kIX1v1IL0yBmLomctjJ6xcGzilLHxKWMTJ4m6n+T9BKuNik4cmzh1wpT5ICeq&#10;8jl/TbRYkRY1Pz1qQUbE3NXkiwyiFfALNAYyY1AjOBOgFrCiBQ1pPC2U1dhyxv5NjPDRIGmQO+Om&#10;LGJQE7nWVgpQo5xqQKsIqlIAwBJ2LGFCY1CTFLlgHcaDrJYGUBs9beknKfM+iJnyXxHJaEcnzx03&#10;dcmEGSuExSsdMyMXZEcu2iCy0YpqB5TkjEsFMKjtT6Cy6EdS1h1LEvU0Y1btAXuNn7WGXZyMa2On&#10;UzV3CdSI3sivmkll4EVKDoAaKC0G/EchCztjVhOoRa/azaBGBCbZzNIPsgkNYlCTuI0GBaiBHSFg&#10;GTMZOhBb1NioJvQZvzx57eHkjP28Ri1iTto/wyI/GB9BoBYZM5YtagFQs0MjQ46RoQCoDQ84oaF+&#10;SigorM6+vkEqoA4IwwXC6euzut2uvj6ry6U3mQ0Wq9ZsNjtc/sERPPlaXB67t8/iAdKRHD6fyU42&#10;MKVapdKoQVr6YKAAExteTi4Arxf3cqfPx7Cl1KgVClqC5vL7DBaz0+0CXQG/gGhGs9HmsHMaW7PN&#10;ijkqtdrupMhQyGq34y1sTpvNhYPbwGoaKlqg1Wjx9gq5vFejUVsdtp6ezrs/fn1x7+YLu9Zf2pV9&#10;acfaSzszL2/PuLZtzZ09mU8/3VB4fDNAreyb7TUnKZgAlNZy8Wjr1c87f/62+86J7jvfy+6fkued&#10;UxZcUxff1pbe01Xl6KvyDCIrB2hMAjWWBGpi71NQGqSqyFWV5yjLHijKHqhbKhx2i5swFd+B2+Nx&#10;efB9hIAUIxRTlARqLCl4kzfR4T7a4ZeBhBrMWBCzFx9WEr+Q94pXUSQBpvFefglvouWDo8+4xhY1&#10;sA5b0ST0YXmpTJOwqBGoDXgHBvzCYMYCVwHUQs1jGAGckSGNDGy0TA0jjGUQdwBwYBqejxEJ2gbx&#10;oCzSquFVviFatUR3RD9u6VRE4T1KCz1DMr/1uT1svAniGijN6bGK5Gpag1Gp1cnU2i6VplOr7zGY&#10;VWa70ea2271uN76clyP9r9/+LahJTCbpPVDjIANSaM6O3yi5mggvIFZj01rfCL63d8QmQI3qtEJU&#10;CmxkAIg29Hp4+M07OAuxnwU8nu+l8pdAbYD+wAnUXF58ZDz/qPTGHoBaj7yus6eyo7uss6e8Rw5c&#10;a1Cqm1XaFo22LahWSKtrA7eZLXKbQ+1ym31+e58ooy7hF3OOJB6X9koSiEZRqARngOc+t9dP8aQC&#10;mi38L0Lxmx6zy2NyuY2c+E1I73BpIWAZ+i6P3kVWNEI0u1NttStFBGuPVteqUNX2yqp6eiu7u0ua&#10;mvIqK2+VlV0vLbv2ovhSQcGZvLwTd+5+dvPWkavXD37z/ebdB1dnb1uavmHBuzVqYnUaP3u8Q7RQ&#10;umI4C/ZpkxXcxDgjGl7LfxrvDoV+cOnbX48sQNDv9ImVbR43rr0cLoprrwIspaOVai3y3rrOtnLg&#10;USiotTeX9wqLmry3iVyfinadusuglRn0CpNJZbVqcX0W2Yrpamy1aSjW10w10QFqRlCarkunaVUr&#10;m5SK+l4gWkdpZ3tJZ0cZWK23p7K3q1zWXSFUKeuughS9tUpZvaK3Tt5Tp+ipV/Y2qmRNip6GblEM&#10;ntKCtFVRhXhRtApSyptUimaKYzB0m81yu1Pr9phwr+nvdwwMvKsNxXFtoewlFAC197ycwTbQCarv&#10;9Svfq9cDQ8PunKLn+9jveeXx4WtPj9589unNwh3ncxLTdnwSP1mymaEV8Z6JH0WB0sjvyaDGu8Yk&#10;ThmTPA2gNjZ5JkBtwpQF46YspJQZC9ZGrtgWnbZXsqiBz9iiFggpyD6WsvGz1I2fpaw/lpx9JDHz&#10;QPyyjeEzl0RMXxA7e2ns7MXJC1dNXpGVvGhF/NwlYZNnfhKTNCY2eVzytIlTCdQiApnS1lCM5/yM&#10;mIWZ2ARCQYxWwC9KnybEi9WY0sjkFmJ1w2SJ0iAJxZjGMIIOz+QR3ssdBjUcjYoZUJFQyqkWTlVB&#10;0zlhB1vUCM6E65Mpje1qEqiNn0ml3EdPXfZJ6vyPE2b8IzL1g5jJo5LmjJ28aDzFfoL/1mA+ZdNd&#10;mA1QE8vIuFrAFioVsIpiNSABRmA1xiB8q58npB+IWLhh3EyK9wSogcwAalzGYIxYwYZxOo15ZE4L&#10;wt9WUX5AeDxX7opN2wtWQ0sL0UTcQKg5DSOSgY0ALvOwtDcx6zBb1MjOl3WUvZy8CbEbFK3YdYRf&#10;kpR5KCXzQILIozZx+pJ/jpv4wfjIfwSCCRI/iYp/9PD6q5ceYUhjBWxpDGrDgtJGRihfqd2NR1fK&#10;Xmt1uiwuJy4T4DaQkEanB2mZnRQfoLfYqFqT0wXqMoGlHA6Hzw+A05ttFpfLSnMsepORQQ2vsjgo&#10;IZBY4kZIhzl4IXbxqjKlSmWxg7ecVpuNIwPAZHZCNLNSrfb6/DgOLUfTalWYaaNst8AyvUGnUMg0&#10;WtxptHojXkX1CXA0FYGfTCbraWttttjMLU11N788fHn/1ku7N57fvvbCtsyL29Ov7157Z1/2/QNr&#10;C49vKfpiS9l3u8q/3VH+3fbqH3c1UnqOox3Xv+y5faLn3o/d90923/9J/vi8qvC6pvSOvuKhrvIR&#10;QE1PyWzz3+MzvYj3ZKFPBaOqHnNxT2rLHyrKHpqUXS63iwoSgHy8TrfbCfL0A3KC5i5mKSgU1HjX&#10;y9evIMY1FgbR4rVMVCAwrwjnZERjYVwSHxmDAC/MkV7FWMb0hhaD3OcJADVygwYRTYohkEROOnIy&#10;BhaN8eoxH5hvhJLZomWLGgQsY/AafP3ah0vzwIBwcb5l2xtTmjTHj0/8x38znEG8F7iGCYEkbeLg&#10;PmHAw7vz6YHG+DTEKRHABU4S9CayYLCXjVkNoCZWa+EZwmgSfk8J1DS4J5oUJpve4rRYXA4nvlig&#10;58tXA/ggv1KSjkDIJ61Ie8dnkkJBTRLZ3v7nz/nVqCzV7y9/pRpTwYy4bwZfk4GNKkyThiRKGxgZ&#10;IkPam5GRt4Dal+AzSS9fUylMwWekUFBjRGNsGhh6B2p2l8nq0OFmrdV3KdRNXb1V7V1lbV2lXb2V&#10;vYpauapRpWnR6Nq0unaAmhp3cE2rUtWo1rQYTT3gIYfTSFYuf6D4OlMaC+/Fm4xlUodNaOTrHOBz&#10;YCCz0RrBQPEDPJvh6cuAE6NEIZAo4gkOow5kU1ltSsgG2alsN8tmx6DCbOk1Grt0ulaVsq63t6Kr&#10;s7i9vbC5Obe87PrT/FNPnp6EcvN+ePDwm1/ufHbxyr4fT2/75ofNB49lbNixdNW6+YvTZv7H4LB/&#10;iIqs/4miwE/MUhAoilsJyyRRpGtAeAlJArUg9v2N+I344MHXCgr0OcVjrR2PwW43pWETEaByva5H&#10;o25Xyhu7O6tbm4vra54C1FoaX7Q2lXS0VPz/Cfvr9zqOZe0f3r+9zzlJHMcsZpaZmUGyZElmZmaO&#10;mZnZsiVLsmVJtsWMi5lBLBniJPvs75/x3tW11njFyXme5L766unpmVlgzXxWVVdVQ+37poaSpvqS&#10;5oZyNqfp1M06ncxgUJrNWpFPxSxSqpjAagYjVSAg16cANY2qViUvl7eUNDUU1ta8rqp8VVWRA0qT&#10;y4rVygoNpGJV6tQ1Ok2tXlNn0NbrtXXoQDoQmLJGRa+tHC8AyNhUT8nbyBXbjNOWK+VValUtl0DA&#10;V2tz6J0uY2urBb/bOzoduBtIlMZi6kJHQFjb54+t0Kde0XqZDLsEpWEyGeEEzIldH1t7evFDwHiB&#10;Fqg9XX3u8YaLz3Zce7HzRvb269npJ+6FTU4aEDVU2MxIlKQjnDKo9Q2JQkuU5mW4/pGJAyjkc9ig&#10;2JGQXyLlzhgyYkoAYGVSStCMZWHz1oYnbYpetD1m0Y6o1O0sxrWo1G1xadsTMnbGpwEstuI5HTl7&#10;afC42QHDJoaOmpI4Y8HQmUmxU+ZET5geN3lWzMQZoSMn+seN9Isf6T90HJUoGDtbxHWSgsfO8Qdp&#10;edkLAnt5Ut16zWmQ1AFaSXEDgC3pKIgRDWJuk8S2N3Q8u9j8JiTOA830GzkzYPQsLglKoCaKaQaN&#10;TwqekAx5YEuAmt+YecA4tENGeyIxB42Y0T9xSj8KKUj8KSShX/RogJrfiBmBdBKyqAnaSwkkuxqt&#10;92euIuvXrJVhcyhZRvjc9RHApgWbYlO2CTDamZi2Ky5pc9DENA8OjhQhn8OnD/L4PeeQzY8CUVMD&#10;J1FR0eDpS0NxttmrAGfBM1eJolVrqG6VCBrAycPnbgidvY6WxM3fJLQR/agFm9GnfByAMNFHR1Tw&#10;JD9s5ILNzGrs+mRWY26DYshdS5QWQRXZ10XPW0PBBDOW+iWM/2mQ309+IX38g76B2l+DCXq7HMKo&#10;Zu3qsHS2WYBuXYC2HsoIqtYZAGpWlwu3Bp3ZhL9qjRFPMI2aCnTa8RcOhtKaLWTscroNVhugjUIu&#10;Ha72nk8uqg3qMjvpWPKECgcoS6U3KHU6pjRKzIEzUCEpu0KjVms1AC8tsZcWeKfSamktmtnkcLt0&#10;er1Wp3O2tlrtNqPJBFzDZMCcSq1SKGQtLY2NjbV19dWNTQ0qjUquVKg0Slqa1tLQ1FhfXvJeq1OV&#10;lxRd2rr27OpFF9aknV+ZcmF50uXVKVdWJd1Zl/J4y6LM7Rm5VN9zJYV8HlldfHJD2ZnNFRd2VF3e&#10;U3fjUOPdY40Pfm18cKLl2XnZyyuq13d1hY9U+cL1+e65jvhMkFlxtq7klaY4C1J/eKmhEYBapofS&#10;8h8q3j5E2/L6rvLdC5NBa3dQNQK3GwjqcrkddofVbre2g6y6yCTW3UMLyBiSAGGMZTwikRk2eS8L&#10;R4G0fOEMwqAkHMXi82CEjGedHZ04YU+3G0zjdmG8HecRC9RweCvOgav4JO+QQE1Q2jdLlWAgBjWi&#10;IgmSIAY1ximOlqf285du6AvBGa1Uw9v+/AVz0KdwesY4sY4NDNdLOf3JYcr05rGrffH4QKWTQ624&#10;0be3WV0OV0cb0M0FvkTbwcY2j/eTWrxUUBqZcISvze0DapTLT6bWNHpATV2n1jVRPXKTxmAzm512&#10;B3CwpxdPBQK1P/5NRdn//M+Xf/+HsnL8z7+/CrPZb/8Gt/35FZuMZX/zigo3KCXLBeeJwII/2Q3a&#10;K6JBvQY2+ny80EZmtg4I311vFzrdwLIvn3p/+/zpy8ePHlzr+fi5WyIzic8keSmN8pAB1Djw04Y/&#10;ULFMTWdoVmhqmmSlZFdrLKpvet/YUiJTVCjUtFJNzaEGKg+uoaPVNxiMzSaLigILnEZXK5UfoHQh&#10;IBwf+xlhWacLYi/nN0prB6XZ7WJdINchpQKjJoXOKBdRt01UKt7YwmvjdIZGvaHRwC5XE1CsSW/A&#10;1RuMhgajsd5oajIamzCOjl5fp9VWa9QVchlY5U111Yvi4vsFBTdycy88fXr0zp3dd+/tuXN3z42b&#10;O65c23r2wvrDvy7beyhj6+6UpWtnzksbP33BmAmzRvxLwNM/Gro8C8vYiiZcnL6sRkzmbWkm8Euy&#10;pUlM5nWneix23DKoSZdj4SQ4szf+AKxmpLAt4a/U6ZrVqjqFrLKpobi2+m1ZMaXnoPS2ZW8I1Gre&#10;AY/ASS2NFQA1raqJKQ03T4tVb3dQ4C79WqakISZAsUioSw5QnaZOq65RK6n+OpnT6vIbGwqbG98B&#10;0Qy6erOxyWKS1GIFp5vlNovCblXZrUr0IbNRZtQ36bUNamWNvKXCV0A0kqJGo2kwGPBFAr1xHzSI&#10;sGFre4e9s8vZJcxpAtFobRnBltdIJkCt9XOv+1OPCy3kwTgP0gHRKOzAu6bNw3a9H1vVGvmvd15u&#10;vvx89bknmy4933kja+uVFxuvvJiz71LAyGmUGk24PgFkA9CGkd+zb0gkOkxpNE5JbonSIPJ7xo32&#10;HzrBbxjwYipVVZqUGjxzefi8tRELPU7PGJE7LVoQG4Na7CJiNYhALXlT5NzlYMTgkdPCRk8KGzXJ&#10;L3b4gPDYgRFx/nEjgoeNDR89GYMBiWMGA9co8+0MNpgReIkgTUIuYTZjVyZaTtLBczwzwVteVpNw&#10;jfpevOMOxEwmbZIXVVwIomnew33OQzVASaNnB1H2Xc/6fRCbcIYu4CADYqNxC4aINLMQOoNAaRSe&#10;OXPAsKn94yf2jRgBUPslcuTA+IkMap71/qJ4QMD4FI7NDCTTWkbI9KXhs1aFzlolKm+uYQclWA0w&#10;FJeyPXHR7qFpe2KTNodMXTJk1NyBw6YPHD7d046YOXjUXMoSMjEtcHJ6wJSMoOnLqM767FVkopuz&#10;LnjWaiq4Phugtg6shjOjEzpnPRWwAqIJ/EIbPm8jqIv7jGUc6YkRzseLFn12dBKZLSSIZItaPFgN&#10;/eQtsQtBeBsAalFzVlGtz+mLB0YO+2nQkB8GB/bxC+oXEjEgOLJ/SOTTJzfxz1uiNAomIEOapavD&#10;3NluBqt1tNuBZ2qlXKvXW/Bjzt1qsFgAT7SqjIp1mtR6vdXZit+/lJLDZLG523FjpkScwDWb3exu&#10;lam1+Gmsxy81l0ul1eBwE9vY8RB0uuRaLQ6EwGp6/ATWaMwW/KR2a41kezPZrGA1najCbrbZqB4o&#10;5gvjmVKtgvQGA8V7Wi16A5WHUmvUShHdKZM1yuWUpANzAHBKvAFFc4ussaWlqaK8pKa2orK06NLm&#10;1edWLzq/ehGZ05bNvwpQW5l0f+OiZ9vTH21MfrE9/e2BVXeXz8zatqjk5Maqiztrru2tu3Ww/s5R&#10;orSHJ5oen255fkGedU2Zd0df9Fhd+FRQGtViB5CRLa0kR1uaqynJhtRgteIsbQmBmrromeLtI0X+&#10;A4Aa1JJ3T13x1ubAp+um4lFi4Ze7zQ1cA7c5HHawGmCL2es7FJMk8Za0Fx0Jy6S93OFBaZd0VO+n&#10;jziEOQytSxjMCN0AcFL+W7CamINdnE3t77GfEAMZhD4j2t9BjUGq46NIQfnpE/MHQAS7eJkaNrlP&#10;ewWo8QI1gBqwDDTDtjQ2p1HnC/oUB9rxkZKPM661dlNEgsXlcHd14HJuj2O0i1nN5vJxibah73S6&#10;8RWQUc0mzDkANbHwUq7RNivVDWA1UQa0QaOXa01qAjWHzY631tvT/vlT55evwEcyqv3xH7Dab2C1&#10;//mfr/8hYhP+TQ+o/aPIDepdsibO4DGwMbSJqqAEo0SoX7/2fiVo40VsRNUfu7s+9vZ8/tT75TP0&#10;8eunj2C1v4KaL58xon0zp3W3tndREKUANYvVoTfb8Fem1BllGn2TQl0nV9e0KKtaFJWQXAlKqwct&#10;afVUylOIsnigBT8ZTDKTRWm1URCo02Uio5pYrCZZzsBthGVgG3z8Iq0GhA5mQk788nLjYzfgBRgt&#10;SpCiSlOvVNfKFVVU3F1ZBRyUK8iGBzpUqas0GmHB0dbptbVaTZVOU6VVV2g1FTpdtV5XB1bT6+vV&#10;qgqlolghe1dfk1NR+rio6FZ21pmnT4/df3AAcHbp8sYrV7dcvrrl7IUNJ86sOXR82a79i7bvSV2/&#10;bUHG6ukLl0yeu2gCWO1ff+czFjOZWD0GUPP0pRBOTOCjcDj3GdH+N0qTxKDGE9ARbOeBNh9Qs4rf&#10;t+QABasZDDKtthEwRAnV6t5VledxNYKq8tcAtfrqIrJjNZTJm6vUFLUko6VpJq3ForfZjYxoYt2f&#10;Ba8cnGSxqjlSgVhNW69R1SjlQKsypbxco67GJ24xNTtsSqdDLcnl1OInNNTqNrS1GlvdRpdT73To&#10;7DaNzYpryfSiiAJoUoWfO4oaSK2sVynqVKp6UCZVFDXRPx2H08hhw3i/Xd1UVq6nl9J4fuREtYAz&#10;rz5/Bo2B0pwfe+xgNYiZ7GMv5P7Y6yJ5QU2gW9vnL/hLcZeUl++4/GTt+ccrzzzacOHZpsuU6nbD&#10;lRcTNh4ZnDCWKY1BrT8tUItmUCOLGkDNa1EbEEV+T3J9xo7yTxgbMGyi//ApQJyg8fODp6SFzl4R&#10;sWCd1372DdSY1aIXbY9N87LaIjzsN0TNXx0xLTVkzIzA4eMGxyQOCI8eHBlHK9Wi4v3jhg+JHRY0&#10;dIx//MiBUUMHx43yHzYpYISnTgBbtgBMDGRsRYNAaQxqrO9AjQ9k2KLXLGxmEpkxqHn8p4LSvk3w&#10;Eh4fC4nzoDObRCvVyKLGoMasJm0K6qLoASAahA4Vkhoxc9BI8ksOSJz0S/SYPqGJP4cNGxA7zm/E&#10;dJxtyKjZvExNArXgqRmgKwa1kOnL2FkZLkxfbFojWkrawgv2hy3eG5O8JWhyOlVBGDpl0IiZA4fj&#10;cnMGj17gjxNOzgicuiRg2tLAGSuCZqwAmYmyBxtC53jqeFIOvHlkqwubsz5s7gacGezFrAZxZhAG&#10;NbTYyx0Ic5jhIBAb4Iw30WfFLtwGUItbuFW4TTdGzVtL9aNmrwidkto3KOqnwf4/DA7o4x/UPzQS&#10;oNYvOOLp4xsMakxp6NC6tHaTkLmzk0Iq1fJmeX2NWquztrXiN5zOBDjT6UUtThAbNnHHtbnbNAYj&#10;bvDoWF1tJhuoy4Y/dbPLhd98MiVBlVqnUSgVSrWanKdUEZCWqQHUcKPRWSwANSVIS/g3zYLPjBaz&#10;zeUElgHUZAqZzmh0ut3oq3AGqwWsRj5NpVIl/jMYDIA5ChrQiiqfKoooFX0CNVxXrmghyVvAcBXl&#10;xaVFr89vXH5hbfqFNWnnlidfWZ1yedVCgNqjLRnPdyx+vjU1a0d61ra0KykTXm5JKfl1XfnZLZUX&#10;d1Rd3l1361DzgxNNj05Rbo6XV9Q5txR5d7SFT3TgsA+c6lZEEghK05Xlqb2UBlwDqKnfPQeoKQvI&#10;40l686D5zSNtQ7nTRbnKXK1OgJG7leqvE6u5nTYbrb5DXzKhsQBYDGQYhzq7ibqYt3gvc5g0Xzr2&#10;H0FNGgSK8QkxH32gGMGZADV08NrQAdO0C3MaRIGfwpZGoMOmKR9cwybvgr4DNUkSqPmKQQ0d7AVX&#10;oWXjGdvPWrt60YJm2JDGwgRAjNTv+vRF4NonvB/c6wWodeGOT6AGXBP0BlbDy8M7au3qpBfcRnll&#10;na1gNQdAzU6FCijtLZUoMKm0Brla16zCo1BDsZ8anUxv0hhtJgtADTDa09326WOnCIyAQFce2CK7&#10;2n/IVMar1sBtf0M0FoMasxoOlEBNmOjIHwrxacnS9juZ2Ui//db9+WP3p48SpRGo/fal98snr/eT&#10;QO3vfMaI5hVFEjAt2fGMtutMVo3BrNKb5DqjXKNvgdSQFtjUqFI3anXNejzEjXK0IDO9sYVjP0Vu&#10;VIXZqmJQwwPXJUpFkdoJ19DBiAuk4S1RADGioYMREWZLYadMaUA08FljU3FtXUF17eua2je1dfm1&#10;9fkNDQXNTUWy5nfylveKlg9qRSmkkn9Qyt6rIPkHtbJUp6k06OrAbUrZh5amgub63Irih0X51169&#10;OvPw4YHbt3ddu77t/IX1J0+vPnV27cmza4+cWLHv8GIg2uYdyRu3J63dMm/F+tnL189JWzkjecmU&#10;f7V3EGYxmTGWCUSjjsAyUA4QhwQ+xTsXMQ6UDg3TmDkEZv2zLY2DSaWQUqnDxMas5gtqTGkMat7A&#10;ArCa0qBv0QFs5ZXN9cXVFa8rSrPLirOryhjU3jU3lMqaKlXyeo2mGZRmMeskWxrzmfS+0NodBsqa&#10;xg5QQ7NO24AzG3SNZlMLJaG1qYBlba2GVgCZV+3tpo4OWv7fIWqlizA0S2uryQ1ic+ntdlpOJ2JL&#10;yfin0TRK0mqbdHpPTAN+w+N94TXgnXZ2uQWlcflCNr1/E0YEqLlAab3dto89DhAbftdBDG1Cjo+9&#10;HCjqAbVPn3Gvcz3Jfbvt8vNV5x6uOfdk08XnGy493XrlxYYrLxMzNg2KGeYLasLvGSXqewpQ8wn5&#10;9AW1gGHjA0ZMJuIB00xcEDwtPWzuqoik9VSLPWWbSMaxOzb9L6DmWaOWRha16OSNMcnrI2akB4+d&#10;6Z84emBk7IDwKLSDImLwqAaxDY5KGBgZD24jM1tkAtnwhk4MGEVWNAgXFZ5QQjS0jGjSiERpQCsG&#10;NV/SYg7j2u1AMcY+nokD+SR0Th9HKreS2PUZMAr9OUFU+pOWhTGfEZkJHyh3/ESFALAXh2FCFPIp&#10;cpsNHA5QmwI++zlsKFitf8zYIcOmBoymmQC1wPELg0Wp0BBCtG8WtdDpy8JnrYqgPB2rKAvurDXh&#10;tGRtQ8QCcNLWuFQyZSWk74pJ3hQ0ZfHAkXMGDZs1eNRcvzFJfuNT/KlU1JKg6csDp68InAHaw7Ee&#10;GkMbMntt0MzVaOlsIlsbaR5lR+M53OE+cxvb27DJLQuDaBnRuAWxoSXvpxfUohZsiJi9MnTGsohZ&#10;y4PGzf/ZP6TPkICfhgT87B/ULzh8QFBk/+BIgBr+PXd30Oo0tERpbeaONiPaznab02HWyJubayrl&#10;ddV6o8ne3m7FX53VqjebcI/A3zP6OpMRiGHALzCtTmcgI5nN6cammQJCtSA5tU4nk8u1Oq3OqGts&#10;anQCQzq7QGm0wsxgBKLhLgMB1LRGIw5pammmlLZGg9Vuo1p4FrNaqy6vKMWrwSNFBx6zWsBeYDWt&#10;Qa8UqdFaWqg2lFyJ5wQVZaeaB+A9o0Gj0wpzGhEbp+dQ0H/NVeXFeZlUluD8mrQLaxadWbrg0srk&#10;iyuSLi6fd2fdwqfb03P3L8/Zszhv75L8fcvfHV714ehqYrUzW8rPbq2jeM/jTQ9Py56eV2RdVefd&#10;Ueff1xY91b57BgKDOD2HruSVrjQHoKYpeSWBmqb4pUokxVVSYo77sjcPZHn3Ze9eGjQyq8UkSMjt&#10;Ajq0kQmNiA2U47Tb7VaAGmOZJF/2Qgd3HzKGed2gbEvjvd8JeyFfSuNBXBF0iMMZ1Ho/fUQfKIZT&#10;tXfjaUEnRN+NaWxX86bD5foEkhjFpE2J4f4Cat7iBIAwwWq9YDLhzvPY1QBVECMaJqAPMgOlMYe1&#10;dVNNd1ALMxkPQiAksquJEZ6PaSyb2+05Wy/94CZcox/r3Y729nZh3kNHBIoKd20r6NNO8QSC1cw2&#10;KgAKcNEZFcA1ja5Fo23S6kAnKgI1sLTb5cJHhHfx+TeRTY2QkSxhEq79+Z8vf3pZ7Z9CQaG/BBn8&#10;+/+TRAf++T+fuRXEJugNrPbHpz8oPhSsJsjsM1hNwjXR50gC/PP4C6X58JnHEUnOR2FOAy0JUMOf&#10;MVBJjbcsCbQqSqCqdUal3qQ0mtVc+dRspapCZiuLMnTYHOS8ghjUiMPw6AddeFGMl6BJ4kKlDs+6&#10;NJOw56mBfWptHSitoel9VfXr4tLMD+8fv3v3sKjoAVRW8rSyPLO2Kqu+OruhOqepNq+57jXUUv9G&#10;3vBG1vBG0VSglhdrlOXKlvfyxrct9a/rq1+Uvb/79vWlFy9P3L239+q1bRcubjx1Zu2RX1ccPrb8&#10;wNFluw+kb9u9aOO25A3bkqD1Wxes2zJ/3daklRvnL1s3h0HN0YY3Q7naPAYt0QGZAXQg4jNvmANa&#10;vH8qpMXYwZgl9M2ixijGZNaDb8gH11gSq2E+II9JUSIqSFSUMtnttETYgm/IqDDom9SqWllTWW3V&#10;28qynNIPWRUlOdUVbwBqLY3l8pYajapZp5Pj9iuiBwCU9F68sagc8cBGQYsVwE6l4mWQ2aywWJR2&#10;uxo/1N1ug0hs5gk06+qys0RgppPbHjxUuh1dXZhAuNbWZsaDw+nUOxw6G+VCxw9rOaQnPpMbQW8m&#10;qqSLpwmoEVfHO8VnxaDGtjRfRPuMX2voMKgBwnxATWwKdTs/9jiFsY1eT6/XK4rbS6vLcvZ+5o7L&#10;mWvOU/GojReebb6SufP6y3UXn0fNWTzI6/ckRcQB1LgggYgkiOnPq9YiEgZED+XcHEMSRvsljA0c&#10;4cmgFjJhbvCk5JBpGWHzVkcmb4hKpVIEcRm7AWq+FjVyfabtAKtRZYKULbEpm2OSN/AytcGxIwaE&#10;Rg8IjRwYETswPHpgRPSgyJhBkbH9w6L7h0b9EhzRLzRmYPTwIUMnBI6eAWZikPLglOAqtGET5pHr&#10;UxQn8NjDRMtYxmzHx6L1nAT4RTAHVuPT0uo3AXw4FZelopHA0TiQWsGI1A8aMxuUJsxps71r1OYF&#10;jZ8P5mA+E+IEGbO8HQ+riYqfXlAbOmVg/IS+ESP6hA3tHzN6QAJ5PymeYOz8IIoVTQ2akMquT8hT&#10;N52W/y8Pm7ky3AtqtKpsjqgulbQ1NnkbFJ+6E4pduDV05soh41KGjCFbWiB7PKctD5m5OnjmajAZ&#10;kIsBK2wuSIusZSFeKxrOFkHaAoVjjjCqiZngOcGFwsbGvlEIfTAZD6KFyITmTXjLil1IWTniU8Fq&#10;IpRkziq8kchZKwJHzfxpcMCPgwJEeo7A/kHhff1DBoZGZz67jX/Sne1WRrTONhMorQNtO54+Vp1K&#10;rmyobSwrVrY0udo6bG1tuCsBzlQ6rdlux21CbzbrLZTwDCMKtUprMKhwF1CplRqtgfyYajAT4Eiu&#10;kAOYeJ2ZQoV7vUmuUqlEXg+LuNeojUaNCZSmA10BqvQmIyDMghsQ5ekwarTq2ppKd6tbrdPbcDc0&#10;mbRajUwu0xlBjwaVCvwlU2tUCqUMF7KDLm1Uq8BoNuFs4Da0crmstqaast02N9XVVtZUlr7OfHh+&#10;/dLza9Ivrkk7LyxqNzekX1+dfGtN8oONC7N3L31zcNWbA8vzDyx/d2T1h2NrSk9vrLy4nSxqNw/U&#10;UwmpM4oXl9U5NzWv76re3FfmP9QUPNK9e659nylyc5DrE6ymL83VlkrL1LJU76i+J1jNC2oPW/Lu&#10;qisL8Ur1WhXwrBXwQwAkbFfCtEbxBERFeKDiKUtQBX6CuMMjLIYzIBfG0UK+eyGez7u+mwAyw+Fg&#10;NQyyOY1BDScEjVHpTy/YAbbAbe72duIzl8vd1uZweyxngnK+IRpvstBnUGNWE4GfeFB51I5X5bWl&#10;8Rqsf/B+eteidX/+nQtJAYPAQ11eUGNTltQXM78yrnV+BKi14mwdvcA+kUXp4yfyp3TTmXF+AJzI&#10;G9JJyW/xytvw4h12N6jFanNaLHaj2QZ20bFpTWeQ63QtWl2LTi832gxWp9Xmdjq7Oij2UzxRukUc&#10;K7MaW8IEqBGrUYq1Pylxmliy9m29GjoMarxJPlPoTyHiNkF4ZJZj5uNT/RuURvr69dPvX31BrUf0&#10;u/ENfgZ2S+Y0/PsRfIbnvpCo9Sm8kHg6t5OtizyPToAaUImMakJcNkonUiKCokxWO6/uJ1lpEH+n&#10;OqtDa7FrrZBDZ3cZHIAWl8kpEmrgtCQRvCkQDYfT+alyqFVjsWlJdiGbBmdAazTLtfpGhaq6oelD&#10;Tc2b0rLMtwX38l5fzX51MfPF2WfPT2e9PPc65/K7t7eKi+6UvLtfXvy4uvRZbcWLBnBbVVZdxfOG&#10;qpey+tdAtOa6vKba3KaaV9VlT0re3SFQe/HrzVs7L1zYePLU6iPHlx84vGTPwYyd+9I271wIMlu9&#10;cd7aLQvWb03atH3hph3Jm3embNqVunFn6r8kgmEm48SzbDmTWlE/C58CJW1jYRAzcRQzkIAPjy0N&#10;klAMHYCar3gXtzxZsJrHpOdLVCAtKqSKbwJwbVRSBKi2QSGrbKh7X13xuqToecm75xWl2bVVBfLm&#10;SpWyEXdgo0kt2dJEBiUAKM7M+ubPpTPbwVVqm00FugJmiUhMCwgMNOYFMo8RS4jq2Ehiu3VXl7Oz&#10;09HRYcOP/NZW4JrJ5aJ4VWCl2YzbvsgMYlZjk1+SZE7D7yhIsqXxAlaI0l+TMEgL1Oi63Y6PvaA0&#10;jxXNU2Ony8Ed6tNLdQlzGv7SO7Ra+aHrz3Zcebnq7JP1559svvR886XMHddepP96J3T8rIEiksAD&#10;auGx/cIo3lOY0yiYoH943ADalSiCPYfTirHEcQHDJwSOmBoAUAMJAX0mJgdPWxw2d01E0sao1K3R&#10;i3ZSCfbFu2LSiNK8oLYdndhF2wFqbFSLmLc2YvaK4PHzhsSNGEgZGWIGU26OKAigRjnVQqJ+wcsI&#10;iaByUrHD/YZNosuR0WseWoAXoCp84nwgF/eJ1cbPZTIDhPnKw20Y9wU10tygMYAwnBPnAZmJqFKq&#10;SbWAN6HgscC1ubwiDZPRRyuZ0wSlkYLAamRI81jO/CgsdNaQUTNFySmPUQ2tB9SEA3Tg0GkDEib9&#10;HDnyp7DEXyJHDoifMHj4tMEjZwWMWxA0fmHIJIAaVeT0JlQjVgujbBpU5SlkxorgGSuDpq8U69Wo&#10;EKfIl0GsFifWhHG9prBZ6wInZ/hPSg+avjRg+tKgmauCZ60OmrUmaNZajz0MXDVvE7AMnbB5G2lT&#10;9LkTmUSgJnXYYMYoBiZjLGOwY1BDX2oxInFbxHyw3YaYhZSDLXrBBnz1YbNXRsxaHjFz6aC4sT8O&#10;9Id+GhTws3/wLwGhILb+wZEvM+/0ANQ6QGmWznYzEK291YS/LIfDrFbJFLXV8qqy5tIPOrXS1dGN&#10;H21WkTsNBKYzGa1Oh8VhB7HpTCZgmVoP8DKbbHimmVoUChN+VlJ5dTNgCuwFhGqWNVscjqbmRo+h&#10;S6ux4o9f2NKMgskoIFSvQ8dotYhK7fhxbdIZdXJ5c1lxYVNTvau11Wi26HTkKdXpNCqVAhymM+jR&#10;ikvIqOy6rFmNlyeWrJF1TadtkeH/pob62sbG+hZ0Gutq6ypzH9+5sH75uVVp51YsvLwq+eqahTfX&#10;L7q7Ie3uutR765Ofb0/L3bf89YEV+YdWfjixvuzM5rJzW8sv7Ki6sqfu9mGAWuPDU/LMS6qcW5o3&#10;9wBqqreP1AWPdRTvKQoSlLyCgGjasjxtaQ6FEXC8ZyHFe6q9UZ+yN5RETddSa7YY8TmZzQY3mdM8&#10;NQkgkBMEQhJrxdxdPd/cnQxeLAFbHqhyuh3SHEYuRjGfmd+MatxHiz4ux32ID+dxfgHcwQSn24U+&#10;WA0oAHoTmf3x+/tbXXZfMaX5ygNqYqGbpDa8HuHlZFBjVuO8axhhi1qHqFXArMagBgBCv9NrQmNQ&#10;8xWx2icPq4mkXnQ2Pg9anARtq8gSgsuhxV5Amxv/+ikJgtPqskE2l9UKVhN2Ncho0eqMCrCaRtui&#10;1beA3kBy9jYqUdDa3clvAWfroscJXurX3q9/fPrdWwDUKzatQb6g5itA218MbN4JAto8oEas9uef&#10;n/4guxqZ1oRRDZI6xG1fentEmKd44uNx/82B1kbuSPI5Uk4yAim7020VhbMsovi61lvWk7JWC1sX&#10;5cgAeLHY3ChKfGKcCk/Z8fwFrrghmuYxpAkrHUu4NU3sV4WMFrXRpDSYvlUnkqQzNKu1dXJFZW1d&#10;QWVF9of3j/Lyrr14eebps18fPT768OHhR4+OPHt6PCfr3Nu8ywVvrhcV3C59/6Ci5FF1+dOK4gel&#10;hbfK392uLn1QXfqkpuwpq+z9neLCG69zzj17cvjK1c0nTq06fGTpvkPpew6m79qftm13yvqt81du&#10;mLN8w5wVG+es3jhn47akLbtSt+9N27Evfef+9H8xFbnx5kXqNhAYi+5y5OU12B06IJrFRiGplPnX&#10;DurUYAImC1Yj/vBlNeaw7m4PkAHOej92fsdqLEzgOfj+8M3xeSRQA9mAtxx0s8VtEeiDnxGelWo1&#10;lW9Ki55/KHhUUvSkuuKtQlal18kNBjVuoVYbhXl+R2k4uSRxflCgyek0uFy4MZnb2qwUg/ltaT9z&#10;jzeaUojHWcxqQi6x0gC4ZqcETKJ8BD43K16wVY9XwrY98Xq+fUpk8BZ+T8mc5gE10f/0mXLx4OYg&#10;yub8xd35HajRgh5IgNpnAWqlVZW7rz5bf+HZkhP315x7vP0aRRLspFS3F/yHjR8QnUiBAqwIT0EC&#10;gBqIrV9YzICI+IFRiZQ+LW6E/9AxgcPGg9JCRhOiBY2ZGQQGGj8vZHJK+KzlDGrRadtj0nYB1BKW&#10;7EYbm76LWY2Uuj0WiLZoW2zqtuiFeK6vi5izKmRSsl/CqEGR8YOjEoZA0Qn+MUP9Y4f6xST2E4UK&#10;+gaH/xIaOShmWMCIycFjQVoAsvkMagLaaFEaOTQZv8QKM7w27kjExnt5Gg4UhjE6FqdiFGNQY0pj&#10;YVAaYVADz0mgxp3gcfOY0gLGikIFo2cP8RYDBaJBg0fOEMQmVp4JXON4Au9itRkDh039JWbMT6GJ&#10;lE0tfvzg4VMHjZjJVUSDJ6YEjk8OmiSqp1PmM0qoRqvvZy4PmU5GtZCZlPwsZOZqKHTWGsFqm6IX&#10;bAGuRQtXI1gtcdGumKTNwTNXB8xYGThzlQA1orTg2etCybO5kSxn87egEzZvE0ZC5qwPn8/mtG+S&#10;6A3sBQjzVRitb/vmP2VK402mN/Z7Ri7YGCuqgkJxCzfHJW0Mm7UidPrSiBlL+ocn/iAojUHtZz+q&#10;+AlQy8l+gH/JwpxGYZ4dbZY2/Hk6rWp5c0tVmayipLm0sL7ojbKl2d7aQfcC79I0KtZks6K1CXSj&#10;+E2dHvd7vYjoJFMZbvxOFy3DVipoiZi8uaT0nVavAUiBn8h9SY5RyuthsFjlalWTXKbWadV6Hc6J&#10;hzdOa7RaNQadSq2sqCgpLykCqFnsNoPZpNFo6uvrAIcANXAYmMxis6IloxquI/5TqanWp0KlJCkV&#10;ADWRs0NhMJK3tL6h+tmNi2fWLt6XMvvU0vnX1qTc3bz41oZFDzYvvrs+5dn2xVm7FufsXZa3f3nB&#10;kdXvjq8rPbetlipHHWq8e7Th7rH6u8ebn5xTZl1TEqjdV799qCl8SqxW+FRfnEWlCIBoLIBaWY4I&#10;9qQq7MoCD6UpC54QqL2+Ly/K1OsUlKnXTlUVHA7cOT2gxpTGnNTW0eZuI0Ji3mIC+4t6CMJwlLuN&#10;qgjw4P8d1KQOMxn3IZ5GNCaiRPECuIMR7AULYqRVOEAdwq0J9uJFbExm/3dQw1GYz/5Tli+oMeiw&#10;AGfOjg42d6Hf3ksBBEAutpMBswBqoLEO0JvP6jSJ0liYzIdgPh4VOBU6DGoYR4uno7uzq/vLbzh/&#10;x0diLGK1ri5He5vV7TQ7bRaBa1bgi8NodRhFWjWN3qgkUNPJ0Lc5TPZWu6PN7epsb+vpYjcuhFOB&#10;OEW0ptcTKqxrxGpeNyjhl1i15jGkeU1r34Eai0ekpWzSgjaIiO3rb/8Aap89oEZezr+shuflVRY8&#10;MRk2rGQh0wsLGS3kFyIrmkA0Moy522idma8wQnnOhB1OojFWq4gSaMW1xNI3jLA5jU/OlEYeVROt&#10;cgOWcYUDWusmahRpdPUKVVVjc3F1TV5ZaWZR0b1Xry4/fXri4aMjDx4eRvvs2YnM5ydfvjj9Oufi&#10;2zdX899cK8y/8b7gVnHR7Xf51wpyzhXknCnMO/fu9ZWSguulhTeK314ren0xP+fsi2dHHtzdffbc&#10;2v2HM/bsT9u5LxUCpW3ekbR287zl62YtWTsTWrF+1oYtC3bsSd9zYOm+w0v3H1n2LzAE5HQRYTCc&#10;/UUORjRKGQLwZFaD7KKolhfXaL0avoC/+z1ZADWp/x2rsYRdzfMtMqWxKE+HiCrwehV5pVpVY+37&#10;ypLssvfPIAY1k1Flsegov5IDuAkqIkrjlXPCtcqeWeqISzgAVRAeCRyA2Q3qonX9AsXASSJqhyxb&#10;HjFCeUCKuY1wzUtsZGDrpjPjnyBeNvGlEBvSMIJx8fmQ01MCtb+eVhKDGl/C1dPr9AU1tHiqSeqh&#10;kgYeUMNn+ORV/o5rLxafur/k1MN1F55uv5G17eqLrdeyJ6zZPzh2GPisP60/oxZk1jc4ok9gGFgN&#10;oMbrwygbbczwwfEjg0aMDx41OXTMtIjxsyImz4+YkhQ5PTV6ZnrUzMWRc1aGz6fiUTFp26MXUf31&#10;eIAaLVPzATWxTC0OJJdK9QkiFqyPmLcmbFpawLDxQ2KHByaOCYwf5R83LHjo6MCEEUNiEgeGxzKr&#10;4WUMiRsRMHyyoEP2UZJJTDKS8eIzf2+IABTojdxkMdV5WxLDGVvOJCaTCExCNEwgIBs7V6I07OJD&#10;sBko6hNICqAsaCS2pTGooQWigdUCqKYTuT45ApRZjfJ0xE/oEz6UknTEjB00dPKg4dMxnzPoAtRC&#10;JtMyteBJaSFTMkIEqEXMWhE+YyUtU5u5UqxXWxM5d12USHsGefKciYwYtF4tdefQxXujF24DigHO&#10;gmetZRoLnr0eLYvGZxOfgdVC5mwInfu9XQ0SJEcrzySDmWQtYyYTNCbZz2gvRvAyWAC1aFF4Km7h&#10;1gSR6jZyzipy5k5K/SUokkGtz+BAgFofv6Cf/YMGhka/yX3CoEbCH2OnA384GmWLrLpSVv6hqbiw&#10;rii34cNbyrPRRrXVTWTlsjBO2UXqLDIEEZxRaJxMpSbXJxqTyeJ0gcOa5bKm5ma5XFZRWVpRUSxX&#10;yqwOO9ANJ2wBwGmohJRSo24BpWk1MqWCPJ42K/ALQGZx2HVGfVNzQ011OWS1WeUqld3l0uv1LS1U&#10;YMBopCS6OFZvpNhPvZGqRSlxdYNeq9PiJLQ0DdLQ8rQWUcEde3FgVWXp/bPHzqxJXzpu1KnlKQC1&#10;25sW31yfemdD2uOtGZk7idJe7Vmau2/p28OrSk5vrry4s/LK3urr+6tvHmJzWsuz83JaoHZXR7XY&#10;n+jev9AWPdUUPQOoGUpzfEFNg83iLLVwekIake1Wnv+IUt3m3VNUFhpx57SaKV+vwwZWc7e6GNQk&#10;XAMhCWxqQ8ukJSGXJMAWKKq9E1BFbMeDvnDm28dMCB3vmYnGJCDDLqkvzZEuzTNdrZSVze50UEgB&#10;lR/o7OjpBof5Uto/ghpb1LgjEVsrDheUBkmIg9bR3g5mQoftXjQosqaBsVq7KAsu6IcKN32h7GXs&#10;Cf272N4GPsPZcCqcQRJADS1OxefED/fer187cbneT629H51dnbZWl8XlsLjsYDWL02JzWqx2Mq0Z&#10;zRqdXoHfICA2s1VvdVioWiiVk+pgVhNvxPtefvva8/UP0u9/fvyDWU1I1AMlt+afwrP5N1aTEI31&#10;95FvlPbHH76g5l2yRq7PLrE0jXydFHcIPqOF74xogAcb/pqtGpOZ1pkZqdo63o4aIAWcAreB0oR5&#10;jBLPtuHZLVazeSWybHjTanDEAFnRqPImFd+kMFIQhTeAwGtO03spTWkwKwSoEZn5SqtvVGlqZcry&#10;xqb3VTW5pSXPAWo5OVeePTvJoPbk6fGs7PM5OZdzcy69zrv0Nv/am9dX819ffZN3NT/vypuc83kv&#10;T+Q+P5Lz/MjbrNOFr84Vvjqb//J0TubxF48PPXmw7+6tHadPr9p3KH3n3pStu5KgzTsWbNw2f90W&#10;sqgtWz97+YbZgLZtuxbtOUiIduDocuhfTspbIaoJ2/RWm06ES6Alx634EFUmixwiUBNVzM1WpcWq&#10;oty7Dp1gNYPDZQSOsLnoH0ENZIZxafM7YSb2slFUAjXmG3ptDooqkFJ1GPW0/F/eUlFXXVBbngtV&#10;V+bLmiuMRqXVSrY0sTQN+PVtzZwkJjaISoB5yQlichK/Z3jxAIv47DvvpBD+5ROrMahJ1jWgHpt2&#10;+S0I9sWTgkIZ2JaGcQgTcC3v5TjY04toODOtUaOTs3opNZrrE8uLa76gxq5P8CUmO1yW0zcfbbj4&#10;dMmZh4tPPVh36en261k7b2ZvvJKVmLZpUHRiv0hKvTGQ7GoJ/cNjfgmJ+jkwHOobFNGXKrIL7ycm&#10;xAwbFD9qSOLYoBGTg0dPpVVf42aHTk6KmJ4KUAubuQygRuWhFnlCPuMW70pYsheKX7xHMq3FZ+xM&#10;yNgZu2hbdMqWyCQAwbrwmYtDx073ix8VPHxC+OhJQUPHhI2cED9xRuyE6ZGjJvjFDP0lOHJgRLx/&#10;wujAkVOIwMgq5okeAKKFTwROzQWWgdL8hk/l+M3QcXOYzyQDG8cKsLtTgBohF6MYU9d3YlALn5gE&#10;fTeB+IzjPUcLMqNi6sKcNnYONpnPvKBGaTjQBo6bz6AmWI3iQCERBCriQIdO7hspknREjR6YMHHw&#10;sGkEdpScdn7wxIWBExaGTckgB+iktDBRmlMY1VYypbEEq1EqWihywfroJAI1cBLZ1RZuj0/bBVYD&#10;tAGeQGmsEC+KiRYohq9jKzqMaxRD8K1P3EaUJk7INEbE5oNlYDXGMiY5CNO8rCZyqlGyNzKnJaZu&#10;G562PT55Y/Tc1aHTl4VMSPrZL5j9ngC1vv7BtFJtSOCgsJjXuY97Ou2dbRZQWleXs73drtMoZLUV&#10;ssrixg+FjYV5NXkv6ovy6UcPOTYcjjY8aNtpgT/lrdWLqAL8TDaJhGpaA2jJRI5Og8mowQ87pUJF&#10;HklFi6y5uQXAVt8ib8GdTqFSEjNpNFqD0eawc8UCTJDJZRjHPKVSpdbiLDqD2dDYWNdYX6NUK8wW&#10;q95g0ukMWh1VE1WrlS0tTQA+zFSoVTinwWJxttGzX1QvIH8oez+pLIESVKjQ6DRNzU31dTXVFcU3&#10;j+y+tHHJljnTL6xadG118v3NS+5uzri9LvX+xtRn2zNy9i4HqL05uLLk1KaKc9vKzm2tuLSz5vr+&#10;2tuHGx+ekD2/IKcFajc0r+/pC59QQYL3mYYPmXoKI8jSl+boS16xdGW5FPtJ5T5fUkGCIo9FDZSm&#10;LHjckv9A01RptVvsgtJYlDtNQBKQy5fVOruBUGiJliAJtrjf1e0ZaesgD2YvKMFnAvQdqEn4hT4u&#10;gctxn/diJqfqwKWlvdwHn7kBWO2tDiqcgPueg4pp4nUKi9p3kvhMIjPIdwRfFre4obPxDPdftJIh&#10;zdnRAT7jOz463Z89xjCmK0BPt1imRvYq7+J9FhCNSQ4ohpmQ51TetW5EZsKoxjGkmIBHCEANRNX1&#10;5WvH5y+tH3sdXZ1kWmt1WV0OK3DNie9JLFnDv0QjZQDUG/Bc1pisBnur3dbqIAdoV0d7D1VT4LdA&#10;1aU+fwFNdnz+jctM+b5OgBpjFto//vP/EYr9zz9Y1Jje/i4GNfJ7/v67BGrMahKocQwB5bOlJ6PH&#10;iiYMaZSIGmQGVNLogEfNLL1RxqBmdejtLrPDbXW12oFi3rADzrKBtl38g/REJLR5s2xAbZ1kThOI&#10;9g3UnK1WYY+k1GiQHohGPENlvvECREt2NY2ugShNUd7Y/KGuoQCgVlb64v37h69f33j16sLzzJPP&#10;np/Iyjqbm3utoOBOYcHtgrc33ubfIFB7A1y7kvvqQtbzEwCyzAd7nt/fnfP4yKvHh7MeHnz54MDL&#10;x4eePdif+fjQgzu7Ll/efPLU6n0HM7bvTt5zIG3XvrTte1K37EpZvz15zdYFq7cs2LA9ede+DPDZ&#10;wWMrwGr7Di9hUPM4OhnUBKWpBaIBcqn0gVGsu/euvhdZd0XtKqqf4GRcM4JIGEQEdQHX2rvxW8hL&#10;bGA1X3pjZ6g0ghaHgKUYdNguBdaBhF0KoEaRlaKuFK3T16rr5C3l9TWFjXWFTQ3vFfJKo1EB1sR8&#10;LxV5QI1fjK8wyNiEawGtJPvWd0v7v+BPSei3r73cstBnNyVjFoQD+QxocU6GP1wCr0SSdDm+EF+L&#10;yU+6old0T/go2As3CvZ+0oI59ngKOPP6PalIKEgRTIm/R5m8ed+155svPll15tH6i0933MjaffPV&#10;jmtZay9mRs1KGxwz/JeIOGa1ARFigVpQRJ+AMEkgNqBS35CovqExP4fG9A2L+yUioX/U8P5RIwdE&#10;jxoUP3bI0Mn+4KHpGVFJG0BgUYu2xqRtj0vflZixJ2HxHonSoDgys+1KWLwrLm07kA5IETZ3Vdjs&#10;5SEgreGT/RLHBI0YHztxZtyE6eGjJkSMmRQ1dkrMuKnRY6cGJI6m6qKJ4wMpd9qMkHEeVybYiwxp&#10;I6YOGTbZb/gUKmY1ktLVMpwxqHkMbKOpBiiQDoewXQ2SQI1RzHcTHR6R9kqUJnV41RpVKRhJqTqo&#10;L8xpwoQ2mwM/2enJfk8aGTvfj4o4LZA0ZDQlPOsbNbpP6NC+4cMHxIylAvAjZ/LhIhnbQuH9FBGg&#10;UxeHTCPxSjUu/QRiE7EF5PqEwuasC5+3ITqZqrazhmbsYSWk7QKNMYeFgaiStkhMxpTGfWAcyCwy&#10;idANil64LTZ1R0zKdnRikrdHJ22LnL8lasFWcBsvXEPLMIc5GJTojXEtlgIItsct3OpxfS7cHJ+8&#10;KXL2yqjZK8JnrvAfMf3HgUPY70kWtSFBPw7y+3lI8MDgKAK1Llt3pwN/Pu5Wu0GrVDXWyavLmorf&#10;1hfl1uW/rMl+VFOYh99tJpsTNwXycuqNJlFek+IDDHqSXq8DGxmNZgfFH2mxS6fVm81t3R/xg4lT&#10;pqkMBiAaFyewWO0tcrnO4DkDQI2tX3K5vKmpSalWgf+Afc0yPD80MllTXV0VeIuzbwDI9EYjmdBw&#10;S1IpMLmjp0etpwBPCONWh93isJtEAQMcRbimVcvlLUA1jVbT3NJcU1na1Fx7bf/Wk6sWXVidfmZp&#10;0uVVybfXLbq/KePOuoUU9bkt49XeZXmU7XZ1/oEVhUfWVF3YUbB/Wc62hTXX9tVRHrVTLc8vql7d&#10;0OTd0eQ/0IqCBLp3L3Qfsg3luYAzXWmuADWqyE5RBd76BJC6KFNZ8FTxlmqxy96/tBrVdofF6bQ5&#10;nXaXyyHq0VNyMjZcQb4IxbTEHQm5GL94gtThQTazcR/td8JJBA4SjfElJGEvWjco0ev6xAi3+HjB&#10;WBRP0NHuFHY1SrcmQA3j/4ho34lZDYezcCC3HT6sxsIm6Iq5rbW7mzK++iTpYFBjIGPjGXekQRb3&#10;P379t7uzB7/yO3rx2MCt33MeiFJ49FIGXXd3L44FRRGr/fY70KrtI1nXXD29DlE/zbMo02E12c0W&#10;u8lsNZosOpOVZHGarC6b3e0tKor3KMpxOrra3cBielYBN8Uau98ohQezGhnSRJ5bwNaXP2kJGoPa&#10;d0DmK8nwBvla1D6LeALJnNb75ZOIJPDk5gBOtROr2SVbGkANmCGCK+vlymoFpMLPoToNWM2kBFGx&#10;OU2ypYHGOgEVvV04Z1cP/vnhtJ4wBY4k5doGzGoC1wjdIF6mhlMB1IwWrYghVTCoGYTtCS1eBqTV&#10;N6q1dQpVtUxZ3tD0rrbubXVNbnn5y+LiJwUFd/PyrmdnX8jKOp+XB0q7/e7dAwBcYeFd9MFqr/Ou&#10;5GSff/n8xLOHhx7e3nX/xta717egfXp31+PbOzIf7H358ODzhweePz70/NHh+3f23Li+/dKljafP&#10;rD5xcvWx48uPHF9+8OiyXfszNu9YuH7rgi27UkFph39dBYHVDhxdQaBmsxu8iEbJvS3gWVEkwWRR&#10;MKgxohmNLRCzGuGaVUlxsE5KDwbh0wcvg0iAKQJKPEzGNCaJB9n7KQ1KCMWIw5TjtajRCn3ce61W&#10;9TdW0zZqVDXNjR+a6t9RAQBFtcmksNsJFiUIk8jMV3wJTPAlJ4nSIKAS85MvqLG+/v7xO1aTxIfj&#10;PGxUg/gSvsJ1JSLk+dLhfyU2uj/gzxkStQeI1QBqkt+zxxOC6uj2gtqnzx3d3a1v33/Yd+PFhotP&#10;V59/tuHS8x3Xs3ZezwKopR+7EzRu1oBIsqj1E3lueYFa3+BIkFm/kKj+odGksJj+4bH9w+P6i5y3&#10;g+JGDIwFoo0YEjdmcNzogaQxg4ZODp6aFjFvdVTKRoBabPqO+IzdALXEJfsSluz1UhrhWlzGzviM&#10;nQC16JQt0Qs3Rc5fEz57Rdi0tJDx84JGTQkeNj5k6MjBUXF9A0P7h0X6xSQEJ4yMGz8jdtLsgGHj&#10;BsaOGDJ0fNCYGcFjPalowWT+VN+JEW1a4ChP0U/fBWrcIXnZjlsIBBY2YcF3fCZhmbQXHYnPeBwt&#10;k5kEaphA6EZ5OsjvSQY2EQEKUGP5j50nkt9SFSmRIy0ZHUCb35h5g4ZP7xczFqD2c9iw/tFjBiZM&#10;HDJ8qjgPnQSsFjhhYcCE5MCJKSFTMkKnZnhAbcaykOmexWpQxJzVUfMo/60nY+289RFkXaNVYpxv&#10;FpRGJTgX7Y5O3sZAJlGaxGoRC7bELdrFvCUQbTsQDX0qJ5qyPQLUtXBHfOoutCA2jADRsBcCqGEv&#10;j/BF2aKGjjDsbZZqT8UlU+WomHlromavipixrH/k0P/qPxCIxqCG9oeBQ34mi1p0/pvn3V3Ozm53&#10;a5vDoFYoaqtkFR+aQWkFObWvMytfPqx4fqcyLxOPKArYdghHp4lycOiMJqVKZK8VdZ9wy9BRtXVa&#10;uCZATafUakF1mKnWg+R0HDSAyWq9zup04r6DQxQaDZhMJgqAAsLQaZK1gL00GgrqbG5pEuvPLM3N&#10;jVTWUwgjGmAZJeDQGE1UQkpnMrnb2/GqQHLkADUZcU6jxWSymLFptliNZrNOr1OqlC3NTQ11NRUl&#10;7+saqs5vX3t2VdrpZckXVqZcX7fo7ob0B5szHm1Jf7h5UebOJbkHVr45tPrDiU0lp0jl57YXH19X&#10;dGRVy4Nfmx+fkj07L3txUZ51VfnqpjLvjir/gabwie7DS4IzUFp5rqH8tUC0LH3pKzawMaip32Wq&#10;Cp9xWQJKolaSZ7VbbQ48O4W7Ew94+s/BoMYUBUmghha7MPMfQQ2D6PO6NB7/v4AaRnimdH60EDb5&#10;zOgD1NicJr0YTANR2VzOjh7cajvcwtpHBQwEfjGj+ILa3zvQP4KaG+dnE5TXASqBmlvk6eDF/kAu&#10;ibE6RIYOQA9zj9Rh2OJNaVfPlz9cHWToApZJNjYIJ2nv/dSKD+Prn2AyTlr28Y//6f3j391f/2BL&#10;WPunL22fPuMx4Oik0vJWt9PislucNiI2qwEyWnQGC1jNYnPb7RQuSrhNCwPcLkx2tLe68cGCjMVb&#10;I2foF8ozgldFgQUiipOgTXTAat+Z0/5REqgxpfla1HzNab6gRrUHfECN/J52vUmUMVWqGmSKKpZS&#10;XaszKkxWrd1FNaBa253s6xTGM2AZgRokOrT6jUGtq7e9s4cuQR5PgWvcQjgJBR8I1yeIlkGN/Z6g&#10;NK9kwqiGH2YeixpArb6hsLo2r6ziZfEHArX8/Ju5uVfy8q68fXuzqOj+hw+PPnx4/P79g8KC2/lv&#10;buTlXsp+eebp4yMP7uy5fW3rtQvrL51bdePyxttXt9y7vuUBEdvuZw/2v3hyNPv5r9DLp8cynxx+&#10;+vjgvdu7b17feuXKpnMX1h/9deXOvembdiwEqO05uPTQ8ZVHT645cmI1WO1fdofJy2eSCNRMFP7w&#10;D6AmsZrVqrLZBai5DE7yflJgQVu7x80HJJLITAIy3pTkO+4FKaIoZjU2qpFb1kbZ1CSJsEql0dCs&#10;UlCZTqW8UqWsAb3ZHQa2XbV3/MUDK4kvAYrCVSAJ1HyxiRFNABmwjPQV/wJ9JAaJ1SRcY0TDSdAC&#10;xXBOiMlMuhBfSwI1HMJXZERj8QuQQE2yqIHGGNQ8hjQgGv5guzlviMei5m513Hyes+Pqi9Xnnqw5&#10;/3zTlRcAtR3XXu6+mZN84Jr/8An9oxJ/YVCLIlDrFxb9c1AEF0QfEBYzIDx2gMcxOnQwJeYYNSRh&#10;rP+wCQHDJw1OmEB2rBHT/EdN9xs5PWByaujsVZELN0anbYtJ3w4mA6gNXeoBNW/y2+0xadsBapxN&#10;LSZlM61Rm708fNbS0EnJwWOnByWOGRge2T84dHB41BDKrBY5JDreL3ZY1LipoSMnDKaw05F+w8b7&#10;D5/sL2JO0UJBo2cEjwGcgcbIeAY44xxpEqihDfQmrRV8BuoCtM0BhAHFmMaYwBjI0IF4ry+6QTyB&#10;mExQmuQDpUFPQjUCNcYs9nUyronUaFRXihHN20kOGJdMmdUSJv4SMeKXCLKoDcQHO5wSqvmPmh0k&#10;6hxwVAFVU8WHDFabQsXUAWpBU5cGT6P8t5xZLXLOmkhRppPqCogyUKJeJy3np8VqabvQgrHAalEL&#10;tobOpegBXpGGFn32fsak7GD7mYCwbbGpO8XIzvg0ANyO6KRtADWIQG0heG5b9MJtgupwLMh7G3eY&#10;0tioRu7X1G1UhT15S/T8jbELNkTPpVS3EeDLSSl9A0J/GDSYEY31wwC/PkMCB4fHFBZk4y/C5bLq&#10;lC3K2ipFZYmstLCxKLcm73ll9sPyp7dLH15/f/+aornZYLHa3W7gl5YKpbfiNo8RERZuo6eXC+hm&#10;4IpPEK2Kd7spDY9W1yKXAcIoARtFZZtBUVrK9a6DmhVycBtOCOoqqyhXqJTogKgaGhoAaiarBUhn&#10;stkUapXVbsM0gBq1tPaeCreLaAabRkcuTvzEJDuf2USpPfQ6lUalVMrlchkFFqjAigZsVpR9KMx/&#10;9aHwdX1d+fnNq86vSb+wOu3SmtQrq5Pvbkh7tHXx461gtbRn29NzDqzMP7K24Ni69yc3VFzYXnlx&#10;F1R3g1yfTQ8p223Tk7OyzEuqvLua/PvawscANf2HLH0xuTsNpQC1N4ayXH1JtqE0R/g9mdJeUDyB&#10;p37UI1n+I0VlgdNlt9nNlIQDEANca2114T8vqDE8QUxa4CTs4rhLjGCToQodJi3fDtOY1EHrKz6Q&#10;8Yv7fCzEfYxLrwEd7tO4sKVJFjW8GLvLyRY1JjAW45qvpF3fgRoLgyKh2jdQ4zUuoDTOoOFZpubN&#10;kQa193z6jsa4w0IfM1k4quvTV3cn1ULo/uxZoCYGPck7GNTaPn7+JKIyP/35n49/Eqv1/P5n12+/&#10;d34h6xpwDfd6d+9HV3eXowMP2lb2h5rsZqMNvwr0JrvR4jTb3TZHG7Eam98sTgdYzd7mdna0Adfa&#10;8AEKHu2isFCPxxaUBjG0/fbv/weiQZJFDZQmgRr4rEfk5viL3/MvFjXyQlKMZ6vV6bZANid+yej1&#10;Jo1Gp9ToZSptk1LTqNY1g6UY1CgsQICaMKcRqAlDmofVGNQkVuvsoTpUEquxLY1BjSxqrWRRA6uZ&#10;bWA1WqAGPhOQw0Kf7Go6g1igpqhsbP7Q0FhUV/+2io1qH568f/egoOB2YeEdorT3j0uKn9Lg+wfv&#10;3t0vyL+V8+rCi8xTTx4eunV9+8Uza8/8uvzk8aXnTq26fG7NrSub7lzb/OjWdoBa1rPjuS/P5L+6&#10;8Dr7/Ovsc3lZZ7OeH3v68MD9O7uukD90zd4DS7bsTN28I3XH3vQDR5cfO7UWAq79y2rTA84ocZwQ&#10;KI30zfVJflyqNipAzWBoZlYTDlCl1aq2evLLkV2NWQ2AJYCJnI8Ao++Y7J8o7Vvfl9W8RjWzsKjp&#10;JAlcU5tMco0oAKXV1Gu1DUaTwmbX+VjUPNeVLuR7RV9yYmzyohJTGuCM+IxB7fc/PqOPliVw7R9Y&#10;jXHtO1DDVbiVKA1iRGNK4zN4r/4XUGOLGkDNA2Tdzh7v0jRsdnoSvIHh3B8/tRvNhiPXnm658mLd&#10;xcx15zM3Xs7cdStn981Xu2/ljll1wC9+dL/IhP5RoiBBZHz/8Ji+IZE/B5GvU9jSosmWFpkASqPs&#10;GImjhySM8R82PnjU1OAxMygrx4S5wRPnBU2YHzwpKXjG4oj566JTtkSlbgWoxXksanshyfVJytiR&#10;IJapkVEteSNALWLuqsiZS0MmJgeNnuYfP2JAaARAbWBoxODw6AERkYMiY8Bqg2MS/WKGDRQZ3QbF&#10;jPBLnMAmNLaieRFthtgUlaZ8EI0FUJPkNacB1L63ovmCmu8uoBjv4r08jhFfBXj4jFNykK/Tg2hU&#10;OYqqQgG2Aig4YBE6QRNSQicvCpqQGjRxkf+YeUOGT+sXNapvxLD+saMp9nMoSHQGVZQaPSeQarQv&#10;8GRWm5waMiU9ZHJ6qFisFjZzBRAtau4aIFrU3LXR89cLoxoQjWqrg9UAajFeixpwjdLhpu4CqA1N&#10;3xu9cDsQLXDm2qBZFEkQRqEGaMm0hl2ArXCKJNgMFAOfQZ5O8nZCvbQ9ZFQTAEf0tpCsaxKu4UKA&#10;s6ikb9lu41K2DUvfNSxt51C8gORNsfPWR81eGT5jWeDImX0G+f23cH3yMrWfBvFitaDB4bFFhbnu&#10;VrtK1tRSWS4r/9D4Ib+pKLfuTWYVKO357ff3LpU9uvH25lmVogVkZrQQCQGDbFTSsc3qdAG/wGTC&#10;zGZUqORqrRqsZrbbwG321jYRKEA10Sl7LSVgs2kNBrVOC3TSGfRNLc1ypcLmdOCEMpFozWgl8sMJ&#10;IRyi1mlau7pMDjz2Wq02u5qWtJmMZgse4WTGc4DhrM62Nr3RYDAZDGYLrgt6M1rMHEygUikVipbG&#10;prra2sq6mgqoqry4vORd6fuCgryXZ9ctPbs2/eyKhdfWZ1xfl3pn/aIn25c+2bb46fbFL3YvzT20&#10;6u3x9e9ObvpwZnPFxZ1Vl/dWXdlbd+dI48NTzY/PyJ5flL+4qnh1Q/PmgerNA03+I23RU4CaAaD2&#10;IdtQkqMDq5EhLUtXnKXxUtp3oCYvfKas+aBVNbvceHwSqLW2U9vWRuvAAEYgJBbDE+gKHYxjDjq8&#10;yYzlO4dHWDxHGkRHEp+KOcz3QnweaQR9jPA0tPQiwXaY2dvTIYgQJ+ESUr6UBv0jnPn2fSkNwiA4&#10;jCkNKMOgBgGtJO8noE0CNQBWa1evRGNMad9J2iUO+Yr5YD4QEjZ9gQ/ohqtgEygGUCP7FmW+8NRH&#10;7/1Kp+r+CmL7g52hRGy0frkHZ7O1uU12i8kG/jAayQ2qN9sMFvwbdOBfowUMZ3ZaLU4bcI2qF+D7&#10;7ezE22zH5/+JTGu4KITzfxQpPNio9vX/ymoSpX0RlOYFNTwsv4GaiPcEC+Ibx7dPFCWWkdGiMYAX&#10;hWpSPVO7zY3XRi/SYDUZ7Wa9Ra/DH7dZaxIhn4AqZ6v1r6BG69K68M3Taf9qUetpE6D2F1bzBTWc&#10;CuQHifQcaqNFZRSIxs5DkSyXzFJsVFNr62SK8qaW4uaWkobGd3X1+cC1ivKXJSVPoeIPT0tLnkMA&#10;NaK0gjv5b27mvLr4IvPkw3sHLp3fePhAxp5dydCRA2lnTiy/enHd3RtbntzZmfnowIsnR19lnnz9&#10;6mzeq7Nvcs6/ybmQk3ky8/GRh/f23bi2/cyZdfsOEqht2pGylYIJFh86vhKgduLMeoCa8HjaPO5O&#10;lkA0j23QBFATlIYWoMasZrGoWMRqVrXdrsWdzek0OIFrLhNua2zcYruawC9PB+13CNXV1dGJv1ly&#10;ShLYoWXI82E1kXrXU6tAh2sB18xmJdWA0jXq9U16vCQzgRrHn4KN+Mw9IjOI7+W4wxgHePLFJsFM&#10;YK9eCcsEk31DNF/xLgjzGbZwHpyQEdBXeDH83vnq0uUkeUDtt+6PFEwAXAPzeYIJPooiUbhRsK8T&#10;f5X4KcXJeD35eEXUZ3dPa1Vt7b4rT7dde7Hh4tO1wqK2+UrmjuvZm65lD0vZODh2RL8ISp82ICJ2&#10;YGRcfwr5DO8bHEbZyyjbLYHaAAK1YdDguJFD4sf4DR3nN3wSV0kPHj8veGJS6OSUsGnpoTOXhs1d&#10;FbVwM6dJi08nIBu2dM+wZXs5TwcUk7YjfjFRmgA1PM43hs9bTQ7TOSvCpqYFj54+JGbogNDI/lSW&#10;O4pALTyKk9+iHRAejVeFVzggatjghPFsSGMB1Ljja1HjFqzGzlBapia8pbQpQE1iNYm6JAsZaAyb&#10;IeM8LlHBYew5JSBjVkPL9IaWD+SjpGACwWrC6QliGwucFWXaJ6WCz8KnpodOTg8XMY9BE1P8Rs8d&#10;lDC+T2j8z2FxA2JGD4gdO0R4P8kBKuofiGCFeYEiCDR4YkrwpEXBU9K5Rnv4rJUREBnVVoTPXhk2&#10;a1XojOUYDyGMWxkxl1LRxpFFDVxFLZvWhi3em5i+J3zeRv/pqwJmrGahHzhzTcic9Z5oA+psBKsx&#10;rkVDSR4DGxS3aBf6aOPTdpO9bdFOrhkFUONFbKzwuZ7wz/iU7QxqoLS4eWtjAGrTlwyKGfnfvwz4&#10;YdCgnwb7QT8OGvLDwME/DRrys3+Qf1RC1rMnOnlzc1Vpc9m7lg8FTYW5DfmZNTmPK1/cLXty/e2N&#10;M0U3TudeOFpT/NZos+r0eh3+Mxjwd4Ufc8RPTpcetyGdHlwFUFMoFQaL2SkKGADsMEGmUguXqNXm&#10;csnVtCINWKbW61U6bWNzE9CKYwuUaiVuNFaXG1gGyKPcbEa9Qq0ky5nDaWtvw0XVarXeZNboCQSB&#10;dHgNOC36FoddbzKINXMavZHco3qjXrQGnV6rUitkwNDmhsaGmtqaitrq8orS97nP7p1bt/Tk0oVn&#10;Vy68sjbt1oa0exvTHmxKe75zaebOJa/2rcjZv/Lt0fWFv24sObe9/MKOkjNbqq/ua7h7vPHhmaan&#10;58jpmXtLlXtHm/9A8/aR5s1DTcFjXbGwnxXTujR0BKgRt+neZ6sLX6gLMzXvMtVFzxVvH7Xk35fl&#10;P1AU55h1KpvVzCv0yfUpPInMT0AiAUkET+Ah5idfhJLwiyVNkDalEd++tInDcSFckU/uOwcdvACG&#10;sx6RuYM3MY7X6RbOUPSxt1XQpMsHv9CCz+zeagTSCDrcl8Rw9pcWV/T6BwFqUM9vv6Fvx6fiXaaG&#10;QcIm4f10d/aI5Bce6iLc8ZrTWDzCuzCnvecTTsUIyIQESuO2QwQodAPpfvvjtz8ZibgqAOEa9BHE&#10;9vuf3WRd+wqRM/TjZ1d3r72zAxBmtluNNpPBrNMb8WNCpTeq9Cb8W9WgNZi0JovR6sC/fye7RIUn&#10;tKO1u7O9l/K3dX/50vv160cqMMBFQgnXcHXgGgMZXozkCeXMt5JAaeT0/ONr71c8uqiKlAfXPoHF&#10;CdFYvIaM6qCL1WYiVNPl7nA72jy54rwL76wmm8VI1UtNNvzZuSxsUcN8QWnfJMiMzskSGCdRGrWS&#10;AxRiSpO8nyKkQGuxs9uQDGlC6ADUyKjGK9Xkqkq5sqJFUdYsL21s+VDX+K665k1N7Zuqmryqylfl&#10;ZS+Z24qK7hUW3H7z+lrOq/OZT4/fubXr1+PLt22Zv27trFWrpm/dMu/w/ozTx5dfv7j+zrWtj+/t&#10;efrwwIunR7KeHc/O/DXnxcnX2WdfZ5/B5oO7e65d23rqzJqDR5eJKlILAWq7DpBR7deTa85f2ESg&#10;RhY1K5nQJEPad6Bm9IIam9MEqCklcXJ/xjUglJ2KoZq9oEZRlgJWiFcYxXy5TYwwpXnmYD6L858x&#10;rlH+P7cFCAhcAw6KOFCN0Uh2Plowh5dhU4uABqmSJlERQI0Xw30n7OVdjE1szRJGMvJ4/m9w5qt/&#10;BDXJnAY++w7axOthv6fH6ekrD6uxfFyfvDqNKQ1YJvjM2tFh7uiwiAoKtu4eR3cPPivHs7z8vdcz&#10;d17P2nYlk3Kn3Xi140bWrps5G668jJiWTkXWIxN+iYhjUOtHC9TCfg4K/SU44pcQArV+4bGcC7cf&#10;RX0OpzpOiWOHDCWDlt/Iqf6jpvuDhCbMC5y4MGhqBkAtOmWLRGlDl+wGqA1fti9xKQV+QjHpO2Mz&#10;qIpU4uJdmBmzEE/xtWFzVobPXBY6NT149Ey/uGEDw6L6h0YMAqWFRf4SEt4/jIxqIDZQGiASoDYw&#10;ZoT/sImBo6YDy4TNzLMWjYU+b4aNn4uWEU2SB9q8hQo4vAA0BsbyFUYY0SB0eL4QARmzGiMaU5pE&#10;eOh483HMDhReS+H9nB84PglMJhAtI2xKGkAtZNIiYVFLGTRqbv/Y8X1D4n/wj+wTEgtQGxg7zi9x&#10;0hBaeEe1TQOBfSNnCM2CAH98Tr/R82hkFA0GjJ4TBBakSvBJAVTJCp2FwZPTQqcvC5u9KnLBptiU&#10;bQlpO2NTiaU4bUdi+m6gVVTSluBZa/2nrWRWCwKoUaoOksjcAVwj3ygR27zNIDAQGwuslpC+B0rM&#10;2Dt08b7EtD3xqbviUnYyz7G+A7Xh6bsAalGz10TNXBE9c1nk1IyfgyP+zy/9wGcsUNp/Dxj0w4DB&#10;ff2D/SMTHt+5Ka8uaywrairObyh4Vf/mRW3O46qX9yqe3Xp/92LhzXP5l46/OrW/OPMB7uNAH72o&#10;jw4+w63B5nLT8giRW8hoMavU5Li0OByO9naRwNaCcb2ZSrBDFodTYzDIRSV1uVKp0qpra2tUGjWF&#10;hSoVGp0OB+JUBqsVBxqtFq1eqzVoAXkEfO1taorf1FM4gjC52VvbXB0dNncryA8EYHfi9s91CLRK&#10;tUKlwS3UZLFZgWsaHZX+VJAbtAXE1tzcUFdX8+bF4/Prl5xblXZmedK19en3tyx5tGXxk20Z2XtX&#10;vty9LHvv8qzdS98cXlNwbH3xma1Vl3dXXt5VeXlP7a3DjQ9ONT063ZJ5iVanvbqlfn1PV/hYV/iE&#10;EnOIME9GNI9KcgjUPmSBz5QFVJBAxHs+kOc/pDwdtR8cDrPRqKeqA4KZmNIY1JyidhNwCiTELCVR&#10;FFoeZFZjZkLL4hGpL21y33eE8YupS5rD43gxvIujR/GS+ECMkM1PvEhclF8qBYF24HnuQTHGEfQJ&#10;SnzEE3iOBGfcYZGtTsRLMqUxrqF1duBJRkY1YYuiYE8IdCVKsxNpMagxmTGBQdyXWszBm7G1trb1&#10;9OC02ORdwqJGK9Uog+6f/wH2eQoGUG0AsNp/vogEs8xPACmQnHCG0tq11t5Pzu4uW6sbvxYMVqPO&#10;pNXoVSpti1LTqNQ0KdUNkJpKgmrNNnLi448FHw5RbHurq4OcxXg7eF+Ma7g03gJnx/3tT8JEkduW&#10;4EzkuWV9QzRfc1rPb5+pDsGnjyKGoJctXhJIMUtBbBtr72pt7cLvAPwF4UvxIDXEr41yF7ttDpfV&#10;6ba52+ycgIMPFEBGZ2NK88Gyv3g8/xHUQGl2yqMGZtVTSCmBGjsMaXEXJyBj76eo9V6v0tSotNVK&#10;TY1CVQVoQ9siK4OaW4qbGt411L2tq82rKKeA0MKCO6/zrmZnnX32+MiNq9sOHshYv3b20qVT0tMn&#10;LFs6eeP62Xt3JJ8+vuLC6TXXL22+fX3bgzu7Ht3b/ewREVvOixPAtRdPjj64u/vGtW3nzlPpz6PH&#10;lx86tuzI8ZXHTqw+dWbdxUubr17b8S+bXbg+rZQdTbKlMaWx/rc1apJ4r8kEXFNZLGpiNYfBKfKr&#10;sRuU3ZFSbjOp9U11hjlCBGe+4vF2+jMErpGjA7gmiA23U5XVStWfbJSDV4crMh16wegvoMZ93mRQ&#10;83V6QtK6NAY1yuf8B9XbgCQ+k/SPoAYOk1iNJYEaxr2g9m2B2t8lbO0EasKcRkZ34dz8Bmrgs3ZR&#10;eBQCtHX30ho1h9N06dHLQ7ezd119sfny823XX+69nbvrRva2ay8Xn3oQPHY2CKx/eFxfAWoiMUfk&#10;z0EEan0FqGGEF6gNiB42MHb44PhRgxNAaRM9S9NGTvMbTdlcA8bN8xu3IABYMGdlZNLGWFF2nWls&#10;2JI9w5YC1PaJ2M89sek745fs8ixQS90am7IpOnl92JwVoTOXhk9fHDJudkDCyMFRscJ+FjUogvgM&#10;fR7pFxoBiOwfFj0oZmTA8KlMY6Hj5jCQsQkNECbZ0ticJokpLWAkRRtA/t6a7mC18IlJEpYxgUl9&#10;UXmdRevbRElQD679XTiQKxME4CSAvwlJIROTg8dDC4MnkqMzYtriiGlLAGqANoyIYIIFg0bO/jli&#10;+A+Dg/9rUOBPAtQGxY0HqPkNnew3bIo/WG34VHRoc+jkIVDCpCFx4wdGDf8lNKaPvycst19oNBk+&#10;Y0YMih0zOH7c4ITxQ4ZOCqAS77ODJiYFTVsSMnNldPIWsoGJLLgANRBb7MJtwzL2xKVsCxVVPqHA&#10;GZQON1RUeY+Yv1nUlaKAAwosSBIhnxReAODbGZ+2O27RTighffewJfuGL94/NH3vUKDbIopXALFh&#10;ctSCrZELPN5PsqgRqG2NnrM6csYygFro2Hk/DvL77/4DfxrsB0STQO3HgUN+9gv2C4+7f+WCrLSw&#10;6f3rxoLs2twnta8e1WY9qM68XfboauGtM2+vnsg5e+DFiX1v7121OuyChGhJGahLgBpu57QmWQvc&#10;MJs0WrVGp7W7W+1tbTqzWSTFtWGTkt+Sm9IuCoMadAY9BQvodfUNDQazWVjO1DiDzmDUUSpdk0HE&#10;BMgVMsAcbjqgPauoVYVRnBm3CbQinBtPOyqqrdbrgDUmixnSG3FylUIllyvlXJ8Ar9lktThaW9Ga&#10;LWalUtHcWJf96M65NRmX1i2+sDrl6rpFD7ctfbx18fOdS7L3rmBQy967jNeovTu5oeT0looLO2qu&#10;7W24e7Tp4cnmp2fJopZzU5V3W5V3V/2Woj6pFruI7gSrSR3qv89SF1IBUCCatyDBI1LRM4OiweG0&#10;GoxatyjEzvTD6MObzGqQxGFMS5AESTyOTWkXuzW5wyPSsdxCfDiEzncn503ehfPzUXwh9NEBqPEu&#10;CB3MbBWUBtJqx4FdeKSLp4W3qJQkDLL+N1CDWmnRPYEa8IUhBsKNGN84bs3okFHNJ+ctBtlmxqzm&#10;C2rfiQ8BqLm7uoiNhC0N83E2dNDSirff/9395evvnCbDa8HyEJJYPUasJoIMmNXaPn52i4BQixuP&#10;Q7PGpFPp8K+2oVlW2dhc3tBUArXIq9TaFhFqYJc+EH7XFEXR2UEuLbDjx49kWsNT8OvvVMTzd1HA&#10;gDywxGSSCU2iNF6XJoFa9xcqHkVGtS+9XZ88i/0ZqoiovIjGau9ubxNydxIv4pU4KecOfTWeb6rd&#10;5W6DyE+KA1nSSbznpBhPFmiMUm6R0PkW74lxX7+n1WGw2KlylNGi9q6/b/FKZLfwCSkAq2l0dWjV&#10;WmppRFuv0dQpVdUKWXlL84eG+vyqylclJU/eFd198/pK9sszTx4evHZ508ED6Zs2zF2xfOrijAnp&#10;i8YtXzpp/erpe3cuPHIg7dSxZedPrbp6cf3Nqxvv394JVsvOPJb9/Hjm4yOP7u+9d5tY7drVrVeu&#10;bL58ZcsV6my9enXbjRs7b93a5bGoWWzf1qVJ5jSDCa9bgJrX+8l+TwnUGNHQ8e7CoBKshnNyzg6n&#10;p+Am/e7lagEi2SzdS0WfWqYx0ScRlkl85u10dLg6gXTEdjbKUovBNqvDoSN/qwsXouy74EKa6cmL&#10;9s1+xhJkRjlBWMKyJcqfC0oDJIG3JPxiFEP7j6AmTYN8QQ0Q9h2oQf8bqP0Dq9GvOL5FUFkCkUeX&#10;lqOxvKBmBqgxq1HVnS57V49bpWk5fufF0fu5+2+92nY9e8fNbFqddjt3y9WXs/ZcChg2sT8VPhe5&#10;OQBqIjEHKM1jUQslUBuICdHDBsWO9EsYGzBsQuCo6UFjZwUDhiYuCJmUFDJpYfCkhSGTFwVNTg2e&#10;vjhs7qrwBRviBKhBALWhS/YmLt4DUEtYsi82fXdsxq6Epbvj0ncwzEUlbYhasC509orwWcsjZy0L&#10;nTA3cOiYgLjhQfEjuEqBX3T84MjYIdFxgLb+oRH9gsMHRsT6J44VoQOEYhBADWI+A5DxCFMaW9Ek&#10;MaJRx5tWTXgzPcWjgFkBVBXqG3gJUxnNJFAbQ5QGPMUmxtkjSXMw89sytbmh45OEIW1+yMQkAWoL&#10;QyakhE4kW1ro5DRQWujk9OCJqYRoo+eFT0mZvmRT0rrd4WNm/DAk9Ee/0D6h5PpkixoZ1RImEpYl&#10;TMTIwNixA2NGD4gaOSBiaL/Q2J/9QwE0P/Qb9EP/wT8MGPLjIP8+/kG/BIb1CwHRxnCI7iD+4hLH&#10;E1WPmRsydXHEnLVRSVsAakMz9hA/JW2OF6vHhqbtjJy/IWT2moDpK4JnrY5cQBEAMclEZjELt8el&#10;gsb2JKbtGZpGJrShi/cNW7J/xLKDI5cfHLHswPCl+0cs3T9y2QG0w5fsI6dqGrEa41psyg5aIZey&#10;nV2fIxZtj5u7JnL60shpGYPixvx3vwE/DfT7YRBRGotAbdCQPn5BQ0Jjb5090VyYU/c6sy7ncW3W&#10;/ZrMu5VPb5U9uvb+7vl3t84UXDmZdXJP1q97n5/cp9ZqKH0aLfZXURiBiOjEnYVWnhlNZAPTabQG&#10;PX7MGWw2FS3w1+nAVk6nWm8w2+zgLTVn8TDoNQaTWqfX6g0G/ELVUi0p4eukWE4An8FkBGzV1FYB&#10;1CxUn8BmcRIRWmx2cZMiSx7IT2cyUaYPh6g9pcNvdJvZSgGeOByXUGuUZEKTy9C32Kxqjaqlpamx&#10;oba+tqqmovjZjYvnVqdfWLv44prUa+sW3duU/mz70mzh8YRe7l6ac2BFPlHaxuIzm0vPbqu4uLP8&#10;Ilhtf8OdY81PzshfXpa9vMr1o9QFD7VFz3TFLxnOqH6UADU2qgHUNO+eQcKcJkCtQIDauxc2k85m&#10;s5jNegqZ9aE0iPsANSY2iaUg5jBGJWlc6kiwhfZ/A7XvzsBXlI4Vm98GpV3gMx6k1+YFRJwKZ8CL&#10;BwdzcQKwGoRHvs0FlKcHP+iEO2iZzCDfvkRp1McZpAxkgl3Q4qbsaG9HB+MANbaBMajhbs5whhF0&#10;SGJJGQuDDHAQ5mPESU8ySq7La/mBZTyHz8agBiwDooHVpNVggtg8ScvQIR/o1z84JlQk7+i2tbeZ&#10;7Da1QavQyptkNXUNH6priyqr8isqX9fWvmuRV2uNSovT7GhzOtvpc2BKk4SPDsLbFHa134QbFLjm&#10;MZhB6DCucYcHeRztx99/6xJ+z+5PvZThlkoR4KvEvwGPg5IZi5Kfod/T0dHbSeohquYX4GpHCwpD&#10;B98CAVwbfiz4sJ3PSUhtnAxVoBhxmChNzqTRKsoSsJjSIHZ62ihzG0ANf/0Kg5fJIJ2QqEzQrDM0&#10;gslY6OtExQKDiXaBcAyGJi3QTVmtkJc2NhRUVWaT97Pwdl7upZcvTj26v+/6lU1nTq48tC9t6+Z5&#10;69bOWLtmxvo1Mzasmb5jy7w9O5MO7V/06+HF506tuHRuza1rWx7f3/vy6bGczBOvnv/68tnRzKdH&#10;nz0+DD19dOjxw4OPHh68f2/v3Tu7797dffeOADXcrIQlkFancYeNamarEm+G/J4Mm15K8xUjGu8S&#10;Im6zWFS0ao3KT3ERey6+ySUQ6AO1UzlOzgdLVjfeBbEFDnz2DdGES5Rxh/vYJRaoiK+kzcoSq+I8&#10;yUGAR0xmXd1tADJepsYdRjRIwiMJmABbvq5PRrS/g5qEaNznQ6DvjGr8gqXX7KE0QkbqeC/ayS5O&#10;IfzxfqtS1SOqrXttaU5ajiYEPmtrM0IeVuuydXU7iquqDt7MPv4g78Cd3B3Xs3bferXzRvb269nb&#10;b+ROXn9scNwIsTqNzGkEaqHRPweF9QkMAaj1D43qFxpNa9SwN2ro4LhRAUMnBo2aGgIMmpQUNjU1&#10;fHp62PTFETOXRc5eEUFaGTFnZdicVWCv+LTtCenk30zI2AlKS1i8d+iy/QlL9sak7YxN3xW3eGdc&#10;BoFabOrW6CQKJgiZtTx89vKImUsipqQEjpzkHzsiZPi44GFjB0fF+xGuJfrHDge39QuN+AWgFpkQ&#10;MHxS8DjyToZPTKIq7Axq3vy3bGCTDGmMa4xoEDZprxBAjSU2aRUal10HnPFe/5EC0YSELY1YDWKY&#10;A5lRiwM9tT7J0RkyIYmCNEUbKqxoYVPSwqekh0xKRSdkcsqQcUmDR83HtKkZ6/afvvww6/XDrLcL&#10;Vm3/MSDyp8CofhHDQGOD48b7D50MUBscP34Q8dmo/lEj+kckDgB+hUb38Qv8YZDffw0YBKaR9ANR&#10;jv9PgwP7DAkC5fTxD+kTEN43GF9izC9ANxwYmTAoYRxecPD0pTHJm2mlGpiJym5uiknalJC6feii&#10;HehEzNsQPmdD5PyNlKU2dQeQC+A1csn+UUsPsMauODxy2cHRKw6NX3Ns7OqjY1cdGbf6KDbRQTtm&#10;5eFRyw8OW7xvOGBu8d5hoDoIJ0nbPTxt58iM3UNTtsTMXhU1c3n4xOS+AcH/v1/6A8t+Gky2NHTY&#10;ovbToCF9/YIGh8XfPX2sKZ8oreblverntyuf3Ch7ePnD3fMfbp/7cPPs6wtHsk7sfXl058OD2+Qt&#10;LWApo8VMYZVGAwjJZKOVNwarGc9pkJMWHGbUg9g0RgPxlsUCUDPbrEq1ymyx6c0WuUqp0mpEVQMb&#10;7kRAN4vVrtSoya1p0OsMBjoEuKbT1jfUNzbUyeQtFjvgDPeadjwL6deh2212Uk1JvACcVqVRA8ts&#10;TgdojIHMZDEbzZSng/JxqFU4FV6w0WIyGPUAtebmxvr66trqisfnT55fm3FmZeqFVam3Nqbf25j+&#10;YNOiV/tW5B5Y9Wrf8ryDq/IOrHp9aHXRrxvLzu+suLi76sreqmv7a24carz3a/Pzi8pXN9Q5t8UC&#10;tQdckEDzPpNtaWiJz0opm5qxLBcj2KUuYqPaE2XBY2XhE0X+A0Vlkc2J37pWs9nocNgsFpPETAxD&#10;3LKfEbskMJIwC8IuHuFNnsN7RcdDZtIIzukLatyyeCaEvnTF7/rS/HaxLo064tVK6Tnw4EeLB7/H&#10;MCPsatzh9jsxqEHSCFmYenCPxgODWI1/Ond5KxNgBKRFIyIIgMxgvb0fwUwCtiAJ0Rjd0Eq4xps4&#10;M5hPnJwWwAGMMM5nA6h1Ck5iJOIcGSy2rnEHD6TP//53759UZqDLk2vtk6Oz29zaprOY5BpFs7y+&#10;tr64oiq/tDSr+MPzstJXDQ3Fak2j2aq3ue0ANVc73iY+JbDaX9SGj/djD9nVvn6lvLu0/I5eIa9g&#10;k+AMfUmf/sAuzMGn1AtQ6+KlaR9pdVoX/lEISmPe4qVmHWAzjPd2dX7s6uzt6gCXU74VqtzK1lB8&#10;d4BItrd1dEF/wTXJigYC4wqhzlZQhEkYazylL9mV5xKVhyS0AGmAQ7hMuckiB3V5bWZkMFPr6tR6&#10;sp+pdbXk7lRXqrU12AVQI/4R8EPr2DxOxWadrl6pqGisL6gsf/Hh/b38N1ezs868eH78ycODt69v&#10;v3ph49kTK48eSDu4e+Ge7Qv27kw+sDvlyP5Fxw8tOXowA6B2+viyKxfWAdQe3d2T/exo7ovT+TkX&#10;3uScL3h96W3epbevL73OOZ+bdSY3+0xW5olnjw89fbj/yYODIpiAqq2TRQ1CXzKtSQY2j5nNJGxp&#10;FrnZorBYFJJR7a+gxvY2WrJms2ttdqpzIKpRUXEnIepwEUx0mNvQckeyqDGQcQe4I9jr2wowFvZy&#10;K4mnCXlADe3HT10MZ5IwwnAmIRraLyLe8/8Jar7CTD4EuIYz+IKa7+v0vqS2Hno9eGEkYjWSJ7ct&#10;dyTx6jRQmmgpQwckuT5bWw1gNfSBbu5W0/M3hfuuZx26mwNK23Ilc8vlzM1XMjdffbn+cubIJTsH&#10;xQyj1GiS3zM4sm9wGAQkGhgeA1DDoAC1YUPixwQNnxwyekbYxPmR01IjZ2REzVoaOXt5zLzVMfNX&#10;R89fEzlnVeTc1ZHYXLgpftH2hDRybgrvJ8V+gtKkbGrxi3fFM6ilbImcvy5y/pqoeWvCZ5JFLXrG&#10;YgoLGDY+IH5U6LCxQYljAhPHhI2ZGjF+pn/8SFBa//DYIYnjAsfMDB5PGc4AauETF1AhdoFrTFcM&#10;ZxKrkS3NS2ksGuFdPsKxEpOxCY2xTNjPWNjFBjZ0CNQgMrlRYltKn8a+TvAZ4drEZPTDp6SGT00D&#10;nwHXgidRio2AcUnB4xdMXbTywMlz2W/ellU3VjepymtkRy48HBI3vk9wDGWnix8HUEM7KG7cgOhR&#10;A6KG9wtP7B8e/0twdN/AMHDYfw8cIjQYEnzm98NAagWoBfw0JJDkF/TjkOCf/EL7+Ieig7ZPAPg7&#10;sl9E4uCECcGT0wjOUrbFLNgQOW9txNy1UfPXxy7YEEeDW+NTtiUu2jE0bWfiop3DM/aOXnZwzPJD&#10;4LNxK4+gM2H1MZAZAxngjEENm+ig5c7YlTQ+evnBUUv3j1yyb+TifaMW7wGlQYkL1kfNXBE5fXHg&#10;iGkgs//qPxAtIxpTGvTjAL++fiFDwuNvnzxcn0vuzqrntyseXwelFd89X3T9VOGVX99eOvby+O7s&#10;Y7uf7NuUefqgyWoxAL+MRnR0wDCH3QpCAhTZQV1OO0UPUKpbg0jAAYZDR2skpAOE2RwugBrGlVoN&#10;59TAplpvUOsMSp0OHWxqTSYwnFKlJBA0GOQKOfoiia6rrfsjnq/2tjYDpeQgE5pYxEbl2IFi4DOH&#10;C5ioY24zWy28Xg27MIgRHgQc6g26xqa6hvrqO8cPnluVfnZ5yukl8y+vSrq3Ie2xyMqRd3D1y91L&#10;cvavAKi9Pbru3a8bRSq1LVWX9tTdOlx7+0jd3WNNz84rs6+psm+q39zVFDzWANTeZRo4E4fk9Cx/&#10;rSvLwwj6mvcvVF5QUxQ8UhU9VRQ+1TRWOlspva0wqhnRAfEw+oCNIGYg7jA/gZMYy5i9ILa38YGS&#10;eBdTlzSTR7jFfBwozYSkA3kXn5DHselqdWNEmgZ1f+zF4Lc5eMFdeIB72Ety8En49d0mxHwm2dIg&#10;z4gANYnSeDEKYAUtEA3j7i6qCsqUBuG2TuvGvJ5NYNl3K9WYzyCmMdAe/iHhEjg/UZoANVZH7+fW&#10;3t5e4U/8TdTf/DursYBxn/78U0reAVZz93y0dnSaXQ6FTt2saKxrLK+sefuhJPP9uyelJS9ragtl&#10;8iq9QWGxm+ytDnIsdnpWibWiIwlYjK/jYy+/6y6Al5DEaqzer79J+oj2N7wLfCC0QK0LnNeLr/gv&#10;tjSGLc5bi5HO7nYJ1DqB7KB8gWvcMqt5QM1beACSmM/HVMbBAWQkA7Qwt7DsDr3DSYuvnJSwDWhB&#10;adswyHNAXaICQb1KU6tUVyto/VmFQl2pUFfIlWUyRYlMXixXlGEX5jCleViNzVLGJo22TkWg9rai&#10;7HlR4e3XuZeyMk8+e3z40f39d2/uvHFl06Wza04fW3ricMbhfalAtKMH0kFpp4+vFFoOjGNQe3hn&#10;N0DtzatzHwqulxTdKvtwt/zDPai06Pb7tzfev71e8PoycC3nxclXmSf/hfcJovJ9n1Lfd1BIZbFR&#10;FKvpG6gpTCZpjZrnnYgOrVcDq1msKgu1lPjDZqMsG8SFJEI3idWY0sC/bEJjvmHWYe5huCHWEa3U&#10;QctUxMJ8jPSKjLIAMlCaZEITjk4iNu4wojFdAdSEOY1ATbKW/V8k8Rl32PuJU+Gi0sv79qoowtQH&#10;1LiPd0SZQTxw1ivqUKGVJGVQE8TmMa2JYIJvoNbWburssllsuitPXu29kX3gTu62qy83XHy+6erL&#10;LVdfbL/5Cp34+SsHRg+VQI3SpwVyvCe1Q6ITBoRT8lux8mm4f+K44JFTQ8fMAhIRqM3MiJ69LGbe&#10;qrgFa6PnrY4iXFsbPX9t1IK1ALW41K3xwvUJJaTvSkjfnbjYk1AtLmN3wuJdCaKEFGZGJ63HUZFz&#10;V4XPWBYxc2nM7OXhkxeGjpsTMHRCQMLooGHjwkZNCR8zLXjE5IFRif3DYockjA0aNzt44vyQCZ5l&#10;/kxpUMg4qg1F+qcAgu/0l3EBZ2A17rB84UzYz9B6/JtklBLr2DytKMouEqfNZUoDooVOWgiFTU4J&#10;nZzCy9ECxy4IGDNvbNLyfcfP5rwtrKpraJRrGpUGmc4q05ifvK6MnbKob1j8oNhRfgnjB8WOGRgz&#10;emD0SHBVv7C4vsExVCvCPxQE9t8D/P6bfIX+Pw4OgDxYJiQ2yZwGSiMsCwjriy80MLyPX8gPQ0LR&#10;9vEP+zk48pewGL+R00HGMQvWR8/D17dWZPdYHTZ9efiMlTHz1g9N3Tp6Kfhs/6il+0BaDGqjlh5A&#10;y2I+A5OxIY07ENANwua4VUfHrzo6Dp2Vh8ZhzrL9Y5buG5G+a3jqtpjZKyOmLQ6bmDQgMhGUxnAm&#10;mdMwQqA20P+XgNCAqKF3Thyuy75f8/Ju1bObFY+ult+/8P7mqbeXjr45dzD31L6Xx3Y827vl7vY1&#10;j4/vJQIzGfXCfQnkAoExeOnNZkCbDmxGbkpKeMusptCoAV4aKjNlNttdGpEOF0c5OdTAagWckf/U&#10;5YKYw1RaTWMjfmRrjVarUqNWqdUand5kc+DHOyZAGoORfhvhKlaqNwpSBJCBw8BqENvV2A1qMlvM&#10;Vho0WUyUvEPgmlanVSplDbWVV3ZvPr8649yK1HPLk66sSrq/EZS2+MWuJbkHVr05vEbS+xObKs5u&#10;LzuzreLCrtqbh+ruHm18cKL52Xn5y6vyl9fkOTc1BU+07zIpMUdpjpESp3mCCUBpYDWDx6JGoKai&#10;QuyPyelZ8ETxIdusV3EpArR2u62728NAQCJIAjVwkrutleEMkjoQc5UvqPEgy3ea7yamYZNbaS8L&#10;m3xCPhvPwQg7PflYCBM6caD3bDTBaxJj3qLV6C6yerLTE/o7qLF8cY37ro4OsBSDFAReYVzr+Y0Y&#10;i27fYpkaYxlADdz28asHyzDIoMasxrjGHezygJ3IqeFZpiZOzhSIxw+eTO6ebkFCX7/+5xuiSfrm&#10;BhWl0D/5JMVt7f1k7+q2tLXqLKYWlay+qaa67n1xadb790+LS15UVb9tbC5VaRoMJrXFbnTg33sr&#10;WMcJtfpImNnIDUrY1NtNAbAsgW54ncLGhhafhkciXxqtTmN1f+rl1Wm+oCbclC4GNWxSio3eTgK1&#10;j92gtK6Pvcxq/wBq+PK9lMaho+1dBGrs0HTgd5nTYLFrTFYlR24aTKAoKjBgAplYvUlePWY2kIan&#10;3hKDmlpbBxSTKcub5cVNsg/NLR+aWooamgrqG980NOY3y94plOVqXY3wjTYbhPfTSJ0miLyfqvLG&#10;Bga1W3mvzr94dvzR/X13bm4HpV27tAGgdu7E8rO/Ljt5OOPXQxlgtUN7Fx05kAFcO3Vs2cUza69e&#10;3HD7+taHdwnUCnIvgtKqSh/UVjyrq3xRX/mytiKzuvRpZcnj4qI7RflXC19fhv6FV28VC9Qgm4OI&#10;jfkMLd4nxAZD1jd08+bmAIrhnkZFpbw2NtCbWKkGRFOJTaVJlBMwGmQGIepjglULXHM4PWXL2ePp&#10;az8D9PhQF4k3vYO0zIvnSMKB2CXGKWhAorT/DdQwE/O577tGDfoOznyFvZKTFO3nL5TXQwI1yMNk&#10;3QRkZNkVuInxXvxU6/GgmFiCRhAmwdlf5fIm5gCueaxrwvVpYdenB9S6bWqN7Nc7L/bdfHXwbu62&#10;ay82XcncejNbVPl8tfbC04ipyQNAPwC1SLFALZxoAJTGGgR0E2vUBkUnDo4bGTBsQrCIsgydMC9i&#10;WkrkDAK1qDkrYuaviZ63Knr+6tgF68iuBi1YH7NwS9yibWA18n6m7xy6mGI/oaFL9lBmtcW7CdRS&#10;tgLUYhduiE1aFzV3VdSsFREzl8TMWR41PYNcqxPmh4ydFThikl/iOL/40X7xo/wTxgSMmBwyfm7o&#10;5OTgSQt8QS184nwIiCY8mGRI+x7FhAJGUmmp7+Q/YhpaBjWGM+5zCxSTogokRJP6aEnjwGfzILEi&#10;LTlk0kKIEA2t6AdNSAqekBw3PXXtjoNZufn1jS3NWr3CYFUZHFqzU291qcz2D7WqeSv2/BI+nEIB&#10;4sbRWrRoSpvSNyTm56DIn/zDfxoS/OPgIHCYxGQ/Dg4kJhtC7c/+waKWOdrQnwPIiiaVav0lOLJP&#10;QPhPgWE/B0ZCfYIifw6JGRw/LnjcfLJizl4ZPWdV9NzV6ITNWBY8ZXHItKWRs1fHJW9KXERr/6Hh&#10;GbtBacMz9qL1+ECXHwCWSYY09EcuOwCB0kYuo/Vqo4jtDgL1xi0/MH7FQYDaqIzdicmbY+eti5y+&#10;OHxKWuCoaXjZjGX/BGoBP/uF+EUlAtRqX96tfn6r4vHVkrvnPtw8VXT1eP75Q3mn9mUf3/X88Nb7&#10;u9bf2rLy6rZ1lJnDoFcCn6g8FIEasMxMhGS32O3YtDqdVMmEDGaEa15KM4HJnO1dkMim4bC6cceh&#10;GHIdlTHAgSbgl95iofRpVhvOD0QjIqSwAI3OYMIhBqsNhzjbO3TgLzumWajqgN0GcfkBihiwmIEU&#10;alFyFJtmm82BW5vdptIoW+TNOr1Wq9UoFLK6usqywrwLm1eeX5NxdtXCy6tTbq1f9HBzxoudS2hp&#10;2v6V4LOCY+sLj28oPbu98uLuygu7qi7vqb15sO7Okbp7x5oenZa/vKLOuanKuaV+c1/DxaMAaiJ0&#10;QPshi8xpJa8Y1KjjA2qgNI73VFW8tdvNrS57a2trG5DFCXbFQ9EDXtxhKmJOQgdU5Itrkl2NZ/I4&#10;70KLEQYvtNKxECazLY2vwntZvMkj0jh3MBmvwenG894TmtqBu6rgOa5t0EaLnDyQwQQGcMcI89k/&#10;UpoHy/4qIja8QhHaCYRilmL1fPkNLXZhEKTFNjAGLwnLMMJk5mtU410QW9RwOA7hGFJcgimQcQ0t&#10;ngrscwSKceVNX/ka1WjJ2p//+fznf3i9WvunL66eXmtHu8FhV+jUDbL6mrqy8sq3xSXZJaU5ldXg&#10;jxKZokqladQbVBabUSS/oLBKV6v9mzpcrg43+UDxmXtF8NTT1d7b3fkJuPax+zOtRfu7QGwi6pNA&#10;rasH353HkAY4w5lBaSzBam2dPd9ADXwmsRouhy+RJKx97fjmvaEDlCZNYB9ATVCaWQRvagxmOZVR&#10;14mV/to6jaYWrU5PLkuzVUFVLh16u1PvcKElehG+QXJ9anT1Sg1ArbSxpaiu8W1t3euampyqqhcV&#10;Fc+qql42NL2VK0pU6iqcDVim0zcwokF6Q6NGW6NUlNXXvSkve1pYcCMn++zTh4duX9929eL6y+fX&#10;QpfOrD5/auX5kyvOHV966ujiowfSDuxO2bdr4b7dCw/uTTl5fNm50ysx+d7N7VlPjxTmEahVlz5u&#10;qMlqqn/d3JAPodNQm1Nd/qzsw73Sd7dKim4SqLHwNgSNEah5ycwDat/hGoQ5BK2iI4IumdhIDHDE&#10;cFTxSUFYJgp06rUNWk0dhI7e0GzizGcuUxsFadnxZ9XR7llh5gU1pjGiK2+fNj997vYlMF9hXNr1&#10;1znUZyD7TvhHwhZu/FQQtjES8AtA9o9Oz69fP/3++xcmOUwTsaJkUROvjS9EEqBGNNbTjZ9PgC1Q&#10;119QTAI1FtvVpF29vd8ATmx+z2rt7ebOLmtnl7Ouue74nZwDd3J333y14XLmhkuZm6++2HLtxc7r&#10;WcmHbviPnNgvIp5WL1F5qJh+oZF9g8M9kQShwq4WFN4vLHZgdOKQhDGBwycFjpgG9AmZOD9i6qLw&#10;6ekRM5ZGzFoeNXcl+AywFZO8niht/lqAWmzKlhgodWts6nZgmZfSdrPIzEbaFrtwU0zyhpgF66Lm&#10;rYqaA1BYHD49I2J6OmVlm0IKmZgUBPwaPzcI+AVEm5QcPiWVxiclB08EFS0IBs9NJAeo5PckukLr&#10;RTRRusBTvcArypHry2oeUBOHUOsRmdCAaGETFkighhZ89s2iNm5eEJnTgGhkRQOc4eWFkBUtNWTi&#10;QoonoCRzKWETkxau3nL38YvqhhaF3kT1hG1ug63V5OwwuzrMzg6dzd2gMW4/dqNf9JhB8WPBaqC0&#10;/lHD+obG/hwc9VNg+E/+odCPZBIL7RMQ9hOtP6MO9APQjTa5Kmt4n4CInwOhyL5BUX1Don8JjcE3&#10;iBYaEBEP7KP6+pGJA2NG+Q2dQkA5dXEE2TKXR1J6FKr7HjxpUdiU9IjpS6JmrYyaA/7ekLBwc6Jw&#10;ho5YvActodviPUxmI5fuA42ByUYtp2CCoem7hwq2gzB5lNCItJ3DcVTK5rg5q6NmLI2ctjhsUvKg&#10;qOE/DPDY0rj9abAfOmxj+3Ggf9+A8P5h8ZcPHax+drP80dWyexdKbp8uuHz47YVDr07ufnl0x4tD&#10;25/s23hzy8qLazKubFrZ0lRHJiuTwWCkyE0ya1nMKnCRXg+uwrOZEq2ZTERm5Jq0qfR6IBpoTG+1&#10;Astau7pAY462dhH030YeTCv5QEFvQCvAFpUld7oBZoAto/CxanQarV5vdVL+W8qX5nLYhIsTV8eE&#10;ZlkLrWwz4me9jXydBj3O4G5rAy8q1Gq8PDazqdXK+oZauUIml8uaGmvLSwrfZD66sm312ZWp51Ym&#10;X1udcn/LksdbM57vWPJq77Lc/Svyj6x9d2JT8Zmt709vKT23o/rKXlBa/d2jZE57eLKZikddVmbd&#10;UObe0bx9pC54rHufqf3wktJwCL8nWI08nmV5ZE4ToIYRkef2maLwMUUSFD5V15c5nHa3E89pZ2ub&#10;m963097Z1dHxV4MWi/GIKYppTAIvRjEe5w4EeMJR3OcOz0SLPniLLWS+c1i4kDSOlvtocSAP4mXw&#10;IHdYOIrScwDUOtrZScpYJrUQIIz5jOW7KVEaC6zGgZ++INX1iYxhXZ9/a++hQfJ+ilBNcmV2fRQx&#10;kmRFwyYzGSMawxyPUP8LKI2ADCd3eEMTcHKMoM+4hqcFWoCaVBndF9eIz3yKo3N4AdnVvv7JEaCO&#10;zm6Ty621mJtV8pqG6qra0vKqd5XVH+rqyxubq2SKOrmyDqymNcj1JpXJqrM6qJgmy+4yO1ptzjYH&#10;4Vpna1sXPof29p6Otm4vseG14Rv82ItHJkV3ihhPyaLGoNbzqbf7I5nTJEoDVznbcFpaTwa1tnvs&#10;arxSrR1Ix7Y00TKouamufJu7E8hIq9N4jRqlSRML1NxUD8piA6XhV7BJrtE1KNU1CkWFXFFKkpUo&#10;5GUaVZVe10BGIqsCiEJ2NRdYjWBGcIsCGAe8ExUIShuai2rrX1dVZ5WVPflQfO/9+9ulpY9ra3Ja&#10;Wt6r1JVqTbVWB/Jr4PVdBkMT+mpNrUJeUlebV1b6pODt9Vcvzzy6t//GlS1XLqy7eHb1hTOrLpxe&#10;ef70yrMnlp86tvTYwfTD+xbt30Xr1XZsmbN9y2zg2uEDi86eXH7j8vrnD/a+zj79/u21yuKHDVVZ&#10;LQ358qZCWXORrKmopamgsS63pvJ5TdmT8vf3/oU37ANq9GZYDqfB4TKiw2+V+cxXOAStOIo2rTaN&#10;zSv8voXIUCeqc5pMCoCaQdeoA6ipa9Hq9U34HO0EasbWVoriBKXhdxGb09guJWGW1wbWzR1f/W+D&#10;PI5jvehGZjYPmXk7HuFP72Pn509d+JcG3hIiUGNWY5uZRGkCzj6B1TDIdjXMB6hxJAGf3MNqZDzD&#10;bycPh0nUJQmDEqihgxF2g0rEJn56EcCJEUyjkAIO/BSgZukSztC3JcUHbmTTArUb2WsvPdtw+cW2&#10;G9l77+QduPd67p6LQxLHUIK0CIBaDERkJjKoiWVqHPgZiaf74NgRAUPHB42cEkSL6GeBjSKmLaIF&#10;arNogVo0OT3XxAinJxQxb23E/HWxKZvJYAZQW8SBn7spT4fANXTiFm0DpRGopWzGIdHz18YsWANQ&#10;C50OaFgcOSM9jGgsNWJaWjiIEB3RRk5L84xMBUmkhk5ayKAGiSpP30ANsAURfglQE6xGiOY3fAoX&#10;bvcOenANHcxnvJMWrgWP9djPOCAUHW5Z6NMmLUqDFrCjky1qwtdJhrSAcfPCJy6ct2zThet3K2rq&#10;1Qaz0e4yOltN7nbwmaC0Tou7y+LqMDralCbH6ZsvByVMHBA9ChTVL3LYL+GJfYKjfgwI/ykAX0oE&#10;iK1PEEg6ihQkbGMBEQLLIn8Wm0RmwdEEZyFg7lhSWFz/sLgBEQm0vi08HnyGtl9EwqCY4QNjRg5J&#10;nBAybm7YlEVgsvBpS8KnZkChkxeFCEdtCIdBTM0QOL4iZu6a+AUbE1O2ANriwW34WhftEEy2c3jG&#10;rpFL9o5Ysmd4xu54cDl2pW5NEDOJ8DAfqDd/XeK8NdHTl8RMz4ialhE6ZlbfwMj/068/Ixpb0Xw7&#10;Pw7yA6j5xYxcsWxN6cMrJXcvFN86W3TtWOHlo2/PH8j+dcezA5sf79l4f8e6G1tWnluZRqDW3KDR&#10;640mIJTXkyhWgBE5CVAz2awqqrxpNNkoIa3RZuMlKlr8XgRc2WwQJXN3t2lNZs6CC1AjpNOoG5sb&#10;lFqtxeE0WiwaHW5odrCX8GPqQIFWkf5AbyEfK8ZxRavdVtdQz3PMlImXFqgB+DCCTV7lho7BZNBo&#10;Vc3N9Q11VVUVpRWl76vK3+c/f3RiZeqFNWkXVqdcX5Nye90igNqLXUtf7VmaLwIIPpwiRCs+u63k&#10;3PaqK3trru8ni9qtw433fm15el7x8qrq1U113j0tKO3dc6MwoempGkGOpiQbraEiTyfcoALdsoRF&#10;LZMKEhQA1B4r3mXqFQ0OKtzgbG13Qy6Xw26nZX5OlxM8xDAkCSQEMVQxpTF1sRiqeBc20XKKWo4k&#10;YGEELU8GY0HSITxBuhaP+/Yl4XCM4LWh/x3S4YTgP1AapcP1OkB9+Yw3/zc4Y/G4sOhw7n6iKAnU&#10;uj4RdbX3fKKbchcI4yM2QWZt3WCv30BpvFKNTWjYhHiTrWuYDPzis+Hkzg5PyAKDGo+jbaXHBl33&#10;izfN7Heg5isPqP3uAbX2T18cXT14NhgcDqVJ36JRNsib6mR1DfKGRnljs6KxRdkkVzUpNM0KdaNS&#10;06zRy40WDWUUc+gpb4VNZ7bpLPiB6TLbW22uDqe709Xa2eomAdqI2MBSxGr4lgWroWVc83CbcH12&#10;fezqIB8leTyBZeAqu0g2K8QJbB1t5DcDq7V39XZKIQUdvV1t3R2gQ1dHa2sXvkRPdlyPuPyUqNpp&#10;d5ksFLlJlCZXVjU3lzQ0FNbXvWmof9PYkA/EkcuKdZpak6nFYlEwnwhQY7sasZrJQqxGRjV1VYui&#10;pL6poLI6C3z27v2dwqIbHz7cq6rMbGp8q1CVMKgZjE3eNV20Rk2rq1cpy+rrXgPU3uZfy355+uG9&#10;/devbLkMUDu3xsNqZ1adO7Xi1PFlxw9lHD2Qdmhv6t6dSTu3zt2+Zc7eXckH96WePLbk6oW1T+/v&#10;ycs6+S7/SkXx/fqqF7KGN4qmQnnLO3kzBFbLb6zPrat6UV36mEFNY6UUcDpahecCn+kdTr2InjDz&#10;e/tHUJMQjffSJihNLHfjcZsYYVYTdrUW8JlOW6/V1ut0jXjbNpva4dC53eb2dltnhxN/xbQMQHg2&#10;vdxD8voWCb8g3pQkjX+3S4x4yEmCM3TwS4mYTIj+Bj914IfT/wXUJDGoSZtsSGPxmaVL0BVBh3gj&#10;f4Mz3z6DGtr/J6ixG5RBrbPTAlbr6LAC1FpbTY9z8w/czjlyL3fHjaw1F59tuJQJUNtxPWvPndyJ&#10;G44MihvxCyVx8EQS9AkK7RMYIgmg1i80elD0sCEJo8jvOXJq0MhpAtQWAJhi564gl9m8VTHzV8cs&#10;WMugFp20joIDFqyPXbgpHk/rNE9iWxaDGkZiF21LTN8OiTVq63B49PzVYTOXAdTCpqVHzEiPnJ7O&#10;QCaRGQRQk/oEapMJ1NjnKFiK/J7MWF5bGudLA4oRloli7Z6+kDCkef2hjGgsPkno+HkANdAY1/oU&#10;PlYyrfmKLGrk8SRQA6VRmOek5JAJC4ImJoVOmD9rycaTl24Ul1fj+Wx0tuH3qbW1w9rWaW3rtrZ2&#10;E6K5u8BqZieBmsbiuv+qOGTUjH6Rw0FpP4fG/xSMbyTy5+DoXwRy/RIW93NoLNq+YXH9wuN/Donp&#10;ExzdJySmb2gsGd5CYnjvL2Hx2CtKTST2j0hEZ0BkIilq+MBo0qCYEaC0gdEjBseNwwdC9kj6PNNC&#10;KRlvqqC0ZFppN25+CN41AWgKFEXLB1fGzl0VO3d13IJ1CckbYxesi0vakJC8ibgN3/WirWjjkzcl&#10;LNwUl7Q+fsH6hAXr4+evjZ+/Jnb2yrhZy+JmLI6anBIN4Mb5E8b+OMj///QfACZjPmNEk/TjYL+f&#10;A0L9Y0YOn7bwxeWTZXfOFd88U3T1WMGlw2/O7Ht5ZOuTvRsf7Fx3a+uqy+uXnlmeem7NYrVSrtBo&#10;zBaLmpLKUvFNiqk0m9ACjNjLqRPBnnZ3KyCsrQvP1B6T3WkSq3J0FgtAzYF7jUifDT4Dq5kouRq5&#10;O2WKFqeoSQW6UmlwS6SAAJxZrdGotBqcH5s2l1OpwQ9am95oED5NtUanAaKZrMR22MR5VGo1pREx&#10;GdHBSItcJpO3KJQtjY01jQ019fU1zc0NL29fO74k6eyq1EtrUm9ROfa0x1vSM3cuztm7LHff8jeH&#10;1wDUys7vAKWVnt9BoHZ1f+2NAw13jjTe/1X27IL85RWKJHhNoKZ/nyUKRuWRyvK0FOxJHQomKM4W&#10;ZaMyQWmeylEFTxRvnyiLX5kNaofT7gLetOFp6m5tc/F6tfa/RQZAGOFBCcVY6DN7MTxhhB2R3PIc&#10;hjaehj5mMvbx2VgMWxhkgOO9EMYhPhbTMMLJbzHC0yA+IcMfWM2B9wFi+27ZmdDfQQ0dHpRmouO1&#10;HtEaNZATRA8PkTgNQkc8omiZGh5LADWgG7gKlAYRjfmkvWVbmrQJIMNMCMcC9fg8EqKx6NYvih98&#10;/P13pjGJz77rUMsr1XxAzdndSyEFbe0Gl1Nrs6nMJpXFqLaY1GajyqhT6jVyrUqmlsnVzTJQnKpB&#10;o2vR6lsoV4VJoTfIdIYWnUFmMKvNNr0VfzRum7MVcjhp+Zq7rau9vVssXxO4BkqTcM3T+Qz1dn4E&#10;xdLjJeQ+AAD/9ElEQVSqf2CWu80huIrMdaArb0immfMzUOp7CiwQrEbWNfJ4ggvpcsBEsWyOYjxF&#10;Jg4gGovMaU4DoEVnaFaoqhua3lfX5JWXvSgpflz84WFZyeOaqqzmhgKNqtKgJ8aw2smcJJDG6HKb&#10;aLGaU2ehkALymXocoIrShqaCqurssvKnxcX3AWoVFc/q6/Ja5O9U6iqdvt5oahaURqCGPhnVVBUN&#10;9fnlZU8LhEXNC2rrAWqXzq1hUDt/euXpX5eePLoErHbsYPqR/WmH9qVC4LZfDy85d3LlrWubMh/t&#10;z885W1J0s7rsYUPNS3ljvrK5SCF7p5R9ULS8B7HJmgsaal7VVWWR69MbmElvxuGCOF2tGXK6DRKo&#10;gcAkeVDsH0ANtEfABxG0CQcos5qIPOB0Hh4+BfDa7RqXy9DWBvhwkLvQh9IE9KAl/JJQjDfBUhKQ&#10;/V3emcJg9lfRH53Asm/6LAprUl8CNU/4J0siM4nSeNA7k3CN40a55UsA1HBfYuqS+MxLXR4aw7ik&#10;73ah5UE+UHJ9Ctm6uqwgNvRB2NczXx97+Obw3byd17PXk9/z5c6br/beyt15J3fYkq39oxK+gVpY&#10;NJvT+gR61Dc4on947KDY4YMBakPHB3staiETk2iB2pyV0XNXQbELyO9JC9SSSDHJGxjU8OQemrFj&#10;qCgVxWJcQ0e4PrfFL6I1auT6nL82Yg7lUQunnLcZALXomYsjpqeD0lgMZ6A3aVOyqBGojSP7Fifm&#10;4AVqXkSjTBxBo4nVIC4wxX2vaI6vgGto6SSUWU3Q2IT5tGBuYhJaxjVxLQ+0idVp5HsVLyaZiG1i&#10;cvS01LnLNp69cruiqk6JZ7LDbWltt7QRotnau6ytxGcSqBGrCVDTWt25JXWJ01J/DkvoG5bQJyTu&#10;p+DovmHxv0Qk9id0G94/avgvEUPBcP0ihrG9DdPQkiKGksKBZZhAc/pHDRtAWDaif+QwgWgjBseO&#10;HhIHjUFnYMyYQbFjhsSPCxg2hZB0UlL45JSwSSlgTVAa3kXA2DmcGY4+AXrXC8InpYRPWRQ1PSNy&#10;2uKoGUujZwPTV8bMWRU3by0UDzITipm3Jm4BRtbEgefmrIqZtSx65pKoaWlRU1IiJy2MmJAUgc9t&#10;xNSBYdEUr9qfmAygJrUQuz5/8gv8OTBscOzI6IlJJ3btLL1z9v214+8uH31zZm/erzszD256uGvd&#10;na2rr29afnZV2oklySdXpr158VRr0nM1T0YlKuIp1u9jhJemOdpawWGc7Edrwman3mKHtCYrHdBK&#10;yyw0JpPRblfp9Gq9wWijPB1Aq8bmRh2FiFJmDaVaodGptTqdFnPAW1TJQK436CkRrt2Gy9F3Lnyg&#10;mKzWqM1Wi1ypAMzhVckVCrQ4YVNTg0LRotVpLHa70WLRGvSiRntLY1PjrVPHz6xIPbsy5fqGjHsb&#10;Mx5uzni6LePFjsWv9ix9c3BV4bH1ALXiM1upeNRFKkhQfWVfzXWA2tH6e8dFJMEVZfYNgJrm7WPt&#10;h5daXpFWRmGezGqQvjxPeDwzAWrqd+T3BKhB8oInqqoCq8VIaepbCdTaOqgOu9vthDqBTGJFP6OS&#10;r8BDDEkShEl9BineK41DIDMJ1NDiJDizdHLMl8Tnh3gO7+Vp0rFAMZ6MzfaOb3zGB0JukUkEI4xf&#10;vnDm2+dNSNqUhEFa6Ab09EmlRiwlLGrs7gRIYZC8nzTOqdQ+fvydLGrYBKt9+vpvNqcxpfmCGrMa&#10;zsCshlu8dAkW7v5kruvtxUwKHRAlCr7jM0l/B7W2nk+Ojm57RxduR0Z3qxG/RtzAE48MDruWgm/U&#10;Cq1CpmxqkdfJFHUt8iqZAqRSLTo1MmWdStusE45RkXiMlrLh56ez3dHa1drWTSmFvzOqfQM1EnaB&#10;5GgxGViNQY2rNhFgOMAJnmT4xGqdTuEDBat1dPZ2tnW63O0OV5vdjr9dWtZGWEZZIERlglZPsCde&#10;DF6VzmRRavWNMkVZVe3rD8VP3ubfysm5lJV1NifnYlHh7bqaXKW8RKetMxibrXaV3QlQMzjdJner&#10;hZDGRUgjyhLIDKAugWsKVUVT87v6hje1Na+qq1/W1r5qqH/TDGBSVQLLTGbCFbOZip6zRU2pKAeo&#10;VZZnviu6k/vq3OMHB29e33b10sbLF9ZdPr/24tnVbFc7c2LZqeNLThxZfOLIkpNH0s8eX3L5zKpr&#10;59bcuLThztXNT+7tfvX8+Lv8qxXF92rLnzbWZMkaGNTeA9SEiuXNRU31bxrq8v5FgGWnhLEi4Rkx&#10;r0RpQrgleQyGvnDmKztaysQhOT11Docestm0TGkMaqLjqTdFNkmrEtDvcHhArbPT0UPL/wnUBFQx&#10;bH1vP/vyhRBNAjVpju9MMfgXPoN84O8fQO0LBSPznxIu0fObd7Ea9B2ueTc/fgdqrG/Xwrv42A5J&#10;+AX9LQcHQxjJdxzCTB4Ue8F5LonVenocXV22zi5bTy8eFYqLT9+cepx/+N7rHQRqz7dey955K2fX&#10;jazN119Fz1/RH3wmapwPiKDKUaA0SqJGi5+o0zckCruoGkHCaLaohYyaETp+TujkheSgnL08mkI+&#10;18WLaIAYQWnCqLY+OmlDTPJGoJgAtR2JQLSMXUMzdlG7mBSftl34RjdFJ2+IXrAucu6qyLkrI2Yt&#10;D5uxBGcOn5YePXtp1MzFUTOXRNKqtbQwgNo0AjUWsxpeBggjeMJ8YVGbFzYBPCHSpwlWY3EBUF9K&#10;kyxqou8BONGSt5TAThQqCBFJ2siWJkAtdOICsBpTGoNaxOQkEEwIsAPXnbQgnFbUpUZNTZm1ZP25&#10;6/cqaxuNZiv+4i2tHWZ3O/FZexe1YLU2QjSAmsRqJgeBms7qLq5TTFu0/qeQ2J9D4wSiDRWZb8dQ&#10;nttYWrhGcaAxYzDYP3pkv6gR/aNHoAXDDYgeCfWPGiE6o3hzUOzowXF8yKiB6MeP80sY758wfnAc&#10;TjUWlOafOCFw2BSAKT43ItEJ9I6ocuu4uYEiypU0Cp8JPs/ZIeQCXhAxOSVicmrE1LTIaRkR05dA&#10;0TOXRc9aHjN7BRQ9Z0UUyGw2NpfHzVkRM2tpJBBtamrk5IWRYMEJ86kdO8svdmRf/xACsv4eOGNQ&#10;Y7sajQ8Y8uNgf/wjHBw3Onzs3GWLV727fqLo8sHC8wdfn9yRc3Tb870bHu5Yc3PTiotrFp9esejQ&#10;orm/Lk/9kJetM+q0Bp3BZLI6HV6bFqVAAyQZLGZnGx7A7WQks9mAZXjIuDq6KFLJ3e7q6G7r6m3v&#10;7jU7HJ61a8KcZqZcQZamlialWmmn8E+n2WpVUEUpDbAMIKfRaJQqZYuspbGxobmlUWfQcqEqvcHQ&#10;0tIIYlMqlQazuVkuV2pUVqcd3AbO0+o11VXllRUlLS0NCpVcq9eaLaaGhpqmpvr6+ppL+3edXp56&#10;ZmXKtXWcQS3t+Y7F2XvInJZ/eE3h8Q3Fp7cyqFEGNTKnHQSo1d4+0nD/RPOTcy2Zl2VZN5Sv76nf&#10;Pta8y9QWZ2lLc7RlOTqwWvlrNqqh1XzIUntqsT9XFRGokUWt4Im2sdxqs1DhRypI4G7rAOC0ulvd&#10;doetq6erExjkw2cAI5ATWgBQeyfVcWJyYjGQcZ+hCjOlEWkvn4rPA0nzeZN3gbHaOz1X5PksnumZ&#10;AJLr7ASlkYBuwqKGF4wJ2OsSheTJASoCP5nMfFmNO99toiPJDc4ToAaQYlDD44GeCp9/A6h19FKB&#10;TncXWbxcnZQeVgAc1VPnNWrYi022rrE5jVnNC2q/QTgKJ6df4QLIIEY0Fh4PDHC4LiDsi2C134SX&#10;k0FNIjYWJnz+g/LfdnFCtd7Prq4eR2c3IMja3mHrgNosba2WtjZza6u51W1yOsFqCq2qRdnS1FLX&#10;0FhZU/ehuvZdZXUh2pr60saWarmqSWtUGSxai90AwCJ7mNvipCyyrjbQcndHRw8Z1RjOuvEhiI4o&#10;wQ566+7qxVcGpiejGmDL6bZYHZxBQ2u1q2ktOyDBoQcztXcAKUVuB44SAKW1Uupah8tMCWzxa6vN&#10;6m6ztnWA0kTtgU6ns9Vidxnxs8tolmu0dU0txeWVWW8LbmdlnXv85NjDR4efPTuRm3upouy5rPmd&#10;VlMDqLLaVDa7GgwDmBFJW3FmnN8o8pFxCgu5kZasNao0VXJlqUz+oaW5sKW5SNbyTi4vVqmr9QYP&#10;qHG4JM6p0dIaNQK1ihfv393JzTn/9PGRO7d2Xr+y+erFDVcurr90fu2lc2vIonZiOUDt18MZJ48t&#10;uXJ6xf0rm57d3pn1YF/e08M5Tw+9fnH8Xd7F8vd3aiueNFS9aKrNFWvUihQtBGoqXF1eKm9+19JY&#10;0NxY+C/i3L+Bmi+rsbUQoMasxqvZJG5Dh1ekSSK7mvB4SnzGy9R4BBITCNFY4P72dmtHp6ObMlZ4&#10;zGkSirGkTUCShFDSIHekEaYlSRKiQR6WInenJMph9vmz1/sp9F1gwXegJjoEajibL6gxunGfTvi5&#10;g8WX8JUEZL6I5jsubQpQI0rzATXhAwWrddsbWxrOP8k/8/Ttgbu5m65krrv4bPu1rO3Xs/beyV1/&#10;5WXo1FQR7EnqHx73S0hUn0DwGYUK/kyxn5G/hMb0j0wcEDNsUNwov6HjA0dMAdOETpgLbIoEQuHB&#10;LCI9E1M2xSQDziiYIHbhBmFX2xCdvDF+0VawWmL69qEZO6HEdI8ov1rqFpAcRJMXiJDPeatwwvCZ&#10;SwnUplOGNloDN3MJ2ogZ6WA1D6XNgDKI1YBuU1LDJieD1cigxVAFYvMWJxDUBfbywBlaSRKosbxz&#10;PPEEDGq8NI0lcuouiJiUzGWmPNfC5pSF6AAQI6akRE9NnZm+9szVO9X1TXqLnVbGutvNuBXRT9hu&#10;8BlagJpgNaI0W1uPxGoANYOtTWtx1cj1SzYd+jGIQK1/1Egg2qCEiYMTJ6EdGDd+EBQ/AS36A+PG&#10;DogdQyJu85CcsJONHRw3TiTIpdBRv4QJQxImiJRs44ckjvcbOiFg6ETgGlgNYlALGDGNoJYA95vv&#10;mORd50edUeiDeufi/YZPTA6btDB8cmr4FHKYRkwjG5tQRsQ0fC9g6DS00bQWbRE+tIiJC8InzAsX&#10;GYkjxs8NGjp+QHhsn8GB//XLgP/Tj1yfEqsxpVG//5CfhgT0CQgbHDs6fNy8cTMXvTx9sODCwden&#10;974+ufPV4S1Pd6+7t3Xl1XVLzqxYdHxpyv7UOQcWzasqeQ8w0luMRqsZT2KjqAfAtjRAFZnT8Dsd&#10;v5ctVDDKgo5YlIb7FygNd32t0YQJelFaSipsQAUGDPoWhVxvxG9ul9luN+F3JEBNi/s4Gc9UajVQ&#10;TC5vaWqur64pq6wqbRCRAXanvbq6QqlSyOX4nW0B2FVUlOhAjGaTTN6s02lamuvrasoryz+UfCgo&#10;L3tfV1tZU1NR31BTX1d1asu6UysWXViTfn19xt0NaY+2pL8EpR1YlbtvxetDqwFq709uLjmzrfTc&#10;9rLzO6uvHai7fYRCPu8ea3p4WvbsguzlNUXObWX+A03hM6pDQJSWqynL1Vfk6yvegNU0JTnq4leq&#10;Dy/VxGoEahKlKYqe6+X1ZEakxHNOkf/dsyTf5XZ0dFI1AgmSWNgFeEKLyZ3d32qxo8M2Mzab8TTo&#10;uwnoCMj7Rmk8gfsQX4VfhnRRSdIczMcE9Olsgqg4KAHE1iaOxS68BgxiV3t3F/6FgMP+N1CT9B2o&#10;iahPzxo1BjU8MzpFZg2o+/PXVuB+L6W9xQQGNUz2oJhYtQYyA6hJrYRrPAGPIpGoiUANLSRZ1NCB&#10;cDYIm5+9xTQhQJsgNg+0eZJ0/PlvSn4r6rVzko72T1/cPR9d3b1OwrUuewetaLbi4dreDlwDqEF6&#10;h01l0DUrWxqaaqtrSotLXxe+yyp8l11W8baqtqRJVkOgZsBvDw05QAnUzJCzFcxkF77ItvYeYrWu&#10;j+z9/Nj5sQciWxoFcuLbpzwaEnuBuqx2PZjB7E2iYbLQAn9wRWsbYNKT0L6d8tvbXSBCl5dAwB5t&#10;FojsaoLS0ALdnK0U72m0KNTa+obm96XlL/Lf3srKPgdKu//g4NNnx3NyL5aXPm1qLFCrKvWGRjIJ&#10;ATZceqebkMbDamJNF1jN5gDMqMxWudHcAiDTaGs0miq1ulKSVkd+T7NIokYWNRNZ1NQaivpsaiqq&#10;qsp+/+5eXu7F589+fXDvwK0bO4jVLhGrXb6w7sKZVad/XXbiaMaxQ4tOHV98++K6rHt7Xj85XPji&#10;16Ksk0WvThW/uVjx7lZN2aPG6heNNdkt9a9bGt/KmgoVLe8UsvdoKaoAlNbwFp1/Ac4kSvMFNUhQ&#10;GnXsTkoWxzKLAgaQtMlkxmJQYzhjPuMOhEGOBsUch0PrdOodDp3LZWhtNXUArjs96Wo5jOA7W5qE&#10;TRI5SZu8V5qDzjcg84IaUxSP0y4fZmKQEi07QEm0fI15i05LApABziC+OvMZyzuTq4V6x790ikWi&#10;f7mQJGwyhPliGQ9KHUn/DGrdkK28tvr807enn+Tvvf1qw+XnG69k7rmVu+927qH7r1efexw4dpZw&#10;ejKoxfYNjhR8FkUpOcJiyRlKeW4J1AbGjRycMDZg+GQATciEeRHT06JmLQNdUbDngnVxCzcwosWl&#10;bIQo3cbCTSKV2hYGNYhjPIFuLOwiW1rSuqh5a6JJq+lswDUyyRCrxc5dAaEjcI2coVEzMqAIX6Pa&#10;lFQgmkfCyhUyjixqDGrCj+kR0xjkNaR9M6pJEmDHvEJiixozGdHGpOSoKSkQ4xqBGrk7k0Kwd+KC&#10;KQtXHD9zuaS8Rmd1WFxkQrO7O92dvfjx6ujEPbGHEY2hzd7uoTRyero6KaTA2aEnUHM3a617T9/q&#10;GzGyfzQ+8ImDEicOHjp5yLCpfsOnDR42ZSCNTIKoEz9B4JpHBHDxEwazqOTURO77DZ3szxJ1QtEJ&#10;wAnjJ4iEumMBbQRqw6eSt1cEuuJDkPy/LHYicys+H0LYEAAxCHUSKHlhOEFbihD6SWH4WERsB/qU&#10;iHj8XEK0sbPDx86JRH/szCHRw/qHRP04kOp7gtL+EdR+GODXZ0hA36BwgFrYuHmxUxZd2ruz6NzB&#10;t+f2v/51Z9aBjY93rLm1admFVWm/Ll14KH3BjqRZu1Lm1lWWKZRKnZHKD9jdLo0o+qk3m9C32KxW&#10;p8PubjXiBzxu+XgIiHXLJofT2dFpb8NX4BIZ16joE8BOb7aoaHGZGY8Iu8slU1KSW+C3ARhn0IsI&#10;zRYgF+hNqVIqFDKZrLm+obqhsbqquqyuvgp9maJFr9c2NdYpVER1ao2yurq8saleqZID6Qx4FjbW&#10;1VaXAdSEiivKiysrSurqKqvLi39dt/JwxoIzK1KvrU29tzHt4ea05zsysvfS6jRQWsHxDe9Obnp/&#10;agtYjS1qNZRB7Vj9vV/rH5xqeHyWQU3x+r7q7RMwmbYsD9IQor2hTmmuL6ip3r9QAdQKnsjfPpa9&#10;fawoyTFqFZwh2OXGo5dYBxiEFtxmt9tsdlun16xFGCQYTnASNsmoJgGWRGkQ2Iu9kLwLwogvqEmI&#10;xpQm9flC0rW47yueLHV6Pn3kJGpAMb5iG16bmABEI6NaZ4cLANfVaXM6HO7/tSwBRniQ+cwH1Nrd&#10;XZ4MHYLShETKNLQgLUpLSw8qUvcXIjPAFiCMmQybjGW+oMZ70UI0v5toDKDGrCaBGqOhxHAffYoB&#10;QN+I7X/AalT3k4IJhEWNDHjCqMaxn6IA6EfBauQGJetaWztTmsntAqhpLMZmlaymvqqk/N2bty9z&#10;8p7lF2SVlhVU15UyqKl1cr1JLcJCv4Gaq5Vyebg7XOwD7aC1Zd0d5OikFWZEab2dkjmtQ1RJB1qJ&#10;Ers6AgaLQizwagGrWe1qu1MHcsKfKdWEbKcs963tFqdw3zndBoAHiSiNohCY1XiBmsNtsjp0ZFHT&#10;1Tc2F5dXZBcV3X/9+urzzJPPnp94lXOhqOhOdeXL5sZClaKCvJYmGVvUwDYMargosVqriQZdWrsT&#10;GCMSxAIizfirF1nTRBoOCvY0NmGQAkip3pLCZBbmNwr8rJHJy+rr35aXv8AVc3IuPH1y7OG9fXdv&#10;7bp1fTvjmgC1pQC1X4+kXTi1/N6Vja+fHHqXdbIk93xp3sXy/CtV72/VFN9rrHohb8hrqYfeyBre&#10;KgBqTYXypoKWhvymhjdNtbmNtQC4wr+AmoRoEH9YImrKhL3Cx0z2M6Y0so1REjWxBI2ychCB+YpZ&#10;TQI17jCr2e06UBrL7Tay31NQmsf1KWxgBEmSGMKYzyRK89371w5hkwRqzGfMT6L/F4sa/YzpZR5q&#10;xU2ABVaTDmR58MsjAjIBbbjcd7s8koBMki+lsSQUk0ZYPEfY0tj7+Q3UWAA18ZPJVlhWfuFZwYnH&#10;+btvvdp45fnmqy9233x18F7e4fuvM369HTBi8oAoj0WtX1gslfgUxT05oQPQrV94LFWXIovayCEJ&#10;4/BEDxozK3RyEmHT7OWUUGPBGiCah9JSN0mgliAWn8WmbPZSGgV4Mp9hUHQ2RyWtjSQ+ozS5sfPX&#10;CkpbCVADnIVNSw+fTkna2KIGUIsUoAY+CwefScvURDABR30CHYBWwAgJ1HzdmhKTcYeJDeK9PIJD&#10;6EAPpZHrU1jLFpDbzitaaDV5IeiNYGVCEiPagRPnCj+U4t5gc7dbWjvAYaAxZ1u3o63LKciMQY2N&#10;apBNgJq9vVdyfQpQa9WZXS1a65VHbwJHzf4lZuzgYdMCRs/2HzkTChw9e8jw6SA21uChU4ZI3DaU&#10;0I2sbkIYp5LtQoA8v+GAvKkBI6b5D8eBkwOGTQkcPpW4LXEC5JcwHtyGkSAR9OqFMw+ZcUjst3YE&#10;f3QekqNPCZ/5+Hlh4+eRwWwCOnO5DeXqq2IQlCb4bE742NkR42YHDZ84IDS6b0DIf/0y4L/7UUGC&#10;70BNdAYD1H4c5PdzYLh//LioiUkRk1LXr17//sLh/NN7845tf3lg46Mdq29uWHJuecrRxcl7U+du&#10;mjt9V+oCIBDgymK16KksAUUSgNXAXmaRHQOgZnE6LTZHe3cvRfPjS3GLALOObovLpTIYqHiUTqc1&#10;GG34tW53gNKAa2A7SK03mGw2g8WsMxrUGrVc1gxQ02jVWr1WqVJw6aempnqAWkNjTXNLA1AMrVzR&#10;UvrhbUN9dXNDTWlxkVze3NhY29xS19hU29LSqFA0V1YWV1eXNjZW11SXYVpDfVV56bvcrKcHFqcc&#10;SJ9/blXatTUpDzalP92++Nm2tFd7lgHUin7dWHRy04czW0sv7Cw9v6P80u7q6wdrbx+pvXO0/v7J&#10;pifnmp6cb868In91S5Z3V/n2sRagBjIDqwlQY0rTleWpP2QD0TTvX2reURI1Wp2W/6jl7SN1dZHF&#10;wuGwBGpu8EmnZ0l+e3ur1WYB/XT1ehb4Q3/tYCZD2zfqYgHIMIiT+A5CzFiQNJ95i88AeS7tbb0X&#10;8lCatOmZD7ATlAbRqv9OysqGtkNcGn2O+uQOWvQlUPuO1SRK8xVb1ABqbTi/NyRTuD49C9SYulyi&#10;WCdwik1o6Hd/JkMadmGEEQ0iW9dfQa33N497lFEM5wGx4XDGQXRw04d4HNfl5LfQ97j2J1Vnpzxq&#10;f1DpdL5Qz9c/un/7o+Pzb+2fvrT2fmLTGrtBLW3tQDTI6HLq7Da12diillfVV737UJCT9+JV3vP8&#10;wlfFpYUMajJlo1LTojOqjML7yaDmcFsATNS22VztDneHsw241tXWTqvW2jsAZ73EZ7TgDP0uCtKk&#10;VBptNrvTaLGpTZSli9amM/eIhU8qh1PnajW6W8m01tpudbeZAE8uYfciUYgogRojGgsjAtT0JotC&#10;rFGrqK3LLy978f79w/z8WwWFd4qLH1eUv2isf6OQFVOSDkMjAItBDRjDlMag5m41gQgxbndqbQ41&#10;m9ZINrANuTg9VjQr5fgQUjLPQWBNg6lZq2tQKCsbmopqanPLKKHazdc5F169PJX59Nij+/vv3Nx+&#10;9eJ68n4eX3zqaPrF0yvuX92U/+xISe65qrfXqgtv1X64U1/2sKH8SVNNlqLxtaz+tWC117IG4Nqb&#10;5rq8xtqchtrs+uqX9dWvmhveMqh9q5MlIZoQ1QwQNfEY1MgBKoEafpQyhIkoAbw3ksWiZFBjOGM+&#10;kzoi0RpFegLRXC6DMKeZ29vtXV0uNqQB0RjUpDACicDYlMUdtMxkvuOSJLryFfOTB7/Q4vweedaT&#10;ETP1ogMJXPMBte+Ija/IxjPvCKGb7xy2qHnJjMCL+2LzG40RpX1kPuNpHZ8w7t3lBTVao8aIxp3u&#10;bkd3r9PdanxVVHzhedGxh2923sjadCVz2/WsXTey99/LPXTv9Zw9ZwfHj+ofSRa1/uFx/cJifg6K&#10;6EvuTk/mLYz8AmFXVOKguFH+QycGjpwejKfy1NTImYvJ9DVvVfSCtaA04rPUjbGpRGkEaink04xK&#10;3hCzcGNCmseEBlAjd6egN1BazMIN4fNWh81ZKfJ6rAGlRc5ewaAWLkANAqKxdY0StnmtaFRg1BP1&#10;mRJKFp0kYdaaH0ZVpDyFpJgVyPxDVdupZRRDK4Ea99HhPnVo8uzQ8SAMgRrAC2E5E8ahZPBZBJmI&#10;oGSgSfy0hXOXrj996UZZRZXWYDI5Wu2tnbg/Odq6QWDo40YlWM0DaoLPyKJGpjUR8ulrVDM62/Q2&#10;N0CtWW288bwwZHzSgMTJQ0bM8gOojaKK71T5YMwc/+Ez/EdAM/2Gz/AbOX0I2AscNmIaafg0QW9T&#10;/QmqRNl4dEQ0K+fvpQ6zKfgV6DZsUuDwyUNo1doEpjeME4rh8yFR3384eUXF4HRwHqZRO4KwD3OC&#10;hQGSPrGxs8PGURsyZmYYPjcxIgbngNIiCNTmRYybEzUBnVn+8aP7B0f0GRzwX/0G/Dhg8I8DwWTQ&#10;oP/uT2KLGpnZBvj9NDigT0DokNgxYePmRUxMmbJgWfaJ/a/P7Ms7vgOg9nDbyqtr008sTjqQNm9H&#10;0qxN82ZsSZrTWFdJa/2tonSm2ajWasBqImUa1SGwCDOR3mQCvSnUanCYKC7Y7WjvtLrdlDjNCkJr&#10;s9pdDhclUeOyBBYHLarnlLYaStJm5KKcCoVMrpTRcjRPbfVmgWv1QDSZrFkma0Kntq6y7P3r0sLc&#10;9/lZZe/zCcUaqmtqyppb6quqypSK5urKktqq0rLigrLiwoqyD5Xl78tKCrOe3NuzaP7+9PnnV6df&#10;X5t6f2Pai11LM3cuzhXxntC7k5tKzm0vOb+94vKeyit7K6/tr719tO7u8bp7J+oenGl6erHl5VWA&#10;GlnUCp5oP2RpS15pyPuZpy17DVBTkzktW1dMyW+J0gqekTkt/5ECKnqma6qw2i1Wq8nhktaoeZbw&#10;02I10E4XaIs2fVGJ0arTW73Ag00+yMVGNeyS+t9RGoQRNrCJU3mECxFsidfwj2ICw0z0+STcobJR&#10;4lgq+inOg5NjMuRw4X0RpQHXnP8LqEEMZ1KHQa21C5AEivL4Hxmh2JAmSIv8mK4OAjVapvYRDwn8&#10;7sec3z7+7oEwTAA2sbjPrIaTiA6JUQ+XkEAN10IH9CaBGgZ7/lpq85uNTVCghIPcwckBap1fvorq&#10;n2RXA645u3Br6rK2U+5Nc2urye3W2+1qi1mm09Q01b0rLnpTkJuX/6rofX5ZxYea+vImWW2LogGg&#10;pjUoGdRESME3kXWNF/uTDQx/YZ70GR0iwy2BGpvTKOeZy90ufhM58eMKDCADNhkMDUZTk9HUYrbI&#10;7XYNOMnVagAztbZZXG4jWkFRBFLouAjgbB6nZ6sN2EdncxksdtySZRpwkqqqqeVDXd2bqqqcysr/&#10;P2Xv/SXFlez7zm/33HNGBk973zTeNN423goPwnsvQEhCgEB471037b333pT33nVV+waEpJk5c99/&#10;8b6xoyopIZ371lvry16RO3dmViXVlZ+K2Dsit6WlAHZ7W4lSUa7X1ZuMrWarHJd2uQ3CS/cR1MRV&#10;aKGkcKqZ3J0GVyexGkS2m6a14T5BIjxKEVIXLZok95tINKt3uMhHCO7UGVrUmjqVulouK2ltzm6o&#10;fV1d8bi06HZ+9uWM1989uX/47vXdN37aeufnHc/u7C94/V113rXmsofy2tfyhjR54xt5Y7qsKUvR&#10;mqtszxOgVqBoy1e05stopWdmS0Nqc93rtsYsRUfx3wL1Nz+Ne2KTcQ22H9Tc/mpZADWbQ2unNQG0&#10;LAD/B+BlSHAoYBmgBoZDv1rIj3EY6XIRwwHUOOjp89m7u51cjUCaoIaWc6eJNQHgHj+oBUuCs9+C&#10;yqJzD4Tx4sAAM/1R3M8cxiL/2cewoz8A+nFvEH79IgSDyQySTivJPzgI1Nj48MvHHpa4nJDgQhwl&#10;rog78IcAqHCt+Z1qlGqH7Xc+l9uYWlB5Pb3i+xeFh+9l7bnx5vDdzBMPc049yjv5qGDGzm9GJ06Q&#10;SnwC0QLuNL9HjVpRxnvEmCkhE2bhQR6Jp+/8NYlLNiWt2DEWiLZqz1iKcvr1cYLamv1xK/cmrCEB&#10;4IBl4ygGyuHOA6A3UFrCqj0iNe7uxJW7ONUtLyCNW7ItetEmBrXABDWaskY+NrHSE20g7rmOJ6iR&#10;5gDU/MUJmNLYr8aUxqAGRuFUasxqLAY1ieRgRM9cSqA2C6BGxAbsC58JVEoRZ1sZOWPZxJR12w+e&#10;eJGa3tYht1LpbkK0zp6BP8vTS4409qIFgRpIzo9oaCGAmsXdbXF16e2d7VrrpYeZodOXj5qaEpq8&#10;IiR5WfjMlWEz/AUPwpKXANqEloROWxwydXHoNBjUCXv0ZJDZ4jD0iJYN9sZFiiS94Cp2jFGsE8g1&#10;eX7IeConGjoR0EY9wSIsk5xtILNAJ1MdFCmAL2paCq0vSV7MBtsx05fEUqxzKYy4mUvjZy2DEucs&#10;j0leMCJu/LDwWCDa/x4iQA2UNmwkt/85dMR/DB3OoPb3EVRa/ovw2FFJMyKTl8bOXj1h8eZrJ09U&#10;XDuTf+FYxpl9zw5tu71z4w+bVn2zbtmRVYsPLE85uGppc32VBYTmcppokplFZ9AC1Gyi7CZwze52&#10;ubydYDWbywVuA4d5e/s93X3urh6H18ulCCDKzdHV5evt4wxqQDSHhzLfGu12g9WqMxmcHpdCKVcq&#10;ZWq1QqfXaPUajVal0SiEU60DAKcTPrbauqqGhpr21saa8qLq8gKloq2utrypqba5ub61taGxoQas&#10;Jpe1VpYVVJTmQSWF2dVl+QU5aa/uXT+9fsUPW1b//PXa+3vWpx7dmnlyS/Y32wrO7Sz5YU/xd7vQ&#10;Vl4+VHv9eN2tk/W3v6m9cbLhDljtR4Bax+trisy7ypz7iqz76vynmpKX2rI3hspMfXW2vioLuAZQ&#10;Ix8brSHI1pMvLUNflkElPoupELu6MsuqV7rdTs6a1t1Nbidmsp4+IBG4p8vXjdvmd5uxGLNYYiTF&#10;KKV+NpjMsBcnxGYwq/FeyfizjbOBrvhl8BXZwC4YPADio3hAH64lvGgYACxjPsMYyaMGW2I1prRP&#10;QC2Y0sBnfkrDUXiDb99y/BHkRKxGzxLynDGEwe4eIEpjrxh90b+njLXvfvuHWBlKYyCGJ4nVmNJg&#10;MO0xqLFTDZdjUJOin6A07ucqBexUY4HVyM0WxIIMauiBGAf5pfYFXGtSDNTZ3evo6rF0eo1uj9pq&#10;adMoa5vqyiqKoeraioam2jZZk0LdDlDTm9QSqNGCTbFsk6GNvWssL+Ww9cclKedZP34WUVpaqKeP&#10;PGpdPR6RnFYssbQpLOZ2i6kNrdUiBzOAB0BCnV6Tt8vs67Z0ddtFGJQEkOrp9XCxInFysoFZnV4r&#10;gMnh0pqtCr2xTaNrVmnqFapqhbJapa6lAp26Bp2+Saur1xuazbgKhVmpwJLkupMuAdEJidUEqAUo&#10;jYOhYqEoZCLC6wIIUWoPcvjB7rJ2+iCCPByCSwAHTeY2o6FJr6vVqCpl7QUtDW/qK59WFt3Oe/ND&#10;+tOTz+4ceH5rf9rDIwWvz9XkXW+pfNZRl6psyVa35avbClSAs9ZceUsOpGhFmy1rzuxoymhtSG2o&#10;flZf9bS1IV3RXsSg9lGdXj+cST42tIRoXKMzAGoWm9pK+EWxW+HVpKLs5CoUoVx2HmJTiFmNRjqd&#10;WsmjBkrr6nKI2WlenpoGCV/aR0qTQO1/YjWWNM2fFRjzEZ5YElcxSxFOSbZgNcFM5FHDJr8SP67x&#10;QlExkomKzyOJd7GBATiQe3iTDXKiY4DANSY2XM6Pa/g7/UiEOBz3gQRigwYGyY0NMiNndiD0OfC2&#10;02zTPc0pu5xaeupB9v5b6ftuph9/kPPNk/yTj3IP3c2euHb3iPhxI+Ip1e3QmESAmnCnfQS1YbFj&#10;h8dPGEklPmeET54LjqFa7Iu+GrN8S9LKnWNX705avWfsGqqnHrPs6wQg16o9Sav2sBG3Ahy2C/bY&#10;dQcmbDg8fj0l2QKrjVl7MG7lnlgA2YpdtEp0xe64ZV/HL9+RsHxH/NKveTFBjCCz6AUbeIIasxpp&#10;oX+xJ4EarSRYC/EEtWjAmRC4CjgCUIvgZQEBbxk7k1gSn5Eh5rFFChtiqmNci0peEjlVZPeYlhIy&#10;bUnE9KWzV286+f35/JJCo9locTjxd4xvCFd3rxsERgWIPiKat3fQ041OvzuNPWp+9QxCru7BYFCz&#10;enrMri6V2VXRot555saoqUtG44ozV3PlULAagxps9EDoQQuMCwG0zVgRPn05BUkFsZGmLQGWhU9f&#10;Bjti+rIImlJGsdqIQHo5erNEXfNohcG4maMnzAqdNCd88rywyXNBbxKNSawmiWKmQrABajwMRuRU&#10;gjlhLCJWE7gWPW1R9LSFsdNT4mYsTpi1NH7mkvAJM4dHj/kyJJKWEXw5DGTGfMaghk7/BDUGtZFh&#10;QyLjQ8bNjJiK/5HlsXPXb9i8u/jymZzzR9NO7XlycOuNHeu/Xb/80KrFe5Yu2J4yb9P8Wa+fPXZ3&#10;4svIYXHazVaRp8NisjrsFLIU1T9BbGaHzey02z1ur5juTeGAzk5QmtXthgBqXLLT5nLzdz9AzWCm&#10;JB1mhwOcp1TROgCbzaTV0uoBvQGPBJNaQzYoDXwGSlOpAG0dNrvT7vJQPSudpq66rLGusr6mtLml&#10;nlgNz7yW+vrairaWutqq4rbmmrLi3IqS3JK81MyXD6+cPHB246rzW9dc3bnuwZ4NALVcWkOwu+T8&#10;3tIf95X+sAcqv3ig8sqRupsnGu6dabx7tuHOmeaH37U/v6R4c1OZdU+RfU+Z81CZ+xjspSl5rSuj&#10;ouyGyizKbVuTq6vKphUG1bkifVqGHi2BGlX51NYVu+xmSmwrsqYB1BiPIBh9QJP+Xh+IJUBjvIsJ&#10;iYXN/wmqpL3vfnnPPTwANCY50v4S1NAvXY53SecM7gF44eR8FGWx76V1A+in+Ka3kwcwpWEXhB7O&#10;rPZnXxrElMYGSwI18BOjElrmJ9APGKjv3QfAEJMQWJ8xC1/r/ZQXY3Dw198HP/jnqDFIcUSShcPR&#10;SujGB+L8YlI2ZVMLFhCQM+IGIxqILUhgNaHfiAj5nNgceP8rCa8WLzLgWsNjg8OgIDZXT5/N123y&#10;dGpsVplO3djeXNdYU9tQ3dRS39bRrFB3UEZcvcJg1pislKGDQY0pzY6fP5RsldYdOvHn4iTbRXm4&#10;wH6Orm6gjwd8BrTqwQ9bWhzAa3sAFWabQwtsMhlbjfomk7HZImboO5xqWlPYaQT0dPUQpdE60D5a&#10;XsA2nRDn6SMxqJFzzqWzOVRikWarVt+i1TeLQk8tJnMHZLbIzGaaXma1KqgiuUsEPcWkt2B3GoNa&#10;VzeBmhT6lEANnXSIYDLArVhByy8MAjsK9RH3+rptGE8ONqfG7lBZbbh6m0FXr5KXtjVlNlS9qC66&#10;U5x5MevZqYzHJ/Jeni1JP19XcLO9+oW8KUvdUaCVl2hlZTp5qbqjSNGSI2vKaG9401qf2lL/Cmqq&#10;eV5b8bC2/GFz7WtFe4Ef1LhEuiuAa6JcOnoCjjSXSZTmpCWfLKqZZeekaGLynSiwYPNn7yUxtwWB&#10;Goc+aYIa8x/fL3anSZRGVEQCrxCc/ZnPJDGfwZAQjXFN2gweye0n/SxxFcIp8Bk51QKhz2BQo19W&#10;nCY3gGVssM36ZPPPCgzol0ANot9jFOuUKA36FNTIDtRo58UEpHdetV75MKvk/IuiY/ey991OP3w3&#10;G4h26mEuWG3PzfTERV+NpAlq5FFjUAtQWgIojSauCUoLGZccPnl2VPKCmFnL4uevSUhZn7hkU8IS&#10;INTmeGjxpoTFmxOXbqEC7Uu2xC2i5ZlAK2lN6ISvDk7ccHjcVwchQJuoW7CLHGlEdQRqlJVj2ddU&#10;h2oZpeegPGo4dvEWgBqv/RyzbHvi0m2JlI5rc0LKJoAau9Yo4ikmqIk1BMs4g1qUqMXOrMYeNSn0&#10;iTZqBhmSItAp2AIKFzWmGOD8GJe8ZPSURSGT50dPT1m1ZdeN27eamuqNZpPNjU+nj34nduMrBzSG&#10;P82+zj6CM0mMax7g2h8pTeRR+xj3ZNk6e61uSqKmNLkyyprnbzs1csri0OnLImetYT7jlvO0AdEg&#10;LvpOOWkDBjpBbMESI9FSEVLOYMLT7/z8OnlByMS5vPZTzFSbEz5pLtowtIRrQpPmhk6cEzppbvgU&#10;MBzNb2NKA+GhJ2raQrSkyfMob0vywujkRVEwpi4An7FikheB0uJnAtSWxM1YFDZ22vCoBCobNXQE&#10;U9pnI0ajhcBtNGstkFYNoPb3kWFfRsSNHjsjfMpi4GbcvPWTFm++fuJY1rlDz47tur1704XNa46s&#10;Ttm7ImVbyrwN82dvW7LQpNea7Q672+30uI1mg9FooGxqNDUNDxMHUZooHuXsxLMZP/Z9LsBIF1DM&#10;3d0/4MTDRHjU3N1UXh18ZsXTRkQ/dSajw+N2uJwqtaK6qrSmqrS5qa69valD1gImM1mMGp1aqepQ&#10;KGRarVqv16JTq1WpNXj22GgVqs0ia2usLCtorKtoqK9qbakrzEvPz3rVUlfeUF2Sl/48K/VJbUVh&#10;aX5mUdbL188fXjy2//T6Fec2rry646vHBzanHduWd3YHQK34hz1lF/czq5F9YX/Vz0dqrp9ouE3R&#10;z7o7p5ufnG97dVWWfrs9/ZYi674yD6D20lCRLpQFUFPlPjGUp5vqyK9mrs03VFIeNV1puqb4lbY0&#10;TV3yWt9S7XZTtSjcGFryGQRqkoA4gKO3798xITEwSWKi+qSTxZ1AJQxAy52MYtxC0oFsoMXlgl8D&#10;eiA2pGEYwBCGft7sEWzH14Kcbhd2eUX9KHTSWxC1qniTmezPHrVgm0GtG7QXcJWxOPQJ/AL9MK6x&#10;gY8QfgZgpPj9/RtsAWSU8xZiVmOnGoOUBGroh+3rH8DDQKybI++d/yrCr4YWPQA1YBy707iFeMqa&#10;uCLXRydxJwx0UtTm1w/9v/7W/+vvkD+5WtDyAoCa3ddt8Xh1dptSr22VtzW1Nza2NbTKW+QamUav&#10;1BnUehMoTW+x4VkPRLO5PPg9YhOgZrI58dyniU8iR66aompOHagArCaCb2AgN/7yREsG2Ii8PALU&#10;aAK+vlGnqQXHGA1NFlOb3a6kFF0efRCoSYtAQWn+2t+gNHwBB0CNJsqzE8uIExrbDKIQJwVVbQqr&#10;XYVd5EVz0kwyyZfG895wuKQAsTmw1+M1BYNap4/qTTGogcOI0vpcff2dUP8A/t+8LGyC2/CaMUai&#10;PVqRYFdZLDKjvlEtK+1ozm2ofFaRfyM/9TtQmgC1H+sKbrVXv1S35YPS9IoKo6rKoKyErWzJ6WhI&#10;a6t72VzzvKn6WWPlk/qKRzVl96pL7zXXvlS25X/0qDGrseF0WYRhAZ9BdocBstkFnwlRsjg/pclN&#10;JpnR2AEBZpnYLBY57ACr+UHN4TC4XCb8JPYKp534j8H7J0p7+66XQ58MRhKoSU41NiQBsIBcDGps&#10;MJ+xwWIOC4azPxu//Pr2vTg5Y5kINYpApAA1+nnDr0f42ITXjTYZuT4EzVFjMWkF7wr04DVLKBbw&#10;qPmFfnEVf9wTwqX/CGoU/fy4kgCshs3+QU+bvP1+Vtn3zwuP3M3ZfS318N3M008LTj3MPvu0cOuV&#10;lzEzl44aM25E3Fh2qgk+S2QNi0XneCpIMHZq6IQZEVPmRk9fFD9refy81ZSQYv6a2AVrY+atocgj&#10;ZRcDKi2nQumiMjo24+aujpm3Knbh5oTlOyZ8dWC8oLTx6w8lrd0PRAOoxS3fmbBid8KKXRBgLnrx&#10;1oA7bdufQS1p+dd+Vlu8hdcTgNKiKF0+gZrIxeoHNRZNLxOUBiIhPktOiZ65FJRGdCJ8aWjDaHba&#10;okhsAs44tAdD4Bq5jqYuDJtCk7QmLlh54PiZ7JwsPIOteGZzrTsKluELA3+IVMbb2wsmozYY1Hx9&#10;b719bzt7B4MWEPRDDGqubj+osV8NoGbz9Ojsnnad7darwvjF20dPo5TC4TNWgbfAYRKZMbRJfMb0&#10;BkmsFiwehjGBYWvE/9QKMV9tIbnTxs8emURpbyVQY0VMnsfQFjpxdugkgNocAWrgNrJh0ObEOZFT&#10;5vN4kBkOgYIRTWhB7PQUINqYOcug2GnzR8dPGBoe/R9DhoPJAGd/Hz4KoIaWHWwEakRpflD7fFT4&#10;kIj40WNnRk5biv/iuNmrExZs3Lp5d+aZww8O7by6Y8N3G1cfXL1084LZGxfM3rRw7rq5sxTKDpvb&#10;bXO5XB431Qsw6gFqeADjEWt3U7gTlGZzOcBneEQDwlQ6nR7k7XLiBz4eFBz9pIBff7/RasMXv9VJ&#10;NdpVGqXeoFUoZS3NdYCtpvrK5qYapbK9vaNZrugwmPRWm7m9vVkma9dRMg6lUilXq+QgueaWBqWi&#10;XaVRKeXN1RVFrS31zQ1VdVUlVaU5uW+ePH9w7dWjG+kv7uWmPSnJfVOcnZaf/tJsNjy8evHUumXf&#10;0WKCrx7s3ZB2bGvOme353+4sOLez8srhyksHy3/cV/L9buBa9ZUjNdeO1904WXvzVOP9b5sf/9Dx&#10;+qo847Y8864675GW5qi9NpRnGipo0YCxKtdY+lpf9sZYnWOqyTNUUolPin6WpauLX2qKU7Xl6TZ1&#10;OzDN48Ed6uzq8nb3+KOEfkLq53WUvfhOJK9VAJvARpLQyWyEfsYvaQw2B9+9BS0BeXEebEoD+Fje&#10;ZIOP4rNxK02Akzr5WCY5tDgz78Xh3m5AmX/FAMaQ2wxM7s9/2wtEIz7r8mGYx+d1+7ygsb8ENXTy&#10;54fdaeC/7kDNAAhGLy0UwLc2IRpTGreU/kus3BSA9WkqNQFtJJCZf6b/h2DX1z+6B6gCVe/bXyAc&#10;S8+MX3/FkwDchqcOWvbnSXDGKMYtrsisxriGThjMef0f3g/8in5RROEDidcWANR4YYGzuxdYYXa6&#10;dVar2qCXqWQtsubmjqYOVbtSp9CZtXqLzmQ32lwWzhFJ2W69TrfX7vRY7S6jxQ6GUxrNMoOpA63F&#10;pjRbwUZawWrsWvPPced5Zt4uO0ANwET1mgwtGnW1WlmhU9fotfVGfZPV0g5W43KcGPk/gRq+fSEG&#10;NZwNrCZIEZfGjyi8jA6TRSZAjU4lJvvTmgBBXUZPl1nMRfO/KtEGTcHvggjURKyTJNxpHykN+NiL&#10;L3ha6Qg4o//zYIHVxOsEq9k7KR5qAeS5PQZgos3SoVNXqzqKm+tSa8seFGVczH/9bf6rb0szLgLU&#10;WiufK5qytLJig7LcoKwwKKt08jJVa46sIbW56mlD+aOG8ocN5Q/qyx8IULvbVPNc0Zr7NyqR57KI&#10;2sRmtCwqWEzuTRPzmdWmM1vVaC1WrdWmxX+P0SQDn5nNMrOxHTIZ2qiCJ5WHaqOC84Z2E7jNJAO0&#10;4SNBvjQX5fLg/0v6L/SnUSFQw3sOTFCj6pzSBLVgPguessaMxbwFBcMZ9/xf5OczcRI+f8AgSBLT&#10;43ppnkBAjGj+VsRDMSyAXOLv60/T1KS9DGGMZURmPC8NLTaBbiAzGiDA7g9HkY9NYjXCNaphIBYQ&#10;kDvNOzDg7h/oHBjsrGxsuPyy4OTD3F3XXu25kQbj3LPCs0/zTz3KXf3tnZAJM0fFJQ2PTRoRmzQM&#10;fBYVPyQy3g9q6E+YMHKMH9Qip8wDqMXMWhI7Z3ns3BXRs5dFzSL3FUUbuRJAYKUkE5J/jvnc1Ylg&#10;rNV7AWqgtLG0wmBf4ipa6Rm/bCeUKCaoQTFLtkUt2hK9aEswqEnRT4Da2BU7hEdta0LKlhjK3fUV&#10;lWyfB2oR6z1nr2BEoxWpM5dJc9TIdSQicVHJi0nTUqgE1pT5EVPn+11BU+aFCuwQNUznh02aPWrC&#10;7OFjZ4ZPmTt7+erT350rLinQ67RmPK09PsAZLxIElnHLiMYKpjQGNSkGygK0MbEJaPvoUWNQs7gB&#10;ap0NMsOJay/CZq4aPW3pR9iaQa6yiNmrwwIBUPRLiAYDYySDB3wcMwf9VCSeNAdsvTZ2zmrclrBJ&#10;80ePmwlEG0WZb6k+AVgNYkoDhMEOnUAZ1yRoCweoTZxDBjvegHGUg43Gw2BKA7pF4yZPmQ87JnlR&#10;7PRFcdMXJs5aDCXNWRo9aeaI6MTPRoX8xxAKeoLPWCA2drCxj03yqH0REkGhz/GzI5Iphhs1Hb8E&#10;Vk9ZvOX7PXtu7Nv2w9b1R9cs2bVs0caFszYvnLNh/sz182bkZb6mCp5Oh8VqATMB1Kx2i9PjxpMY&#10;Mtms2CWSdODpSx414TYDt/k83b34X3aKMKhLJEQ1WcxUl9NpN5gNrS0NDfVVao0cam1tAK61tTcZ&#10;zTqZoq21rZEycahlSqUMrGayGAFqCkW7QtGBo5oaa80WgxmdGnllRXFTPSCvqqG2oq66TNbe0NJY&#10;1VRXXl9VlJP+vCg3NS/9eWl+RlND+cVDu775atn3m1b//PW6+3u+Sju2OVsk5ij9cV8FKO3iAdKP&#10;+4q/21Vx8UD1z0frb51quHum6cG59uc/dby+pky/o855qC14qit5ZShPB6UZK7KMldnGqhwTWgqA&#10;5ljr8i21YLUsbRllUNOVp2nAahUZDqup0+sR7jRfd3d3Tw+FCJmZhAiMBBX5s2lIkjZh4BDwEIOU&#10;JHE4jUHLni0J1CQ+4zHBIxnIIDbQwy0LtnQtQWD+uCcMKsHe082LBsTeLrsTBAL07MXL4n5K2wGk&#10;6/IxqLE+wTUWPg+gNFpG2j/QI2KRLHzzAtT8DERfzQRArJ5BClCyPwxf1t2Db0U48uOiAcFk5GMT&#10;fPYvYROlsVOt790HIBpanAfQBrbDgdikB8Z78hngtN6+fkDYh3/6nXBMaRKiBV7VHyTthfp++RVP&#10;GkFp75nSuGIBeErvsKpNeqUWn3hVh0oGSiN3mlFtsOotTrPdY5MQzdvl7vS5YDjcFotNazTLdfpW&#10;jaZJrWlQaxq1uma9oQ3QBmay0epIrZhoj6e80e2vg04OMPATTbrX4VdNuUJeqlZUcEJX4JpB34xd&#10;4CoiJK81EJT0Bz0Fsflb7AI2uDuBj2YR/VSDzEwW8qsB1GCjR3jR9HgN0tVZAqE+Cj0YwJIoDS9A&#10;GgmDQY1YjebQe/r6AWpEKRBT2sAgs5pPkCVeLWUEAhR6fRa3W2+zKcmppihva8yqLXtclHEJlJb3&#10;4nTh628rsn5qLLnfVvVC2ZSpaS/UK8q1ilKNrFjVltvRkNpU8aim6HZ14c3qolu1JXeqi25Uldxu&#10;qHoib8n6m6cTX2gfPWoSq7EjjRDNohFVwKgumNGkMJjkemOHTtcK6bXNOk0TBMOga4FgCMFuNejb&#10;BMwpwWoOh85F4W1aoCC8o/gvIXyWQC1QPZ1ALXgxAcMZ2j+zGrNXMKh9ok/4TJJ0BrbFaQnUAn41&#10;LgDlBzWIDerHZmAk2k8YCzbvCvTQ3x3HNyVQEyJHGp+HjwqMJ4n5an5Qe/sOt4WSdLBHTfjS0LoG&#10;8F3ks2WVVvzwNO/Q7Yyvr77ade31qYe5oLQzT/NPPylYePjCyLFTRsYnjYgfNyw6cUhUHFVhj4gb&#10;KvxqVK4gfjxAbdTYKaETAWpzo5MXRE1fFDWDFlFGTF8cOWMJFD1zKTmrgEQiPyqxGpUB4Jn7i8KS&#10;F8cu2jhmxe7xa/ePX3tg7Op9Il8aKWE5ZeWgNQQrgGu74pfviEnZCgHU4paA1QjUgGi0gEAk6aAq&#10;BUu2AtTiFm5iUIuZB/4gp5rwqxGo4eoMjsxqxIsCzqKTF0MU35xCJEGT7RjL2EU0cTZF98bPHj12&#10;VujEuXin81auPv3tmYLCLJVKbrHb8dOPfrvRhFWCs7+UcKf9AcvIoyYhmuhnUGO/mkskvA0GNZOz&#10;S2P1lDepNx67PGraspBpS8JmLAubviyMFgGIUk6i9HvUHLzZ1cL+yGQwAGq4IRATG7ek2dTGL9wQ&#10;v2A9peqdsyp65vLwqQvxloFoI8Yks0eNpqkJMZyhZTGQsZjPuF/COKmTiQ2KmbYweiq0IDZ5ISgt&#10;YWbKmNlLoMSZi0LGTB4WEffZiNHMZBKowf6PL4fxlDXIP01teMhno8PxgRw1bmbY1CWhUxaF00y1&#10;ZbFzv1q1ZuvFPdtObVi1Z9Xir5ct3LRo7lfzZ62ZM33FjClNdVUWhwNkZrKYAEzEamajzelwgM16&#10;e8wiRxqexHax/JMy2drsDq+3790vXf2DADV3Vxcerl0D/YA5k9mk1Wk5R5pS0dbR0Qw4U6o61CqZ&#10;XN4KONPqVTqDWga7vUkub3O5HBig1tDyz46O1g4Z9dfWVKA1mXVKZTvwrqWpFqBWX1NeW1VaXV7Y&#10;UFtWVV4AVmuoLiopSC/MSS3OSc1+9ej8zk3fbVp1eceGq9vWPj2wKf34lpzT2wq/21V6fm/Zhf0M&#10;atWXD1ddOlh1+TBVkbp1qvXR9x0vLinSbqgy7mhBabmPdAXP9cWvTRUZgDNDeaYJlFada6bFnjnm&#10;mlxQGlrhURO12Eteq0te6huKgamdvk6vr9P3x7lcLIYnGN4uynkLG1SElvsZtqQxwT2SuJNZCjYj&#10;GgwWH/WJgGgQDOxl8anYkF4hj3n3y/tBUTC0VyRRIzLz+9u68ZrBZ178F3f5Z6oxewHU8JHgyKaE&#10;ZZIhKQBq/d3CncaIxvrIQEGgBrTi6CSEvaArCqMEQA0tsCwgvyONNwFqGMCgxgZYDS0fiNOyxHqF&#10;fpDZh3/SWgE6w29+VsMjh6/I4pfHwotkA/097993vXvrA6oO4ic+VYl29vTYfD6T26WzW9RGP6gp&#10;dSqFVg6pDSoGNUenHXDm7fF4utweUdDJ4bFaHXqjWaHVtypVdXJZZVtrcUtLQXtbsUJeqVTVarSN&#10;emMbzQyzcRIyYBPlswCiWe2UycJgbFGrqmTthe2teR1t+R1thbL2IoWsVKWs1OmbMEBAnrEzsPCT&#10;cY2mgpHLSlpJAEqhPGJi5tVfg5qIYPqRK7iVhE0IiIZhkDRBTbDaH0YKSiM/Hwc9BaIQxrNgD76F&#10;ITnYCNfYu4YvHodDYza1ajXV8raC+oqnhW8uvnl0/MW9/S/vH8x/ResJ6sFq1c9lDW/UbfkaWZGm&#10;o0jVltfR+Ka56mlVwc2SrJ9Ksi6W514pz7tSUXC1rvSerCHVD2qMaA78PwX8ahKogc90hg6tvl2j&#10;bdVqW9VqfGE1qdSNSmW9Ul6rkNWgVSvrtepGSKOq16ga/OimbzMaCdRE3FMPUBPuNIphg5EFLPuo&#10;MqtQ/wD9npFAjVlNgjPRQ2tCmW+Ysf4MahKZcb9kS1gmSern8/NpcX6/U22wR2K1j7j2rpfRigcH&#10;0xV3MqhJu4QdtLRTiFlNCqoGH87tO6oCLHJzUMSz61NQG3QPDLrfDnpsDsPj7KJvHmbvv5n29ZVX&#10;+26mfv+s8PtnBeeeFp55UpC89ejIMROGx42hlQTRCaC0z8OjvoyI5QCoALVxwxMmjEqaHDI+OXzy&#10;rKhp83gSUrSYax/DOSzE0sgoUBE4KRB2ZI8aYC4sOSVm4VfjVu8Zt4YKTCWt2jtm5R4GNTYY1CBa&#10;T7CM4p5RCzfHpGxhUJOcajASlmxOhBZv9q/3pOJRBGrsVIugl0GvIWY2lSWgqwPO8DqnLqIZ7tNo&#10;kns4zZGnOB1Yjb1EoI1RY4Ep00ImTI+aOidpdsrideuPnjr24uXjpuZajU6Lh7jbi2/wHm/fRy8a&#10;YxkbUifHPT9xobGkHo9EaRwD/SOoGR0+lcmeV922+OvTvDIgApQmVm6G84KAmSv8cV5R0gpGsP+M&#10;QS1WFD9lmw3eG7fgq1iR+w23KHxaSsjEOSOprhSVmRI1ppKZ0niyGqMYC5uSsMnExnY4KA2bE2ZH&#10;TJwbPnF2xKQ5UVPmRk2ZFz1lQey0RbHTFjClJc5azKAWO23eyNixX4ZGEooF4p6SO41BDTZ2/e9h&#10;FAD9+4iQ/xoZOiQyPmzSvEheKjFlScTUxdEzV0xJ2Xho6/bDa5ftWJ6yccGctaC0eTNXzk5eNWe6&#10;rL3ZYDJb7TaNTgXA0lMpJz0lqvW48awFn1kcdtjANVAavtpd+DWDX/dWu0MsBbV3duLhCptLhWoN&#10;epfXYzAbtFqVVqcGgekMOqCYWq1QKNs7ZC0wyJHW0QypNXK9QdPR0WI06ORymUzR1tbW0NRYU1db&#10;qZC3AfVUynZstrc2tLXU11aWNNaU1VYU1VUW11UU1pbllea9qSzNLsx6mf/ywY/b1p3fsvrKzg23&#10;d69/eXhL5smtALX8M9sLz+2ouLC/UvBZ7dVjtT8fRdt4+5vGu2dan5zveHmZQC3zLihNm/fUUPLK&#10;UPbGVJlprso2VmQBy8w1BGcANVIVxT059EnVCEpS1RjfXuv1+QSlebt6aCIXU45ESH39fnjCXuYk&#10;Sej8ZFPqCbZ5E62AJ7+vzn9yYQdLujQbwZ3SefgVsrCJXexC63/3llBM2NjF7wWbQDTQG+AM/SAz&#10;fCp8osonDIazYFAL7sFgWklAzyF/6BOsxrjGMETerKAAKERPL5G0lnkOsMWgxqTFrAbGYrGNTh6D&#10;wV39b3ES9qsxqEHizJRcl0CtlybA/SJS2vLSTsI1ETmVgOwTBXNb7y+UIKCTEK3X1dPtxA8Yb6cV&#10;fx0up95u1ZgMar1OpcNfkRqIptQpPgG1TlCaj4KeoDSb02CxqYFiKnVdR3tZU0NOddXrivJn1ZUv&#10;62reNDZmE7EpKjTaOlCX3tBiNLaKWKQc3AbDaGrVaevk8pKW5qym+rTGutdNdakt9W9aGjPbW/OV&#10;inKDvtFilYHqQEteMYUfWAZck0SUJnLhOqlSJbnorHYq+mQwtumNLUZTu9kit9pV6BdBTz9yfQJe&#10;2PR4qWVf2iegJvnhMBKI5n8Z3XaQIoOaIDO/GEXQwga0Mav19VPE1icWKLiAkja50dColpc1Vr8q&#10;yLj04u6hSz9s/vG7Dbd/3pX59JvC9B9rCm80lj3sqHulaM5St+UqW3M6GtNba17UFN0uybyQ+/J0&#10;9vNTOS/PFL75oTTrUn3J3b95qIyKn9WCPGq0rMNm15utapMFoCZTa1uVygZILq+TK2rlspqOtsq2&#10;lvK2llJZe5VSXqNW1qkUdQpZNWywmgC1VhNFP1V2u6he4DZ7ffgPIEZmX1qAz0gDgz0DA35Ek8Ss&#10;BgN7GaECrqyPsBUMar//4xdJfwa1TzYhyVcniNAf+qSSowOUUy0Y1PwBUPLnkdiXJl7JR39YEGwx&#10;h+H1S1k/gGh+SiNQoz//YFbzG+JYvAZOyeHXIFVtJ0rr73cPDrhoBehAp9agup2Wf/JB9sFbb3Zc&#10;eXnoTvp3zwrOPM779mnhyQe5Y1d+PQooFpsIDY2OF4XYo8ipFkXRT4Da0LhxlJgjceLocVPDJs2I&#10;nDIncuq8qGkLYmakxMxYDCSKm7sqZu7K2HmrYuatip6zEooSLTqh6DkrImcujZi/NmH5jjGr9iSt&#10;3jd29T7wGeW2XeWHNiDamFW0mCBh+c54yqC2Izpla+ySrXG8FoFBbf564VTbAlHpT855K6p8SqAW&#10;LqKu7NJjUgSoxcxYEjUtJWLKgsjJ8yOmzGfCoLryNCne7xkKmzArYfr82ctWbt6148wPZ+49vJGV&#10;9aq2tlShbMMj2eKwuXxe/rnwxygn2Is2QWkSqPn6/Fgm4Ro71aTN/0vo0+rpMTq8KqPtZV7lhKVf&#10;h05NYThjUCNKm740YgaAeCWQJWrGiphZVC+LQS06EANlj1pMgNjYwF4Mi5pNdevDkyk3x6iJc0dP&#10;mAU8HTFmqijTPm302OSQcUC0GYLYpodO8LOaxGeSAboNnzhX3DcS7iTh2oQ5EZMAatgEq82Lmjyf&#10;fWnxMxYxpXEbOWnW0MiEv48MpYloIsTJlMag9r++GPonUAslj1pkfMiEOeGUSW5ZyJTFIdMWh09b&#10;Ejtn3fIVGw+tX7ll8fz18wjUgGhgtf0b11otRqOZGAs4Re40E37lU0VO/zICSslhhUw2G77LxE9P&#10;ipMazGa9yWC2mbkiO60PxYnMtFxUZM2lFQmANvLVdXYajAbKmibSpCkUHUqVHMQGtbU3gdIa6qt1&#10;OqVWpwGotbc1NjZUNzXSGk+FvFUuawGxtbbWt7U2NDVUNTdUNtdXNtSU1lUV11YUVJfmluSnlean&#10;pt79+cetay5uW3tt54a7ewBqm7NObc07sz3/zNbi73aU/7gPoFZ39VjD9RONN0/W3TjRdPdM84Nv&#10;O55dkr+8onhzU515T5//1FD8ylCaStPRKrMAapbqXAt50fIFrglWqyREM1CSjgyAmrokVVP6yqqV&#10;+XoAaF1dPTS1i+EGQMMiThKgJoiHJum/ff+OXWISNkk2HyJt8l42IF7jyWglCf3+qwQOZ/zi83C/&#10;tEs6BAOCO/HagGLvfnlPHjVBZsxnwS2fk0YKFxpNUxOgxvqfQp9BoPaR0kRY0+9Ue/sbubsYp2AQ&#10;aYk5akx1NOzte6Yo7AVvwQBaMWMxZqEHxzKuYQC+UgY+ANRoSSl713AgHlF0ISDXOwqt4iEhgRqf&#10;BKwGETUGQpwSmXFRHRyCJ1bPW3oLOIOnpwcfe6pg63FZXU7IjL8Ip01nMWlNRi1+dpj1eouOZ6cZ&#10;bQYrfuyIQuxgNXenw9Vps7tMVjsFPTXaJpm8srk5v7ryVUHe7Yz0K1mZP+dlXy8uvAdia6jP7Ggv&#10;USoqtJpagJfB2Aw+M5lbDcYWra5epaxoa81rqHtdXfmoovReRen9qrIHVWUPa6qftzRlqVQVBmMT&#10;LQLwF1Anh45XTP9HC7oSXEX1AzDGalebaCVBO4hQo2vQaOu1OlyOUqbZ7CqOfgYjmuAz/ybbEqUJ&#10;UKMzB5xqHyO2EECNlnz2uvsHvAODXcxnTCDi+e5/0ANOmN5AbDxrDWSJa7lcWpu5XaeubqlLK8q6&#10;/OTW/u/Pbjh+bOWJE6svnt/y7O7B3NfnSrMv1xXdaal6JmtI62h401b/uqnqaXXhzaL08xlPjr28&#10;u+/57b2v7x9Mf3y8JP3Hv1HGYcpq68c1JjbhWqMJagLUVHojgZpK1ahU1CvktSCz9pbSlsYiqLWp&#10;WLBaBSOaQlalUtRq1Y0BUJNT3NNJC0PEIl5/+Bn6yGciSx6HPoMlbgEMv7+RbweISkASUddvvxGZ&#10;SUAm4Rr38BgGMskAmXHckw0Ws6AQXc5/IbwA4Vd7H1hJQH+MwqnGlCaJKQ1im/ks4ELr4gWbaN+9&#10;8xeMEtAWHAn1i8Oj2BuAM0n+lBx9fa7+AffgoHfwbWdTW+PPrwuP3snYfuXl1svPj97NPPck/8SD&#10;7HNPC/fdfJOwYPXIuLHEZNHxQ6JiCdEiY2AMiYwfFjtmhMiCO4JBbeyU0PHJ4ZNmRU6ZG5W8IHbG&#10;4vjZK+LnrkpcsDZ+4do4aMH6uEUb4hatj1n4VdzC9bELv4pPAUttiJ63PnrBRsphu3L32DX7ya8m&#10;EC2Y2ERZAnKtgdjQxi7ZBlBLWLYdAqiJ6OcGkNmYJVsgdqdRzluadCU8anPXELJQyXCiNGI1Eq0b&#10;oKxvUxdGTV0AdBARutmjx1FpSxBJyMQZUVNmT5qXsuyrr3Yf3PPdj6fvPbj66vXDnJzX5eX5jU01&#10;7R1Naq3KQtntPfRB7KG4J2jM3esHtU8ojRVsg8wkMat5RKqOP3vUOImaztbZrjFeuv8mZuaKURPm&#10;UgLbqSkgNqAVp66lnBqiGIB4j3i/oDcq5ST8ZP5SpFA0VYhfFUVRzjUxwLhZq8KnLwuftjhsysLQ&#10;ifPw3oFiw4FoY6aC1UBpAVCbzgodPwMSxsywCTPZBsbBBtSGjpsVMXFOxEQCXCazAJ/NRcuKTV4Q&#10;E3CnJc1ZkjR3GXnUZqWEJU0ZEhr9X8NH/cfQ4f85zB/3ZFADnDGogdhIf8ijFj9q3KzQqUtCpy4N&#10;mUJtePLyiBkrJy5Yv3vDJoDappR5m5csWDN3xlfzZh3fudVut9ucDirxqceTw2iymMFYFpvVareo&#10;NPiFbbQ5bXqjHnDm7e21uVw2sJfbhQF6I/EcHlpmm5XqGZgoUy5kdzq0eh2gjTcp14ZeB1BTqxUi&#10;B4dMo1EpVHKFvF0ub+3oaJVRecR6papDpezoaG9ubWloaQaZNcKWdRCoYRjGtDTXVZUX1NeUANfq&#10;qkuqywugqoqCnNQnL29cuLhlzaXt627uXP9438bnBzYC1Cg3xw97gGiVF/ZVXtxXc+VQ/bWjDTeO&#10;N9461XLvbMuDc/IXP6lSbyjTbysz7ujyn+iLXhrK3ujL08mXVpVDgc7aPGt9gbkmz+9Rq+YMHTk8&#10;R01T8kpdnmEzqbsoU1q3SJbmX0YAoAHWAIYYjNByJ2zOhcadktAz8NZPUZAU3JR6+Gw4llsx3j9Z&#10;TZI0EmKu4h5J0i5I2oTBx+JsHNPEu4DwankkG2jZ8AHd+vvcPi/gjFmNKU2CtmBKY1Dz9fb6cIbA&#10;HDWGMKAPeEh41MRaSwFq4Cr0g/sxoLO3FzaM979TvjTGOAY16MM///3rv/4PWvaHMbFBXf3+ElUD&#10;v/zaM0i4JuSvcCBAkPjv1/+m4uu//pP04Z+Ea+I80tpPgBp+9L/tfYfB/Wh73uI1Ax/7fP34CYpn&#10;bZfT12nvdNs8LsjqdrIsLofZaTc5bEa7xWAzG+1Gk9NkcZoBanaPzel1uP+4hkCAWrNSUdvaXFxT&#10;nZqXd/PVyx8ePTz16NHp58/PZWdeLS56UF+b3taSJ5eVajXVOm2tXldv0DfotHUi6FnUWJ9eWfG4&#10;uOBGbtZPmW9+zEj7PjvjQkHuteqKJ4r2Qr2m1mRuo6qaAtcYmwitfBanxyCiqLR+0Wjq0OmbQWYq&#10;Ta1SUy1XlssUZZBSVanVNhhNbRarggKgLr2bPGTkMOP1Ad4uf7oNKBjX0AYMP65hPHpwaZGGlxJz&#10;8AQ1IEGA0vrf/TLwFswg/DsMD9grQM3Xi4dGLz4XeLYY7FaFQVvb1pBZmnMNZPbDt5uOHF6x/+Dy&#10;g0dWnD294fqVPS8eHS/KuFiZf6Ox/GFL1dPmyqd1oNjcnwtTv3vz4PDDq9vu/rTl0bXtr+7ty3t1&#10;+m+Uts7nhIJZTeAaRT859AlQgzSaFmI1eZ0AtbKWxuJmIYBaR1s5WE3eUQkxqBl0LUYDzVGz2jRO&#10;lwmgFli+61/NwaDGrCaBGnNbsLCrzz99j1gN9wV/L8xeLGY1SDIY1FjMZExpwQpEPMmdxpQmDOFR&#10;C4AaiykNf1NM0BKTfUJpDHDCIFBjJmNKYzGoBQBOioGS/XGpQeBARjS/R+0tkdkAWG3A0z8AaPP1&#10;9rtLaqp/eJJz8OYbgNqOq69OP84//6L47NPCH56XbL34OHLa/JGxScNiE4fGJEigNjQ6bmhUAoMa&#10;UVr8eF5SMCppSsiE5IjJs6OmzY+duThhzvKEeQRqiYvWjVmyMWHxljFLtyYu3Rq/BNoSm7KFqkst&#10;3R63eGvcku0U1lyxe8zqvUngs1V7E0XQE5QGXGO/mt9YtSd++Q5K1YFjQWlLt+FsBGoiGQcQTcrN&#10;QRnUFnwVJ7LdxlCJ9OX+tQvkVCNEi6SkGwsjJlGIM2zirJDx00eNSw4ZP3PU2OSoybPGz1m4dN2a&#10;/Yd3n/vuyE+XT9+8+cPDR1fS3jzMz39TVpZXV1/Z0kqFsQFqJqvZ5nK6ffjB3e3p7iEUC/KrfQJq&#10;Uj9v+vreSmJWY1D7s0cNoGZ2dektruK6tg0HvwubtGDEmGmjxlONThAb0ZW/HoBIVEvVBRaFk1LC&#10;pqZETCNoi5q+LIpypC2NnMG+t6URNGNvWXjyEiAa1RiYNC9kAsV5iczGJg9PnAJKA4QB0dADFAtm&#10;NZYgs5nBm+ETZ4dPmCOinB8RTQI1SdFT58VMmx8AtaWk2UsSkueNjh//ZUgkZd8IzE5jSmNQA6Wx&#10;pw2SEt7+fVQYQC1k/JyI6SsggBpEoDZ9RdSMNUuXb9y+PGXjkkXrF85ZM2/mqpnTDm/fpNOp7S6a&#10;owY+M1tBaWaBayaj2aAzAN0MkBYMZzHjm8vqcIDkAGoYDAgDjbm7vAA1ojEjxuspU64dYIejTNjE&#10;GNiiyLoSfKbVqlUqpZGQTi+XtQPdZLJ2jUYpFysMAGTt7c2ibZLJWmWUyKNDqcQAhd6g0elUOq2i&#10;o62hraW2qb6yoba8trKkpqq4sjDz7vcnzm9adXnbunt7Nz09sOn1kS2Zxzfnn91RfmF/9eXDtZcP&#10;VVzYW335QN21I403TzbfPdNy/9u2h9+3P72gSL2uSr+tzrqvyX2kK3phKE2jlQQ0O42CnmA1S22+&#10;pZZYTfKrgdVEKrU36uJXupp8k17h9eEpQhwj0QzaTziJoQcYJ7FRsCTwwi4MYJv7eQAfgk3pEtIY&#10;aS8PQMsExhfiVhI2+XAexq8K/dz2ivqhEqhBAkBJzKD+vQEgY0STQE1qJSPgUevtHqDcHIxoLNDS&#10;298IywiqPnxgDiNW+/AB6I+RnKoDekup1IixIOAUmIw9YaA0doaBz9CyAGqMgALy3uKE7GnDGGZB&#10;PIRw6Q//8tdfR/vhX35Qe/cbUO93okbhWut7D4IgRGM+8/b1dPZ2A9FcXV6H1wNKA5kxqLHQycIu&#10;i4ugzeKyW1w2m9tu9zicXqfLhy9GsBqBmsNtsblMFgf+EJQaXbtC1djSVlZR+SYj49rDhyfv3j1y&#10;+/ahx49OZab/VFxwu676ZUtjVkdrIXBNIS+HZB2lrS15DXWgtKeiePmPz5+efnDv6J3bBx7cO/zq&#10;+ZnC3GtNda/kHQVgO5Op2WxuM1s6hG+M45hiLYJNaTQToilV1R2y0ta2wsam7MbGzMaGzKbGLBjN&#10;zTlyWYlGU2MwtFhtcgcVYte6aGEBTz4j5gOioZXErBaANgqA4nLMiLgoOnklAahLqkL+l6AmyIFA&#10;DWNANfSrn5yYNrdbD1AzauvaG7PKcq+/uH/k4g/bjh1bvffA0r0Hl+8/vOLE6a9+vLDt7u2Dr5+f&#10;Lsi+XJp/razgRlneteKsSwWp59IeHn58fQdY7cmNHVlPTxSnn/8bVdGilCeEa3/0qxGo8ZJPk4VY&#10;TattU6oaFeRUq1NQ6BOkXNXRVilrJwlKq1LIqtXKugCotRuNMquVQM1DdQ4+ghreFcSeZqYxBjVJ&#10;3EmUJhZWBNYcgGrZ6whUEk61ID77E6ixI418ZpKY0mDQ7Q7caAnUxH+DX+/FvDSmNMqgFlgZKpHZ&#10;J5QWJBwuJpmJuWVB8jGEMZxBDGcSokFMZoFj/R64QTFTbWDQR5lvhQ3qTS0sPfMo+9CdjL03M/bf&#10;yvjhefH3z4tOP8r77nnxyhNXR4+dMjIuaXgcgRpTGoPasOhEBrWRCRMY1EYkThw5ZjIFQCfOiJg8&#10;J3rawriZS+LnrkyYvyYxZf245VvHLNs2dsXXY1ZQ7JJXBoi1AhTNjF68LXbpjoRVeyBa8rmasuNS&#10;BrXV+4jYVu5JWkMhUfaxiRLvu+KWfs3rCRKXbktYsjVW+M8Y1CDhUaNUt0RplEHNn8SVXGhANJ6L&#10;RsHNuaPHzyQ4S0oePRacMSshef7U+YtWbVx75OSeG9fPZqTeysl8mJX+ID31Tlb6w+Ki9JqasobG&#10;6pbW+g5Zi1KtwNMaT3Ge0gRWc3d1iSyNHyelSWT2ZwlWo9CnBGqQRyDax5xqgUKfNlHlU291Pc0s&#10;m7ZiB6BqaNyEYXETR42dMXrcrFCK2M4OBbEJYS/nmA2fvBAGqA5GxBTKCccMB4nqC2C7+SG4CSLg&#10;CzgblTR1ROKkkWOmQhzxDPalBYMa2+xaY6caG7iH4TQ17aMvjR1pDGfBip22IGHGImmCWsKMhRHj&#10;pg2PjP98VNh/DiMU+2y4P3cahE2eoMasJkKfHz1qX0YkjAaoJS+PnLESiBY2DSS6InL6yogZq8fP&#10;W7Np5YqvFs1dt2DO6nmz1s6bvW31Cr1RZ7XjySFqPQk+A0VZbGa0JovRbPX3gMaMVgtV7RT5O1gW&#10;UYudWgeVXccHwN3pwSYoDXxGi0BFawDD0SIDwBYtNRCdtHBBxEMVcnm7Si3nKWtKZYdC2c5SqWUa&#10;rUKrJSec3WHTaNUAO60G41uaGmtammob6iob66vKCzNvnzp0YevqazvXPzqw+cWhzRkntuWc2lr8&#10;/e7yH/dWXjxQe+VQ7c+Hqq4crL9xrOn2N+ROu3+u/cl55euf1Rm3VRm3NTkP1DkPDSWvTBXppqpM&#10;c1WOuSbfUldoqy+y1hZY6wotdcKvJkCNKxMA1DSlqbrmctwPWu8JhhFOLEYf5h6JjSQS4jHSrmAx&#10;ZknsxYFO7pE6IW+Xj+eKST0QHw5hJJ8NAyRxD4/BpgRq6IEtMRk56t6/wy7QGC7BnRDzGSOaH9QE&#10;irFT7S/5TDIkp1qPQDTgl8Rq+FIGSzFUSR41BrXO3l6IA6DQ4Ac8kP6JXRKooWU4kxBNMroHaPpL&#10;ANQG+95RiSoWe9fQg0u//8c/fvvvfzOo/SpADadl4eHHywtAkCLcOcCI5u72AdFcPq/d47a6HH4J&#10;VgOZgc+cvk5IgBpwTbLdTq/H5fW4u1guCMQGbnN2Uuvw2M12k86sVemU7bKmquq8nNz7z5//cO/e&#10;iQf3j714djY99ceivJvlJY8qy57XVqfV12U0NmQ11GVWV70oKX6Ql3M9LfX8k0cnb906cPXq7suX&#10;t1+9uvP+vSPZGZeqyx81N76RtxepFWUaVaUOvGVssljaRWFQlc2uBLpptPUyWXlrS0F9fUZ19cvy&#10;0kelxfeh8tIHUFXlk4b6NFlHkUZdbTY1W60ym13hoGwdTHufrhVg15q0KXxv5FELDBYeNQFq3T0f&#10;QS3ABoRofgUF4gTP+JcUeL0Wt0vvAF/qGuQt+XWlj3Je/XD3xoFvz2w8dGQlQG3foZXHTq377oct&#10;uBUA1rRXZ/OyLhbmXC7I/qkw80Je6ndZL069eXLszeMjaY+O5Lw4U579E4FaF0QLK1wANYnVKFUd&#10;Jekw2R1Gi1VrEn41NTvVlA1qVaNa2aBVN0EaVQNslYLmqGlU9ToNxT0pYQclV/sIarhEdw/eBoU+&#10;8a4EhBGr/RnUJEqTQE1iNezFrQGoMXUxqwksIyMY1MQAiaX8oEaQF5iXFrjLHGCl00qUBjGlAdHQ&#10;4u/UPw3Aj3p0WsayYEoLHItTiXUAgaglxKAm4ReTGXOYhGi8CfGxUo/w8/kDsrS24H23yaK9nZp7&#10;7G7Gvutpu6+/OXAz/ccXJeeeFZ57Wnj+VdnMr78ZmTBuZNzY4THxQ6MTPg+Pgr6IiAaoDY8ZMzwu&#10;iUGNWC1x4qgkorSQcdNCxyeHTpgZPmkOJV+YBVZblbiIQG3siu3jVu4Yt3JnUmAhp6Au2Ltjln4d&#10;A3pbvZfrgaIV0LZX6klctTdp9X5yqq3eN24NGQnL/WlvE5b4QS163jrJoyain+tpsefslZEiJ0hE&#10;8uJQkauW8GUKuY7E1HhayQiMSJoxL3nRspQ1qzbt3Hz4xJ6z3x26fOXkk0cXcjLulxamVpVnlxWn&#10;l5dm1FQVNDfVdMjwg4wKaYvnupmf3CKbAznVKJF2t3/tp5eimX5cc3dR2luIdwX0KasFz1GDOIOa&#10;BGpKo/3c9edxs1YAy76ITvoiMnF4wqSRSdPEZH8Q28dVmaET5oRNnCcEdJtDm+R4mxsCGz1kzBY3&#10;YQaOHTHGPxdteOKkYSJ9MQRiG5VErBZMZhKccQ/vZb8agxojmqA0IBoZkgsNipk2H4pNXhAPSkte&#10;OGZmypgZKYliyWfs1Hmj4sYPCYv+u+Cz/xw68u/D/KDGLrSPiBYEap+NFHPUIhKER02A2vQVkPCu&#10;AdRWxc7fsHTFho2L56+eO4t17ujBnoF+IJfd6QCWGc2Uh1YnKgfgP5RZTRSVArpZiNUsIDA9zUWz&#10;2xjU7G6HwWR04Vnl6QSB+aFNxD0xAPRmozMD+8i1xgLPodNiMWm1akiplIPVlCqZRiz/1Oko/61O&#10;rwKoyeStaLVayrJmNhuNRj3BnKqjpaW+va2JIqQt9dWleZf3b78EUNux7sHe9a8Obco59XXhtztK&#10;f9hTcWFf+Y97qn86UHv1SN31owA1Eff8FqDW8eyC7OVleep1VcYdVdZ9feEzffFLY3m6WEmQawKZ&#10;NRTZGovJnQa7vtBUm28Q7jSAmgh9vlGVplk0rQ6nzevF7xGCM2CQZAg2IhhiWkIn22wwJ0lizIKC&#10;QU1CNMYvGGhxOGiJT8Lia/FeqecTSQNwINhLGsObEF+r7+1gt+jBJaSWjS7gnQA7MByO6h0cAIGB&#10;xoJBTeI27uEBDGrdA0Rd0uQziOeKQXgAgIrY4wWQwiZ2SaCGb/CBX2gvdvWKwqBgKR787jc/q3EP&#10;271v/fCHFsfS4R8oosoUSPpFVKb6/fff//1/BKj969f//m+IA6BMbLwUFCfByO7BfoCap6cLoAb2&#10;cnk76ZeJKLBGs9MEqEmUJsnd7eVDwHYgWlIXuLazs9sL4UaxwHDYZfdQtkKdyajWa2XK9vrmqpLS&#10;Nzm5D7KzbqS/uZyV/lN+9vWCvFvFhfdKix+VlT4pL31SVvK4sPBOZuaVVy+/e/ToxJ3bB69d23Pl&#10;ys5Ll7b+9NP2Wzf3v35+tijvem3lk+a6tNbGjPamHEV7oVJRptPW6HT1BmOLwdCi0zcq5OVtrQUN&#10;DZlVlURpxfm3CnKv5udcyc36KTvjYn7Oz8VFdxrqUmXthRp1lUFfbwSu2TpEnjZO24EfZn5WA6IR&#10;hPU4uro5/629kxYZmDxeo1hSQMPEGKlYgj/0yc93idIGA+QAXAHGCVDz9fXjSSJAza132tUmfbNW&#10;XqFozKoHq6X+cP3nPd+e23z0xNojx9egPXtu05Wfd925ve/FsxPpqedyMy8UZF8qyr4EVstP+z4X&#10;Pa+/zX55JufV2eLMCwLUhKOLnWoQQA2SDKfLHOxX0+nbNJpmraaZWm2LDtJQSg6dBtDWSOs9dS0m&#10;Q7vFJDOb5BaLipZ8OvVujxXnZ0rjdy5iuh9BDWJDvG2SiHjS+2dQk44SVORnL2CTBGfSfDVmKRZA&#10;iu+vACl2VFLLtzhYwaCGweRFE5Qm3GkfY51/1qesBq4CUQ36Bgb8yc+o4pOoKABck2aqMbT53WwE&#10;bYR37DAjGiM+Y0Qj8aeE7MGe97/0ytSyy89zD95M23vt9YEbaSfuZ59/UXTuceH3z/O/e1U6YcXX&#10;gtLGDIuhCWpANBbs4TGJI2KThlMW3PEjyZcm4p6gtAnTwybNCJs4C6wWNnE2ZcyasSRm7qqkpZvG&#10;LN2atGy7yHa2i6aardxFFT/XEI2xC42qRTGWrdmfsBral7jmwLj1R8auOwRoS1p7cMzqvePWHpiw&#10;7iBALXHFrvhllPyW1xOwF80f/UzZmLBIlPicsypq5nKaizaN5qKJqkdglNkh46ePHDsVLDI8fsLQ&#10;+AkT56bsPbjz9LeHvzl36JuzBy5dOXX9xrePH17Kz31SUviqvDi9vraopaW6sbGsrq64tbVeoWzX&#10;6tV6I/nS8IR2uPAbEc9sN77R8IfFrOavV+JHsb/2qwmPmh/U2J0miQsV8Bw1V7cANW+Pyenr0Nq+&#10;Pn4BrDly3IwhMeM/D48bEp00LAFQNWXkmKkSNoWI0pyAOSr9BIBLIoVSGSiafIZ21NjkkWMovsme&#10;sxGJ5EIbnjAZlAbBGJE4WfjS/kBpaCVHWnA/4AxiVmNKYwX70sSkND+lEajNWJQ4c3Hi9EXQmFlL&#10;k2YvjZw4c0RM0hejwymsKdZ7cpJbGNj8hNII3YZTKrXPRoZ9ERI5JJI8auHJy8NnrIqYuRqKnLkK&#10;rBaWvCpi9tq42Ws2L1+xZv6c1XNmrJ478+zB3U6302wxu9xuE2jKZDQY9Qajzmw2GU0U+iRcM+pN&#10;ZkFdZhP+l2FgvMlMbjOD0Wh3u0w2i80JbrPiAUZ51Ow2o8nM1A5Qc7g9FpsNmx8lEupipM6gwyU0&#10;WhU4DMJBSrWK0rkZ9HglIDaZolWtVej0WvAcKM1gAMCp1RpFh6xVoexQKjs62pqqinLOb1t7a/fm&#10;u7vXPyJQ25h7anvRuZ3llw7UXD1adelg9eWDddeO1d84UXf1SNOdb5runGm6e7b9yY/K11eVaTdV&#10;GXc12Q/1+c8CSz6zTdV5ADVTfaG1sdhQk2eFUVdoqsk3VudRFtxy8qhpS9+oKrI8DovL5XC7HWAy&#10;CXpgEMoEXFkSKpEG/a61YK6CDTEqQbAxHq3EamzwMIz/wwmFeJOPCr60tJd7+BVKe7mfN6WTs1ON&#10;R3Ir4RpGwubkHT6gmHCqSWQm8VlwD4MasxpNU+unQlLdb+lL3CdWlom6NMKjJoQnBAMWQA1fHXhK&#10;AZXAZ0xmHBsVJZ64ANTv7//xEdQgnApPC1xCnIrKsXv7+tg9RrgmlgjQCd+9I4/av2iaWrB++ee/&#10;PvzrX35WoytSZLbnHZiyl3xpIuLp6HQD1Fh28UUHMW+hxQ9U+o3aJVIBdxOKSbeCyYzvCQSM86C/&#10;t7uzt8fdDa7x2jwek52q4iq16nZlc0t7TUtbRUNjYV1tdm1NZk11elXlq8rKlyUlj4oK7xQW3M7N&#10;uZ7+5uLz52fu3z969/bB2zf2X/15F1jt2rXdd+8cevH0dG7GpbKCmxXF92rKH9VWPGlpeN3WlC5r&#10;JWJTyEplHcUdbUWtLXmNDVk1VS8rSh+XFd0ryruRn/1zHigt/Xzqy9Ovnp3KTr9QUXy3qe61oqNA&#10;q6ow6Gos5mabtd1hlzsdSqdb6/LoOjuNkCgtauvuJQijMKXIf+brlnxsFAyFIYolOHv7PqZ6HQCT&#10;ARXeEauhBaIEvCcEagGPEs1RwwndbqPLpbNZZCZdk05RIW/Oqyi8k/bi3PWre899v+XUmQ3HT687&#10;9e2Giz/tvHlz3/Mnx9+8PJOd9j0orSjnUkEWqTD7clHWT/np5wsyzhdnXRShz66PoU8WExuLkguL&#10;ElJWO6W6NZmVBgPlUQOlGQztkNHQRtK3cu40LlFgtVD6NJGYQ+d0GzydNpxKAjXx5v1wJt4wYakE&#10;bUH0RpSK8ThK4Co71WimGqhIcpWxa+33f3ykNLGLhGHENxTuZ+hhF5ofDXEhNvg1/AHUAGeC1X4V&#10;njkoEEv9SIEsvgqOgkGH4xJ48f3+6f+0AiAI1IRfTQqGCr2TsIwkgdrgWwI1nDAY1N69733/rre6&#10;oeG7h1l7rr3efe3Vvhuppx/nXXhV8v3T4kupZSce5ETPWs6gNjSa0qcB0aTQ59CoeAK42DHEav4J&#10;apNHM6jhsT1pNlqa+DVhdihV/1wUM2t5zLzVCSkb45dsGbNy19i1+8as3sN1CNBypXaJ1casBasd&#10;SFp3aOxXh0FpEChtHNkHxkNrD4xbs3/Myt0ManEpm+NT/PPSKBnHgq/iF34VN39t7NzVFPSkNGm0&#10;qJPWB7ATCGiSMGFY7Ngh0WO+iIj7PCw6YuzEQyf237//4807P1y9dvbGzW8f3r+Q9vp2VUVmfW1+&#10;TVVeQ11Ja2tNc3NVQ0N5W1uDUtWhN2ipOqTdZnfSNHP65hJfWEGgJmrL/QnOPhGz2p9BzS2in7Se&#10;oHvQ7u0Drtm83Wa3r1lpXLv7G0AJUGxo7MTPI+K/jEwcGjeBuUqgFbEUUIyTn40ay34vAVhjsUlk&#10;NjKwlpMpTWAZWG3KsHhypw1PmMg9fEI+J7cMZ3wbeZMNdqShhSRKQw8ojR1pDGqS4qYv9LMaKG1G&#10;ypiZSxJmLApJnDQ8Kv6zkSH/f0BtFEDty5Ao/FeGTJgTNnVJCGcAnrEqNBmUtjI8eXXojJU0U23p&#10;2nUL52xImbd2/qwfj+8zm3R6g87udFodduHf6qD/U73WICjKbAVaGXV6nUGsDOCYpsFsclBCNcIv&#10;AWpmnUGjVCssdotapwGsi5E0GExmdTpAbIR3VguDmtlmBcdrxQw2jqtqtRq1WuXyuHFyUBoOxBVx&#10;QpzE6XbbHE6r3Y4DMR7IaMQLMOAQtUola26sLcx4dWHb2pu7Nj7Yu+H5oU2pRzYB1ArOfl1+6WD9&#10;zZMNN06Cz+ppvecp4FrTndOyx+dlTy+0P/1R/vKK6s0tbfYDfd4TfcFzQ8lrc2WmhaamkQvN0lAE&#10;kWutvpC4rbbAWJtvrMwGq4lan5m6huKuTren0+102Xp6/XDDQCMB0Cfq6SPugdE/+BG8JEk9OBaG&#10;BGqs4PGSESx0ShflAbwZ/EoYwqR+NnByaUyPUJd4Iyw+hJxqIiTKoAYDmyAwwAeTxyeSiMRPaQLX&#10;GNTAYexUg9j7JQmbEHAKgEUpfnpoCQKeHFyfgKOflAI3UEYdvMUZcd/9Ri435jOcHwaeTDBwHkFp&#10;dHKcls9PbrZfPnDcM1igtA8UCaU1Cr+QX+0fOEQCNadYPYAvN3zgidICX3R+VhPfeOJLr1MiM74J&#10;/N5Z2MTd6ALyDvQFcstRRNiD51kP0KbT5nYabRaDFT+VtHqTSquXabRtGi1+ljQ2t5Q1NORUVaWW&#10;lT4pKXpYXHgvL/d6evqFly+/ffbkm8cPT9y/d+TevcMP7h999vhU+usfCrKvlObfAGZVltwrK7xT&#10;XfYAxFZX+aS++nl99Ys6tDUvaiqeVJY+AKKVFNwuyrtZkHMtP+tybuaFjNTvXj498ezRkdfPTgFu&#10;assedjSla+VFBnWlxdBgt7Q47DKXQ+l2azs7DX5Q85m7evyg5me1HiewzNdt94my68A4IrkeSufW&#10;10+sQpQWBGrMamKTEA1iUGH5Wc1n7ew0eVw6h01uMTTqlZXtjemVxXfxfm/fOvTTT7vO/bDl9Lcb&#10;vv9x6/Xre548Opr28nRm2vf54LOcK0W510oLbpUX3SkvvF2af700/1pFwfW/gSi9Pj+ffUJpAXqj&#10;QhAut5mmrDl0NrvGbFaaTDKmNIhCnGhFISmuImW1qux2LSW5pawcBqfbKM1RY1CDJDxiLGNWg7Ap&#10;8RMMpjQQHh+LmwJqEchCOMWQhBbA9Nvv/qUD3CnmihHc0H3s9w7gdgcWJQTzH78e7ifMEsIZwGes&#10;30CBBIIk9tixzQoGNb/AVXjxAtT+zGqfiFkNZDYw6PuE1RjUcGa0H4VfX4M9mcVlx+682fnzi53X&#10;Xu658frbpwUXXhaff17yc3rl9otPwibNAqiJPLfkTvssLJI9amA19AyLFhk6YseMSBA5b5OmEKhN&#10;nAFKiwCcTZ4XOWVexJS5XE0obMq88GkLo+esiJq3Jn7J1liqzg5cOwAIY1AjR9rqvQxqSQLUQGnj&#10;NxydsOHo+PVHBKVR0YJxa/9HUKM6BFSTag1ALWHB2pjZy6l857SF4ZPmhk6YMTJxMs2lixsHRPsy&#10;Mv6L8Ngvw6O/CI36IiTy76PCZy6Yf+/epbTXd148v/bk4aUXT39Oe3W7rPRNfW1BfW1hfX1xU3NV&#10;SwtYraattUGhJFAzW03sTmNQ428ugJoUAKWP2v8XqwlnGznVuA0GNb96Bp1dbx2+Qbuvx+z2Ftd2&#10;zFq1I3Ti/LCJ80eOmfZlVOLn4fFfxowFXUlcBfyiNZuJf1iziU7JCBYjGiTcaZNwnhGJk7iHx0MS&#10;kLGCcU1qJVCDAUoDonHLlCY51YBokuKnL0qauXjsrCVooyfOHBYR92UIudNY4DNpMcH/HdQ+D4n6&#10;IiJ+5NiZoVNSQqYuoeqlBGorQ6evipixOnzmqsgZayfN/2r7qmVbl8xfv2DO7rXL2puqtcAyo8Ht&#10;9VI1J41cq1UC1MBD4G9vlxd4xKBGjEVz1AyAcvypm6w2GJSnw6hvl7VoQFZaFSO7ADLst5ls+GRY&#10;LTYq38m4Rq2Ij4P2mNswkuKhOi254kTMVLSU4MOH7/VOfF12gwshynJkt+OTZrPbAGpyeXtrc31R&#10;5qsr29ff2Ln+4d6NLw5vSTu6ueDMzuIf9lRePlx7/ThYrfbqsTqA2u3Tdddos/X+ufZHP8ieXVSm&#10;XlOn39ZkP9DlP9UXvjCWplqrs60gs9oCIJq1sZhxDZQGRGNcM4o5atrSN9qydLO8obu7u9PnAaj5&#10;RMVMxhoJeljBUNXb38uI0wOo+uMYSVIP8xlwjfuD7f9JjFww+CSfvBJs/uXLw2mZxujAt4NvP/xC&#10;eToC3EmvVtg8cY34jBcWCOyQQI1BROIzSeiUQI0YxU8nFJSEmJwkAYwgoJUPjxZBgb6+PnKACVAD&#10;pYnoJ7nTGNQgdpjBAIoxqGE8Mx8MnAcnDKY0vgR2AdT+8e//EwxqHAMFqEG//P7f4D88AnvevQNU&#10;cdyTpqN5iNJIbn/oIPBdR1FRCc6Y1fjtSzcBnMoGULj3LQCUptMxUHaJDLregT5PTxdwEBRoddmt&#10;LovFabI6TGYrfhqp1dpWuaK2rb2spbmgsTG3vja9suJZcdHd3JxrWZlXMtIvvUk7n5b2Q8abH3My&#10;LxflXS8rvA1Eq614VFV6H4ACFeZczc++kpd1OTvjQlb6heyMi5lpP2Sn/5iXeTk/6+eC7J8Lsi7n&#10;Z17KTvvhzYvTLx4fe/bw8Kunx/PTf6guutlS81zdnmtQlVt0dQ5zs93aDlRyOzWdHj2Dmg+gJuaf&#10;iSlormCJToe3i0GNSY6mafk9O+ATAWpo/aD2R0RjCa5wd3fbvV4LLodL260yk75Rqyhra0ivKXuQ&#10;lfbjowcnrl/f9+OFrRcvbb9za//zJycz077Ly7pUlHcNd6Oq7FF99avG2tTG2tcN1S/rq57VVz39&#10;G+f8DRIFPQOgRi068c0jsZrdQYXCQGMmM1X5hABnjGjkSLMqQWnsSAOlud1Gksfk6cSZHSA/BiPB&#10;Rn5XFrcSq3EWXCkXbk+vlymNI6dMVNDbAKtxCwGYAoiGTmANhRcHBvBbhbLJ9HS7enrcPZTCzY99&#10;3LIBcOZz8mn/BGp+j1oA1IL1hylrpPd9ADVcF2QGSazGuMbiXSwiNsFq7/ALKsBqAdHrkdxp4rX1&#10;dnd77r3J3nc9bdfPL3dfe3Xw1psfX5ZefFl88XXp9Yyqpcd+Gp00UQK1z8Oj/h4aIYEaJEAtYXjc&#10;mJEi4e3osVMp5+2kmZSew19ye1F08qKIqfNDAWqiDZ+2KHz6Ysp8O29N7MIN8Uu3J67cOWbNXiIw&#10;UYudw6Bj1pI7bdz6IwC1SZuOQ8A18quB4Vbvm7DuIFgtadWe+GU7KPS5ZGsC1YwSHjVR1jMOJ5+z&#10;MmLaojBKVzsTJAFKA6INjaFCpV+SFy3m87DIL8OiPg+J+PvoCIDasPDYXfu252Q+Lsx7np/zNDfr&#10;cVbGg4K856XFaTWVuQC1xuaq1raG9o7G9o4mgBpPafozqDk78eXlY1ajSZRisprAtb8mNgnUPN2w&#10;P4KatJiA5qh19dm9fY6uXp3V/c2lO9HTl4ZNXhgxdfHo8bO/jE76IjTuy8gxw+InMFoxOcFgSkML&#10;m4FMwjI2JEcaDFYA1Pz9fCDOxgQWOn4GerDJZPaJGNG4haKm8BpPP6KhjRFrPInPZizya/pCBrXE&#10;6YtGxY37fFToZyP8VdgZ1JjVYAcjGuuPoBb9RWTCqLGzQienhE1dHD5jRdTsNZGz1kbMXBs1a234&#10;rDXRM9fGzFqzZuVX25Ys3JQyb8eyBc11FUaLWaPFr0QjKEinozn7IDZsanQU1CaPl04DfgJjEZnR&#10;bDOdzmhQ6zQ6vRY0ptFpOmStPFURh9gcVofHZbJYjXjEOKjGlNXhwIEQn8HmdOBRZBaz3IxBnjYi&#10;MPEpwhjAn93pEkFzfKH0OjvpGxOfKJvL7XDj5CaligKgcllbYdrzn7etu75r/ZODm9OObc8+ub3g&#10;zI6S83srfzpUfeVI3fXjDGrNd8823DzVfPdM64NzHY/Ptz/9UfbyijL9FoOarvClsewNZeWoyTfW&#10;5Ae70yAGNbT6ajFHrfSNuizdYVT3gCe6vZ0+PHjIT8YMJHESC5vcQ5zUSwWmgFPvfv01GNR42Ceb&#10;GIZW8quxwcPQfiIJv8BSbKNlSVPl0DKoBUs6HAfi/IAJwikR7sRgArKg+Wq8SXFPgZsEUkFwxra0&#10;yT3BEqDWj4cHC8QGTGF+ksSMhV3eHnE2HIU7IdxmADXKuPHBT2Yi+knCpiQ+VqIxgBpanDOY1XjM&#10;+99+//2//x0Mar/9+98U+qSEHf8WoPZPXKvvl1+6BvsZ1GhGmtshEMpmc9ntbr9fze2jaWd4tdLb&#10;lN6yBGcQORSFgOl979/SI02AGtT9jryMuDmU/oPuId1bl8/j8rmdXqfdZRW4ptGbqIyBStMoV9bK&#10;2kubG3Pqal5XVT6vqnhWWfG0vOxhefG9ipJ7lSUPqkofVJc/qql4XFf5pLrsATClOO8GmCzt1bcv&#10;np1+cP/o7VsHb1zfd+fm/mePjqe9PJuVdj7nzYXstB+z086nvzz76smJZw+PPH90JPX5yYKM8wRq&#10;1U+VrdkManZTi8Pa4RSg5nHpvAFQ6xYcRmQmWnatBYROCnoKO7h4VA9AbRCP43f4nUDE1kcAQ64f&#10;ic8CBr4J6Dzd3Q6fz+qh6p8ai6XDZGhQdhS31qdVFd/LfnPh2ZOTt27tu3lz70Na/Xo6N/NCUf71&#10;itL7ddUvWpqyZO2F8o4SWXsRvjbaW3PbmrL+5hUFSiVQA5ChFT1cxJRa7nR7aG2BYDWD1aa22Wnd&#10;rBnEJlgNiCZ8aUqbTe1waJ1OvURpIokaISDILwBGfg5jXAOisQE+ExjnY18XRM/NAKihFYTnd4xB&#10;QTFB8mbhd8h78QfFk8CI0vBgxS3rsncBQPF2iBcFd3qsnR67t5Oy6uG/BDe3f8D39i1NFxNJzvD3&#10;MkgSfIaWDYazYFzjSKhEafwy3oocbDxNjbCszwn19zlE6/euMaKxLQKgvmBQ4+gnwxm/O7/9fsBs&#10;1l16nrn/Wurea69Baacf5V1Oq7j0uuyn1IprWdXJW48Nj00aGT92mFjvCVD7LCxSWk8AdIOGxsQP&#10;j00YmTB+dNIUUFrYxBnhk2dFTJkbOXV+1LSF0dMXR89YAkVOXxw5c4lYcUmLDUdPnhc6dSGILYKI&#10;bXXc0q0JK3ZSMHTNfqrvuWLXmLUHx60/yu40UNrkzScmbz4+dt1Bcrat2QdKm7DuQNJqArW4Jdvi&#10;KI/apriFG2MWrIuesyqSi3jOWEIrOsfNpBjfGGDHpOHx44fGJA2JIl8aQO2LsJgvw6L/Pirs89CI&#10;z0aHw0icMuX50xu11TkNNQW1lbkVpeklRaklRWk1VbmNjeVt7Y1KFa3Lkyva8HjWGTQmCz3FJVDj&#10;KAAeq3i4Mqt9xDVaae0nNvaxcfsnEbSxfL1v3T395E7r7nf1DDp6+21u39O0/IkpX4VMXhA2dVFE&#10;8pLRE+cMiR3/RVj8Z2FxQ8ipRqsKRo+dHiJAjX1pjFx/9pwFbwY0kcUeNRyCwyFAGBBNEjaZ1dhm&#10;8SbxnIh6h0+kAGjUZCo/EDl5DhCNKY3DnX7NXBw3bT5AbczMxTETZ3wupqYxkwVTGoSe/wis92Tx&#10;GLGYYDR71L6MSqTFBNPwGVsWIUAtava6iFlr0YLYomavjZnz1dQFa7YtW/T1ipQDa5cpZe1Wh12n&#10;V4HVLBTlBKjJtVq1VqdSqRQ6PdGYwWTQU+oNmx6UZjKqtSrgmtagMwsnGaCqrb2Zqg5oVQA1o4Wz&#10;e4C9LA6Xy4UvCKcf1EhiIjYoDYhmcdjpDEIWAJwANQifJUY6K9US7fTgi9/rc3iI+634ljQa8MKU&#10;SrlKTT681zcuX9665uau9Y/2bUg7ujX39I6Cb3cyqFX9dKgGlHbjRN0NysrRdPt0w61TTXfPtD8+&#10;L39xWf7yZ0XaDV3OQ33hM0PxK1NFhrUmz1JHTMag5se1ehCbcKfV5mursg0VGdrydFV5Rqfb0d0L&#10;LOoGOvbgWRzAIHAPbImNpE2yRSezFBNS8LBgoZP5jOEsmNJ4MDb5WB6PS2PzzxzG43mkNEBqeRef&#10;Fj1vxQQ1cBgEA69TkoRo3LJBRdz/6ECSXEqSJGQhagFHUmgVzyR/jBUGPV2CEIqFHoz39nZ34rr9&#10;FL7Er/n+Xz7gG3wAzwYBZ2jpcRJgtX6qm040hucTzgCbaK+vDz0sdDIVsfH2119/E9nUJP3+3//+&#10;VfjVqMCUKCRK6xs+fOh5O+jp6aIlnORRA6vZLU6AmgO/RvAtB0pjRGMUC7wv4l2JzIKFvb244e8G&#10;8UwdeP+OnqzvBmnz3Vv0QxhADpUevH1CVU+Pz93lcXnx1Wq1O00Wu95kUegMrSpVXUdHWVtrQVtL&#10;XltLfmtLHkCkqT69sS61seZ1Q83LhpoX9dXP6qqeAdeqSu8LUDv//OnJmzcO/Hhx+9lvN3x7buPF&#10;i9vv3Nz39MGRl09OpD3/5s2LM1Dqs1Mvnxx//ujoi8fH0l+eLsy8UFN8u63mhbKFPWq1dlOzw9Lh&#10;cig9Lo3XrfN6DGC1Lp+lu9veQ/PP8B2PRz/5bkTr6e13k/ooHoqvf8YMsAoMjuNBQaE/6hcrPQnR&#10;xElYfFrBfAFWc9hVZlOTRlmhaMtvrntdVngLxPn8yYknD4+8eHIqI+2HgtwrZcV3ApRWpFJWaNRV&#10;GmWVWlGhkpcp5aXkUeMUwNwKovoDnxHWBAwgl8ttBq45KaAJ4TsRtKhgRBOUprLbRWVP4U7zkC/N&#10;zIfzJbq6yTHGNCbhGhObMPxwKiEaU1pXl8vno9fZ1e3s6aEcdHxr0A4GHGwQfbwpRS35aNmX1tvr&#10;JCckXobT4HLonXatw0Zy2mEboE4P+NrRK1gNaAXCw+H4TLJ/jhGNjT+DmhRpZX0ENfEyREzfCxTr&#10;63P09wPRWH8ANTb8AdB3vo8KRD+ZR/3v7n3fL+8HO2Tt3z/KPHwrA5R28mHuxVdl1zJrrrypvJVd&#10;+/2L4viU9cPjx40AqMVSBjWKe4ZGfhEWyQFQoBtaytMREz8iftyoMZNCxk8LwxN6MlUmiJy2IIqq&#10;SC2hElLAplnLomcvj5mzImrW0lCwGjRt4ajJ80ZPWRA+fUn47BVR89bFLNpIyAXwWr5zzJoDoLSJ&#10;G49BDGowyOW2dv/YNbTqkypNrd4zZuWuBLDa4i2xC6kIQQw50kS+NIp4LgoXVcBp7vzYaSPHTBpG&#10;HrWkodGJ7FEDqA0Jj/0yLAqi9xUa+XlIxNHj+5uaKtrb6mRt9W2tta2tNW1t9XJFs1ojw0Odnus6&#10;pUarUGsUeqOWQQ2U5goKBwSDGlGa+FkgPnz/N1DjmWrsS2NQ89DyT/yZDrh7B20en9Hhfvg8Y+L8&#10;1ZQpbSp4d3H4tMWjJswBcg2JGvN5WNyX0WOGx08kugrMJ2PMkpALLeMaDhkaN1E4z4jYJAVR2h9A&#10;jf1njGV/BjWph22x2jeQm2PS3KjJC9iXFjwvjRU3PSU+eT4t+Zy+cFRc0n8MHfEfQ/wExqD257in&#10;RGkSqP195OjPR4VT6DMyIWT87PCpuC1LKTfHjJXRc9cRq81cw4qevS5+5urtq1dtX74w7ck9b5fP&#10;RH4yLUAN/K1SU4IMUBr+c1Vqhd6go2lkRr2enGcWHUDOqLNYTToDBUPt5Nwya/WaDnkbUTvNKjNg&#10;AHrwecAunqZGdQ4C4rinw+0yikwuIDbmNjKE/IgmpjxiJD5CJpvd7vYA1NBa7XYxoU2p0aiZ2B58&#10;983lrWtv7fzq4d71rw9tyj+zs/THfZJHrebno/U3Tzbe/gaIxkbTnTNtALWXV5Sp19UZt3W5BGr6&#10;4lfG8gxLTZ454EX7A6gJd5qhJldXlaUrzySnWm1hZ6fb29XV1e1zOPA97JG4RxLQBwzEGBTcyRjE&#10;u/4nBQ8Ak0lBTz4Jd0rn5B6QEyNgsKSjeBOnDTawCy2fga+CfuawYEpjYRdfAmLD4+2k0lJBoPZn&#10;SZTGKAMxx3CLTiYnSQxbMDASh4vTdg18EMWmiJkon+273ynbmR/Ufv31nWA1PhBijxr6cWY8q/i0&#10;3AMDnbD5or/9+9+As2D5Qe1fnKfjI6h19nbTSgJ8s3WC1Rw2twOGy0exTn6PwRDGsMVvkBUMbTym&#10;D9gN+GZWw3+usLmT5mIH36I+3DrcBK+v2+PxOdyd+LswmK2UpVara1Srq9XKSvAHlWaXlco7ijra&#10;8tsas1rq05vrQWwvG2tfAddqyh+W5N/ITPv+/r2D589vO3F63dFjK0+eWvvd95uv/bzzwe19T+4d&#10;ev7w6KsnJ6CXj4/Dfvbw8PNHR968+KYg4zxArb32pao116AsM2mqbcYGh6XN7VB4XGqvW0+g5jV1&#10;dVl6evDEx4OYuAoI0T8AeaG+fmwSugl3Gs2zgoK9QhDbUIBVOoF0EKOeOFA6g7u729nVZev0GJ12&#10;tcXcolPXqOQlbU0ZdZVPivOu422+eXUGxFaQ+3Np0c2qsgdN9Wm4LUp5mUZdrdfVQzptnU5bC9Ec&#10;NYgZiA0Q1SfEFpCf3kQcE4bF47W4PEaHQwM4Y8GmdHNOfTCo8eEMauxUE28M94UQTXjRcKf8M9L+&#10;TGm+LlCaEz93OzutaH0+O94/oVWvG/caNIZWhBohH1r8Punvp1mP3d22Lp8Z/z1up9aFF2lVWowd&#10;Rl2bUdNiMchsJoXdqnI7dV1e+p/r6wM/AZi63glQA3VJoMYCqP32+6fuNLH+9A+ghtYPaiCtQQqA&#10;AhYBZ4LYPs5X+wTUyLs26GENDHayU20AqCc+KIzzBGpv+8uq647fSt13PXXfjdRvHuYC0W7m1F3P&#10;rH5Q0HDgVnrYlLnDE8YPj0saGhMPLPt7aARQhoAGEn41iP1qw2L90c/QCckRU2ZHJS+IFnXZY0RV&#10;zdg5K6NmL4+esyJ67ioocvYKKHzW0pDklLDkxWHTUkKnLho9eUHotMURGD//q7il2xPX7Bu/4cjE&#10;jUfHrz8MwZiw4cg4CndS5tskKipFadikVZ8xC9ZHz18bNUfk3J+1nDKlUbK0BaLSwKyQccm8wHNY&#10;7Nhh0UlDIhOGRMYD174Mjx0SEQNQ+2w0Hvb01ibNmFFbVwkO0+nUWjCZTqkzqA0mvdlqgvh5rDNo&#10;8fymVYFiZtL/5FGTnGoC1LqDQU1iNTaCQY0QrRu78Ff71tf3ztnTh7+QplbZ0TM/xkxZEDJ5wcgJ&#10;87laVHjyUtpMSh4WN/GLyESQyrDYcQAsXi7AZMa4Jm2y/sRn7E6DwYhG4kP4cIYwFqHYH8ksLJDt&#10;lm3c7cjJ/vIDFPSc8hHUWBKoxc9YzLk5YifP/iI0ggiMIIyqDgS70wjIgkCNKU0Ctf8aQaD2RWi0&#10;8KjNDp+yOGzq4lDgWvLy6NlrYoJYDQZYbfXKr3avWFCcnWZ22A1Wi1ZLVT5VajlYra29UaWWiclq&#10;KpPJAAoHrpGPTatWUwVPjVxO8W6DyaDRae1OO2f0kCs7VCJLC8ZAJpPRKGQSuTxsIhEuRABntZBf&#10;TdSnAqtRlSqbFaCGXZAZjdiLFiCIDw9+bgPRmNWI8Ix6nU6DVwsQbG9tunl079Ud62/vWvd0/4bU&#10;I1sKz+4sv7AflAZEq716rPrnI7XXaMln7bXjdddPNN053XLv246nFxSvrqje3NRm3dPlPtIXPjeW&#10;ppors621IuhZXySxGlpQmqmuwFCTp6vK1lWka8ozdKXpxvZaciZ1+bq6fE6n3dPpBscAd7hlMQkx&#10;J0EwmK6AONjFdvAASejBeXgXhJEQG2h5ANu8yacCPOEoCbwkYQw6+aLBwi4cCIPbtyAGUU6KhR7J&#10;ZuH8eMtoWbgWOiVQC8YytoN7ggX4YHBhEGGQEs4AEgMZerr6+/i0aPt/IYCDGLDwtCBQ+9Uf9Hwr&#10;4i88YOCXX3pERJVpDKDG3MZ7YeBwPg/6f/3Xv4Ip7TdaSUDZOn755z85BS5ADYeADgFqTh++zdxO&#10;r8vZ6UIrkqIB1OgV8puCmNKYwySb36/0liVQA5kN4n0JVoPeAkZ/ec89jGssEUXq7x7o6e7zebs9&#10;3i6X20usZrGrjeYOvaFZp2vQaRu02nqtplajrlIpy+XtRR0teW1Nmc31aQC12sonFcX3CnN+zkg9&#10;d+f2vrNnNxw+tvLwkeUnTq45990mgNr9m3sf3z347MGRF4+OQURpDw4D1GiO2pNjuWnnqgtvdNQ+&#10;VzVl6Nrz9fISs6bKbmpy2TvcLmWnW+fr9INad7edQa1fWihAz1nCNbAaIxcIDE9eVjCfYVOwHc+e&#10;B6KI5Qg83a3XSRKxVNrsEU4ir8Xj0TvtKgI1vHFFuaw1t6n2VUXx3YLsK3mZlwpzr5YX36kuf9hQ&#10;87K9JVchL8HNAaIZjc2UnYSKmbaYzK3BoCaitn5W87uvJG4TwuMMm+iE8L1Ek9uI2zwmt9vgdOoc&#10;Dq2gNIp70jICsJrHKHnUQHVBxOYEjQkmlaajEa79JaXhirgWg5rHY0ELMa6J+WeANtwRBwyai0aw&#10;TDcI/x9ANJdDbbfIbaYOq7HDrGvVqxo0HbWqtiqtvM6gabIaZU6ryus2dHstvV12BrX373qoZloA&#10;1IQjza9gUBN/dORRw0gWQIpBDS1FPwnUKJUakxmzmkRpUidaidg+itLbekVLHw5mebBab7fnaWbB&#10;fqK0N4dvp599kn81o/pWTu3t3LqHhU1rv70VMm7aiISxn4AaKI0MEf2UJqsNiU4YHjd2ZOJEHBI+&#10;eVZk8oKo6SnRM5fGCj6Lmbsyas6KKLRz1wCnouevi4EWkKLnrQ6ftRysNmrSfLBayJSF4TNXUA7b&#10;NXvHracFobwalGewkb1qL5UrWLE7Doi2fEfCip2JwLXFm3HCKIGAgdy2i0XVAS4JNSt0/PRRSVNH&#10;AkHixg+PGTskKnEozbpLoPUEeP3Co8autS/Do5+9eCqyLeDZacLTGjRmslmo8qPIXy/WA5pEpgag&#10;GyXioierWA/1Z1CDiNKEXw2gxgk7JDhjVvsE1D461foG7d5us8X26MmLGYtWjUicNmrivBHj54ZM&#10;XgRE82va4pDJ80eOmzWUWC3hy8iE4QkTRwbITCIt5rNg15rEaoLP/KFPMTWNNHKMfyQfzgaLQY1Z&#10;TYIz3uR+ArWgqWkxU6lOlBT3DAY1SnI7czFALTRh4n8NH/W/vxz6n18OZQj7BNTAZ1w5KpjSqH/o&#10;cA59AtTwfxo6fnbE1CXhU5eEoZ22NHIGPgk0Uy18xuqw6avAajFz1kycv/bg+tWnd2/GsxZUpFR2&#10;mK1GgxGQJQOoKZRtDGoGSrwC3jJQGjOTwWq3mCwGrY6ozulyyBQdSqUcoIYxOoMGoKbVUxxcb9Sp&#10;RR0CEJ7J7J/cxhzGKCYZErpZrB/3gvgNJiM+Tg6Ph74QRdCTv8JsDofFZgaogQiNZlNtRenPuzdf&#10;37nh/t6Nzw9tyji+Le+b7aXnd4PPakBpV4+ipVrsV4/VXTvecIM8am0PvpM9I1BTp9/SZN3T5j42&#10;FL80l6ebK3Ms1XkEZ3XkSGNQA6IJ5RtqcgzkTstQl6aqi1NNsoZOb6fX6+3uBrx0dYu1nICbT1CJ&#10;QUqyeZO55x0eyUGwxYYknIQNjJGGsSGdTTLQ/5eIxsIA7GK0wiZsSbwLh2Mvu9OAnkxjsCF+qZLQ&#10;jxYDeC8OR08wk0m2JInPIOaVYGohuAnEItlgqILRPdCPwzESoNYn5pnhZz2vP6BpMSLmQqwmHhgc&#10;f+n/BHGEZ8sbcNrhzAxqrK6Bgfe//yFJR7BHTQI1pjpvHxjB5xJ51BjXXD43QA2vjd8X3ojEYRBf&#10;nYXNTwZgL16nhGVsANRYUmdgF558eOz19wwCB33dfV5fj9vjczjcJptDa7EpLVa5ydJhNLUbDC16&#10;fSOoRaUol3cUy1vz25qyAGrVFY9KC27mZf6U9vL03Tv7z53bdPTEasmjdp08avuf3DsERCOP2tOT&#10;MJ7eP/Twzr4HtwFwB948O1mafaml/L6s9oWq6Y2mNdsgL7Joa+zmZpdd3unSdPEEtS4re9T6+vA4&#10;9koQJggMTEKgJgz/JCsIY9DyGEjypTE7CbeZo6sLyGEjdTuAaCJPm12s/TS6XFqHTWk2Nek0NRpl&#10;hawtr7HmRUXxnaLcq6DSknzypdVVPWtpSJd3UNBTp6016JuMplajqc1k7sB9s9qUfxPoBwD0C2wE&#10;YhN+L+pHK14NWkrhwRJjSMRPjFBeq9tjApkB1/4AajxHzW2ivTAI2iAiNpwQX2g9gsyAaOLLjRCN&#10;4cx/Cb4iudPoKqA0t9vsdhrdLlOnx+L1WikDig93h+6IEDrNPq/Z22kExuLuWIxtBnW9Vl6t7ahS&#10;t1UoW8oUzaWyxlJ5c5mqo9qoaXZalZ0usLapx2cdGOgUHrVu+jMJAjXBZ4Az/Ln5fWnBoMa+NOKz&#10;AKsJUBNLZN4SqAG8/gLFhCRuGxiAgc8NMJ/U14/PigeML4Eat06n6acnb/ZeS91/482xO5nfPS28&#10;nllzJ6/+QUHDjdz6GVuPjkwYPyw2ERoaHfdFRNRnYRF/Dwn7LDRCgJo/+jnEX1QqdihYLX7c6KTJ&#10;VJZg6rzI5EUEanNWxs5fHb9wbeyCNTEL0FKVp9iFG+PFOs34lE0xC76Kmrc2cvbKiFkrwqYvCZmW&#10;EpK8NGrBhsSVu5LW7YdAaVyuIFGUlkpctTdhxe54UcwAY0BpVH5q0cboueIkM5dFzlwWNXMpTYxL&#10;XkzloSbPC5swO5TWEwBQJo9MmDSCZqqB1RJIkXFDI2OHRMR+FgJQi/4yPOY/R0bsOXBAbzTYXA4b&#10;IEyI0jyyHFQgEo9SW+ABDFDD8xWUxhNs/xLUAqyGTySxmvcjlkGwCdS6+vD7lQpPeQMLCxxOT01V&#10;5d69+8OTpg0fM33U+DkhE+eNnjQ/LHlJ+IxlYclLw0T99fDpS0G3I5NmfBGd9FlozJCYseCqEYKu&#10;OAbK3AZKY1HPmCngs2HxE6GAIy2Y0oTjTZyBjg06FbGaWDQAIIPx0YsmetgOnzQ7kihtPkBNsNp8&#10;BjUgGuNaMKglzkyJmzp3WETs/x4yDKBGEtFPQWnEahA2gWjMasxnH0UeNV5MEDkkakzYxLmR05YS&#10;qE2hAKioUrAKlMagFg57+oroWWs3r994fPOqjvYWo0HX3tZos5stVrNGp2rvaO6gOgGUwMwKcrIB&#10;zkwGowHUZbFbrQ6rRqsUOVmMIDO5op0cq0a9zqDjSWwYA4rCGIqcivltoC6gGD4wFrsNhsli1hn0&#10;Gh0eM1YzCE205H4zmyhUKtaW8sQ4K55HPp/JZreK6lUQzWazmTVaQkMMLs3JuPL1V9d3rn9yYPPz&#10;A5tyTn6dc3JLuYh7Uujz5yO114+D1Wim2rUTtJjgzhmAWsfTC/KXP6veCFDLf2woeWWuyLTW5FMd&#10;gsZiSwPJXE+4ZqzNJ9XkGquzDZVZ2vIMXdlrbckbo6rVYbc4HJTttgvgAm4RDCS1fxajFVoGIOBR&#10;8K5PxCdhWwI1iDv5KCYtiLGJO6W90ib34IoYg0NYks3s5fF2YhgojYVOZjXsgngMLQXFdQYH3N5O&#10;sBo7FNmjBljhFuDCbjBJ6GQxn0k2gwvs7oEBcJiYBP1uAD/lyaY1a0AcPtzT5esZGODwSg9l63iH&#10;5wQ/HujhAYD7BXBDyTklX1QP3rtAJbQ4CV9i4I+g1j04CMijaWrCl/bRqRYEaiI326+979/7Bvsp&#10;ga0P32b4TvM4Ol0OqitAywg6e4jVgjkMN0pCNFZgr39MMKhBEqJ9osAARre3fe9wqm58QRKrdROr&#10;OT0mh8vgcOrsDq3NrgJ5AEHAIhpVlVJeppSVyNryWxre1FY9LS+6XZB95c2rMw8fHL548evTZzec&#10;Or3uzNn1P17YevvGvif3D794fDz1+TdvXp598/LM62enntw/dOf6zhtXtt+5tvPJnX35r7+tK7je&#10;XHqvvfKJrPaVuiXToCix6GscllaPgx70Xo+hi5xqYDU7Bbj6PSJsRcLTNojSGNTIhRSMaExpIu7X&#10;2Svqr0ugBg4BgXi9Fl8XsMRGmT5AaV6zy413rbKCUA31OnWVWl7S0ZJdV/mkJP861SHIvVJScKOi&#10;9B7ee3NDuqy9UKWspHAngVqLydxutshAaXa76m8iConX5485soJ9WpL9iXiXQDfh8fLZQU6dnWbw&#10;GeVOI1aDdCzQmwObboMogErc5uGEHUSHdCrpQmxDPvww8DopP18nKM3R2WkFpblcJpddRxKLFTwe&#10;E/pxd4SD0SRWWGjdIEV8GoztRm0zEE3ZWiJvLupoLGity22pyW6pyWmtzW+vL5Q3l+rkdTZjh8uu&#10;xv9fj88CbAJavRfFnT5wKrWPywhIYpNwjSmNQY2qHQhKexuYoIb/V0FpHz1qwaAG+0/CAIAaGN8R&#10;EH2GJFDjDwpATaORf/cw/eDNN0fvZZ16kHP+efG1jOo7eXWPChtPPcmPnrdyZMCdJiaogc/wRAz7&#10;PDT8s7Dwz8P9TrWPrBYVNyw2aVTihNFjp4ZOnBUxdX7UjCWxs1eA0kSVz40JKZsgSkubsjluyVaa&#10;WJayKXbRxugFX8XM/yp63rqoOWvCZy4Pmb4scu66+GVf09rP1XsTV+2JX7ErbvkuqiIl4p6gtNil&#10;2xOX70xY+nXCkm3xOM+C9VFzVkfOWhFFlLYMgBgzY2k0QG2KADVRHAlUgRc2KgmwMnFY3PhhYrLa&#10;0KiEoSIG+kV4LOvL8LiEiVNbW1vtLqfT42ECg2wBGiO5XMxn5EsLgBrPUROiWFVw9FNQGumvQA1w&#10;hr9j/BEPeNCPH499gzhKo1I+uXUzedaC4bHjRoAvk2aMHj9nNEBt8gLwGe5SQCvQhk5fMmrivC9j&#10;x/19FEg6emTipFFjpzNjjRB5OvDe/fjlF1UdGIqbQAtFJ/EmDDFBbTJ70XjFKJ+BWG1sMlqu1B5K&#10;2XQpX67kRePFnoxrYnYaVaSICqTkiJ5CTjXOzQE+S5iZAvmJbeai0DGT/j589H/4EQ1ARgYoTYAa&#10;aOxjuBPGp6A2lEDt81HhgOyh0UkRk+bFzlwZmbyMQI1wbWn4tOVhyfgBsDI0eUXotOWhQLfpK5MX&#10;rrr6zQGNWmYwaNVqfHOZyVll0MhkreA2tUphNBpcbpeVEtgagFw6sczT6K/+SZ4zAJlKIwfbafU6&#10;u9NuspoB8fgMaHRqXmui09NyUYNB1BajQCdIjopKMZAB7Ni7hk1gGYAPwslxuEaj0GrVRovJgRfg&#10;xJdhj1MUGKWwqd2q0ajw2jRaTdbju9d2rL+1e+PTfZue7l2ffWJ73qmtJed2VV44UHZ+b9VPh2qv&#10;Hqu/ear+xkmo8ZaIe1JujksC1G6qs+5SOfaS10YCtQJbfZGtscQMUKsvNtfxqs8CYxUhmqEyU1/+&#10;RlOWClDTVOSAGF0uB0Ctq9vX3dPV1dMF0AH3AImC/V6QhEoQBrAN7kErjWRDAjIYzFK8Ke3ik0gG&#10;NAguCSI2ljSGN/lVSS2LQQ17GbncnR7YzGfcI/HZn0GNUEzwHPAOYiD7BNGCbSazvwQ17mFwYbjp&#10;HQRpUVrOXlr46T9VV18ffqwDzuiHNe7Wh1/xbIDQwzTDiMbC2XBm5iTYOBxGP0CNnAR+VsPPfYBa&#10;Lxf9FLWkPoKaYDWeoybS3v7e9+GXrndvvf29tBLT6w0CNXwuXZ7uTl+vr6u/u6sfHwJIEHAA1PAC&#10;eilwifdLwpvFa+P3yw6zT+Ds3a8fPlHgDb7tf4+PAf5Pe3rBar3Cr+a1u/wrEfV2p8ZqV4E/jMZW&#10;nZZioGplhbyjuKM5t7H2VVXp/ZK861lvvn/+5OSdW/uvXNlx4eLWixe3Xru648Hdg88fH3v9/FRG&#10;6reZad9npJ5LffHNk/sHb1zZdun8hks/brxxZeubp8crsy/V5V9rLLrdUvZQVvdS05JlBKtpa5zm&#10;FpdVBlzzenQ9Xebebltfr7Ovz93Xhwe0f4IaBz0DoMbys1owqAGQeOYVI1p3N0SuIpGPwyyYBK3R&#10;7Sb+AaVZrKC0Jp26WiMvlTVnN1a/AI/mZPyYkfYt3mlu1sXi/GvV5Q+b6lLbWvNUynKAmkHfaDA2&#10;6w3NotK83GpT/I0RLcCJfn1CbMG21CO1EHFVl6vLB66yMauJSCikkWSzaQDUYkGo6HfqXG5Tpxfs&#10;KWUDIUeaID88+IQXrdPRSRXJIL87zeUygtLwU9lpJxb0sxo57YxANLtdbbMqbRaFydCmU9WrZVWK&#10;1mJZY357XU5bbXZLdVZDxZu6std1pa8aK96A21RtFRZdq9Om9HUae7sJsUFX+OsgVnv/Kaixjb84&#10;boX4z1DEOsV8f3KtvaP0HIODTGkfPWqSwUsHJEmg1t+Pz40f1Hp7nb3Eap3iA0S4ho8I2tq6hqO3&#10;KM/tkdsZh2+nn3taeCu79kF+w8OCph2Xn4RMnTcyfuzQuKTh/pUEBGpfhIZ/ERYBUBOKBJ8B14RH&#10;DaAWOzQmcXjcOJDQ6HHTwibPjkpeGDNrWey8VfELv4pftCFx8ZakpVvHLNtO2TSWbY+lMp1bYxdv&#10;iVqwIWbRppiFILb1UfPWgdiiF26IAYEt35m4YlfC8l3xy3ZCXKCdSk6tIFCLX/p1bMoWMF8CmA/j&#10;59EENQY1ACJALWb6EgY1KHzSnLAJNFON/Wo0az6OEqoNj00aFjPGP1+NFR77nyPDHj19brXbyfsq&#10;kiN8nCrklwfPUYginmKCmgRq+DoTuYX87jTofwI1jniSuij6SdDW99bZ3WM1mytyMw5t2zRuSvKo&#10;hEmjEyaFUG2oWZThlkLDKaHJSwBn7IMEqEXMXhUxe0Xo1IVD4iZ8NjryP0eGD4lOxHskH1hADGoc&#10;3xQRT1o0EEhs6189wDZlwhNT3EaIHGw4dnjiFC7NTucZP4MFVmP+Y1ZjSuOsHBGU6pZATUrJETN1&#10;YWzyH9d7CgHXYqfNHRYRJxxmfwA1IBpTGiOapE8oDQfyHDVa9RmZGDphTsyMFVEAWeFUC5uyJGwq&#10;LSygcgVCEdNXxMxaEzltce7rJzoRxzSZDQKbwE8GlaqjrbVBrZYLONMBwoBlsEFONpvF3Ql0A10R&#10;1RFR6VRALo1OCxv/+1YH4RoxnFEDUNNoVWarWW/QwMBJwHmwBeEZ9FRmQGs06i0Wk96A62CvRtSP&#10;0qjUCpWyQ6FoJ8KzmvEDADAHXsTvAbS4nFIpNxj0QMmnl3/4+eu1t3ZteLh73evDW7JObM3/ZhtY&#10;rfLH/QC1iosHKOJ5+3Tt9RMNt75pvnu28fbp9offK15cVr6+JkKf97V5T/SlqaaqLFNNvlX40iyN&#10;JQA1Uy1NTTPXF4LS9BXphgp/IXZN8WtzR21XX1en1wNW6wK09Pg6ffiJ4YcnhqTgzeAetiVOYoHD&#10;WDyA8QtsFDwALZ+Bx3APt2xIPTxAaiFcSzIkMQiiRX+nzwsbV4QNLMOmxGfBQj9jHAwIx5L7LTDr&#10;HxTCaPWJmMw+kQRqEJhGAA2DGmxQF776B7ELhzPzYRNkA/RBJ1MOwxkbbLOYkKQWx+JCYqSf0sBn&#10;EJ4lwLVf/vlP8Bknv2VWY1ALqk/wO55YBGrCqeb3qHkI1IRcbh9Q1Ufz/Xt9EIxuqB9ARuod7OsZ&#10;gIHXABGkCoj0O9XEq/oDrn1CaSz0D354N/DL4MA7/P/i/6u7p8/X1evp7HJ6fPg+BqsZ7U6tADW/&#10;U02vq9dqapSKcll7YUtjen3Vs8qS+wXZP2em/fDq+elnT449vH/40YNDTx4cfkoLJI8DzjLTzkFp&#10;r85g88GdfVcubv72zKqzZ1YD157fPViW/j1YrSb35/qCm20Vj2S1YLVsvazYoqmxGxudlla3Q+7r&#10;1HX7TL3d1t5ADBTqhSgLrotxLSCmI3oK9w8QI/lJCcMoAQdAzS7mWdkEpdEcMJdL73bpyTPlUNtt&#10;CrOp1aBv0KqrlPJiWUtOU+3LsqI7mennnz898eTRkcePjrx4diLzzXdgtaqyR411aVwFCwhLKwn0&#10;TQZjC0c//xaMiiwJ1CTjEztYgtIgP6h5vfZOmkkGotILOFOJ1aC0LNQicuH614fa0Km0OzRUqd5t&#10;xYNV+MzwhulRS5lZyJ2GHuIzj9tCrcficpmcToPTpvWL/XZCDruG1pzi/CaZ2dhh1LbolPXKtnJ5&#10;c1F7Q15rbXZrXXZLbVZTdUZDRVpt0fPq4mcw5E2FJk2j06bq9pn7esBJLqAVRz/xN0Ks9hegRn9H&#10;As7oj5QLUtHPKhGd5MQc+CMNUBqBmgRnf6Y0CJ0i7knutN5eOwSjp8fW0+vAR4ehnikNt/p1TtH+&#10;awRqR+9kHL6bee5Z4e3smkeFTXfzGled+jl0QvKI+HHD45OGxyWCw/7OjrSQMAY19qih/+M0tag4&#10;AWpU+nP02CmhE2ZETJkHVgsEQNeNWbJl7IodScu/TqRa7FTok1YDLP06JmULiC1q0aYoYrUNMQs3&#10;RC/cGLVoi2A1moUmFg1QoHPsqj3QGNDbsq+puOeiTXGLNoH/ElI2xS34KmYurfdkUKO0IMKjFjll&#10;PiT8arOAFAAL4VTzo8mIeConPzQ6aWgUcC1xSNSYoVEJ/zk6asXGLXqzKQBqVLAWLT6ULOAXmIzh&#10;DK3LPzWNJFiNQO3/w6NGiNaHTZq41ouvwn53d6/d7miqLLlx5tjWlNkzZ84KGzt1dPyk0HGzqegT&#10;xT3nh00lSgsRoCYoTTjVZq0Inb40ZPL8oQkTvgiL/fvoyM/CYofEjmV/GOiKeCuJ1n4ypYn2D3zG&#10;BiRcaxQbpdlsf3Sq4TwgMxaDGt9Plh/UKMvxnEiqGTWX6obRBDUR65y+OH5GwIUWRGlQaNLkv4/8&#10;6E5jUIOAaILSuNMf+vwzqEHsUfsiNHpoTFL4pHlR0wFni0KnLAqZtDB0ckoIBFwLsFpY8rKI6StD&#10;kpfdefjE4bSCwHQGfNFbgVAANZ1eBVDT6pQGIxUtMJj0eiMwSi3WWqq4x+agwejX6rUAKUrwYdRi&#10;N4iNloiKopwANYvVDLTSGTSgNHK/qWhtCvALV5TECIgzq9QylZrqIsjkrbKOlo6OZpm8nVN+gCBx&#10;HjsFT61qjVKpkAHslLK2e2eO/bRlxY2v1z3YvTb18ObsE1sKTm8v+GZb2fd7qi4eqP7pUN3VY0A0&#10;gFr9zVOgNLBa6/1z8uc/qVKva97c1mbd1+U/pcpRNbmmukIgmqm+yNpUam0oMddR3JNYrSbXWJVt&#10;JI9auqb4lSL/hdUg7+3r6+r2uekz7gaoefGYDoAXIxHbkriTKQojwUC8KdEV4Iz3Sp0YxgY6pTNA&#10;3M/j0S8NkBQ8noEMLcSbweIxOA94C4cAxdBiPFCMCEw42CRKQz+DGv4XPN5O7MIYYjVBY8EuNJbE&#10;bTD+zGrBoBbEVWQAYvre+h1jOC2L+9FiPFOOhGgs5h6Ih0niS4tD/EFPCMTGTrV3v//OaW8/OtVE&#10;2luAmhT97P/l1+7377yDA56+XuE1oRIFNo+Lc94C3fDyfL3dXmK1Ll8fKAo3jXCtqwe8i9uIe4Vv&#10;OHCtz9fX1dXf3TPY2/u2r/ctvSPpjUi4BjJ7/9uvECMasxqD2uA7QDxl8AeudYnJat5ul8drd7oB&#10;ajqLjUDNbJGZzO1GIzimUa+ro/lqbQVtTVnNtWk15Y/LCu8U5V7Ly/4pLxO6lJ3+Y0bq92kvz6a+&#10;OJ328vTr56dePjv55OHhuzd3X7lEoHb65Irvz669c2V79rPjRanflmdeqM650lh0q7X8kaLulboZ&#10;rCbWFhgaXNZ28qu5dV1eU7dYWMDz2tFCYhN2QLyKUyzk7BPZN/BEJoDr5ZnxhGjdYmqa12v2eAxu&#10;l84FqnGoHTalzSwzGhpAXUp5qaw9v7UxvbHmRWXp/az0C/ceHLl6Y8/lqzsvXfn6+vU9jx8eS3t1&#10;Lj/358ryh82NGQpZiUZVCX7V6ur1hmaTGd9OHX9jDvhLUPtLsSNNMtCyD4zkI9jyeKxuN89X0wLI&#10;zHi5pnaTqd1sDJK5A7JY5A6n1uUyOp1GQBhQTHjObOxFA/NJ89IY11xOk9NhIHeaVUOtSLRhs6hs&#10;FqXVLOcCo0Z9m0nXBlDTa5p0yjqwWkdTYXtDflt9XkttdmNVRmNlekNZak3R89rSl231uQRqdpXP&#10;awZc99Nkf3AVJen45T1lUxPyT1YLQjS//0zwmWT0DOIPagACpeEviyhNLEQlR1oAyP4c9+TZaS52&#10;p4HPGNS6u63dPfYe8qvhJRHL4/yeTvuNV1kHrqfvu5F28OabQ3cyL7wseZhf/7Cw8fzLkimbDo1O&#10;GD8iccLQ6PhhsQmgMT+chYR9HgZEi/giwl+iYAit+owbIopKDYtNpBrtibT8M2QcRcrCJs2JmIrH&#10;5+LoWSviF6yPT9k0Ztn2hGU7klbvpRQboK5VuxMFigHLohdtBqtFLdgQuWBjdMrWONDYCuIzsBot&#10;Gli5K2nlbgigloiTLNlKJT4XUfF1BrXYeWsY1ChnG60kWBQ5ZQGIIWrqAnKqTZxNsTlaopjMMVCO&#10;942Mnzg0dixYbUj0GKooFRk3Om7C0Ki4hpZmd5Bj7E8iTxtHBABq+OZi0aaoTCCN/DOoEZ+RjS/0&#10;XvY84yOu7Gh+dvG70+uXHF2bsi5lXuyEGaPiJ4aKOpsRE+eHTJwXMnlBePLSsBnLwmb4455kT186&#10;elrK8IlzR4ydNTRuwpdh8f81MuI/R0UOiU4SiEaYJdxjtDiAnWoiMQeB2tC48dBHYqN2MloeicMZ&#10;0UBm3ELcif9W2MRq/qlpZIDbRC0KaE74pDnR5FEDq82PnbaA0nBMXxQr0nPEzyBcg0HRz+QFX0aS&#10;O+0/CcL8YlBjdAsYflD7BNGg/xo+kj1qX4bG4v+OStFPooWxALXRkxYwqDGlRUxfQcXaZ4q0HbPX&#10;zlqxxWo1AH3AZ3aHjaOZeoO6o71Zq1OZuL6TUasDkIla6cRVhHQWDlACv2wup8FiBs2rDVo8EVWU&#10;gE2jM+CfEmcwWyjEqTfqAHZmqwWHGI16kwik4lRKlRzwB3pTqeQANYWiXaFskytaO2TNIEVwW7us&#10;rW+g12gytLQ1G0wGs82C10OV2pUdMllrbUXJ9UO7rn699v6eTQ/3rn19aEPWsc1l53aXnN1Zcm5X&#10;9aWDNZcP11w5Un/jBMU9b34DUGu5963syY8ANQp9pt5UZ9zT5j/Vl6YZqnKAaLaWMlNDsamRKI1U&#10;X2gWGdQM1TmGyixdWbq25KWmJA3fot09eA7jEe32evETA0/lbiAO0EdCKwiGZEs93GIkQAeUw5sQ&#10;DuRjpTNwPwyJqFh8leBhwQO4UxJ2AaoYs2AHC3v5BaDFGJyQN9++f4fxTGkMap/Y4DMYTHK+IBSD&#10;IeEa93AnWgayYEmgxpTG6hn0z+JCC4iBwZTmAQjhzggaw9kkvhExwT+AWjClsY1L4BCx+ZayBogF&#10;obxEoGtgADYoDXAmURoLlPbhn//2Rz9//b33/Yeud+86wWq93a5uL4EaJb91Of6QR83/Nnv6+3y4&#10;PT2dPnzVCUqDwTYFSfE/P9BDGmRWEznVaMoaLx0gXGM48wubBHB4j4OD7wnU2KnW3e/zgZzFwgKX&#10;xwxQM1uVlC1fOIpsNoXF1GbUN+s1dRplhVpWqmwr7mjNaWlIb6x7VV/zoq7yaW3Fk8qSB6WFt4vy&#10;fs7LupT95oeM1HNpr04/e3Tk7s09V3/aeu7smuPHlp04tuz8ubUPb+5Mf3S44NWZ0jfnK7N+qsu/&#10;0Vz6oKPmlaopW9NRZNbUOE2tbpu806X1dRq6faaeLmuPYLVuQWnsIZMkNtFPE9F6aaEoEE1wmwA7&#10;McDW7bN1e62+TmOnW0/5Jexqh0VuMbQZNPUqRVlHa35LY2ZDfWp1+WO8hbzsK8+enPzp6p7vzm87&#10;+93mU2fXn6GKn1/fvnPwxcuzeXnXqquetbXkymUlKlWlhiarNZrMrWZLO4HaJ2IO+0tcE/4z0KXY&#10;1eevGcAtRTD9XEV+L7tda7OqrRYF+bf0LXpto0HXYtS3BtQMXDMZ2mx2JU9oE3FMAWTEZMxqfkpz&#10;u8wep8ntMLvsRGl2i9pmVllNCrQ2s9LvQtPjP7vNXwze2AHBptqjmmaKgXZUKlpLOxoLW+tyAWct&#10;tTkwOhoLlK0lZn2bx6XjVZ/4DwCosUcNf33vadqof1UBIxp+5IDSBJP5NRBYkknGRy8aueUkUAOQ&#10;Maj90YvGKwzIkUagNkDuNPAZ+dJ6QOgWyOezio8Lo32nwaA+9yhr3/XXe2++2XvjzZF7mTeyqp8V&#10;Nd8vaDp0Jz1u0VejE8eBYEbEJ4HACNFE3PPLsIgvAlWkOPQJUBsaFT80KmFYdOLw2DEEaqKc1Oix&#10;U0LGTaVsHZNnR0ydD3KKmrE0Zu5qcFXc4q0Ux6RqBPvHrt03FsaavUAxsFpUypbw+RvD5q6PXrQl&#10;dvE2ytOxchcPGId21R4Bajspfrp4SyJYbRGlT0tM2RRLlT0pMQfVX09OiZy2gDSVQI2jn2ETZ/v9&#10;QGKKVeh4mrJGgJJANciHxYgUa0LDY8b+PTTm55t3bE4XIxdaSfh0sniXEMUFAvroSEMrDfb4fJ3d&#10;+CoHovHPzN6u3p5O/LF2denUsrRbV77dtOLc1hXntq/ZvzJlWvL0kDFTQ8ZMCaPA4qywSfNDpiwM&#10;m7YkcvZK0pw1UMSsVSC2kKmLR0yYO3TsrGFjZw5JmDQkJumzsBi8+C+ixgyLnzJqLBUSGCX4jD1q&#10;AtS45jqxGsS2uA+TAGSSF00Swxk70iS/Gmy6hwy+wPGJs8MnUcUwZuLIyfOjJs+PnrIgdtoiyI9l&#10;wqOWMEtEPJMXxM9cFDFu2t9HsDvN7zxjMpPEnWLvX8Q9/2sYVWTHGT4bGQZQGxYzdvS4WeGTF0ZO&#10;o4WfoDRIBEApW0fo1KVgNfarQSGTF9fWVoKfKEeGxWCgOgRALYVS2a7TqywWk05PyVl0eg1ASjjA&#10;VOgxGCibGq8SUKk1IDCbw64By5n0eMTqDNrWtkaFSo4xID+lWoEeh8tusRGx8RQ39JutJrVW1SFr&#10;YeGcuIRMDrsZKNbW3iiXt4HkQGYWm1Wn16KzqbG2pakO/SqlXKGQleWmXdq+7trXax7sXf90//q0&#10;gxtyTmwpOruj+NudlRcPVAlQq/v5aM2lA3VXj/Cqz9b752SPz1N6jpdXVKnXtdnkUQOomWvyAGrm&#10;phJTk6C02gKx2JPKSRlq8gyV2aIQe5q6+LmqKofCnfjY9vnXSIJvAC5MSGjZ+EtJe3HI4Lu3vPBT&#10;6v9EYCm0EpNxC0mn+sv+YDGQ4bV90gPB5kPQ4sUAudDJBr8dxjJJ2JR24S3D9rdB4U6GqsAmLSxg&#10;+8+gxpQGDoOknmBiY6GHz4BTwQZ4AciY4QA0Am4I1BjRILaxl8/MZ+CTwOYxfZDwqKHFo4WnqUl5&#10;OgjahH7957+oPsHHJQW/9/7ya9f7X/AEcvf1Ort9QDT6ORqUSk16m3iFaH19wHcQLeU/8+L7Et98&#10;PW4fnukBB1tXn697oKf3Ld5Of+/b/r53VBEf7+gPlAb9gs/J2/cf3g2+G/CXLX/b2w+oHuzq6feS&#10;R81nd3utnFzNbFWA0hjUbMAaU4fF2GLSNxp19TpNjV5To1VXgXIUshJZS56sJb+tMbu5Pq2++nlN&#10;xePyojs0Ez/np/TXZ58+PHLr2s7z5746eXzZgYOLTxxf8eO5dfevbX9970Dmk2NZT4/nvzpXmnGh&#10;ufyBvD5d21FkUlfZjU0egJpb6/XoaWGBz+yjp61YsEmyUoGpLpvPa+miue8mn9eMBzF6errI2SaC&#10;nm6J0kg80mMASIDSnDal1dRm0tdr5OXtjdkNVS8qSx8U5d/Mzb6cmvr948cnbt7c++NPO858t/H4&#10;6XWHT6w6dHzliTNf/XDx62u3Djx7cSYv72pN9bOW5hyFvFQFclXX6A2NBmPLH0BNOAv+MEcNAodB&#10;n9hsSOrqxjOOHGABX5rOZqNEuAKY2gy6ZoCaTtOk1zYLXGsx6JoAaiA2/FeJ8QRqLheOJXncFoCa&#10;8MyZqcdhdNmNTpveYdUCzixGf3yTaQzSawGCLTAEveE2KcQYuX+ArpUcbOpGdUeVorUcgqFT1BjV&#10;DRZds90sBwXjRgOKe3qATeAngVkDxGr0wyawREDynIHJJHFQkg2J0lgioxsozU9mYqXCX4Aa5cLt&#10;d/b1U9BTpHjBZ4I+H52dRrRinYTV00mT+Wrqas88yNh/M23PjbR9N9988yj3dk79o8Lmqxk1m767&#10;Fz5t4aiEscNiqRb70OhYAWrhn4BawJ0WOySSQI1YjUKfSSPiaZraqKTJNOFp/LTQ8TS3CQ9yikxN&#10;I9da9Ly1cSmbQWDjBKUB2ih17ard8ct3xC7dHrVoS+icr8BqUQs3xy0JArW1+9idlrDsa4AazU5L&#10;2Ry3cANALX7R+rgF62JmUzbd6OlivacANXADQI1FTjUBE2hDJxC0kc8pacqIJJqyRrwiZq0NiU7C&#10;I39o9Nj5y1bh6crIxdQVTGn4yNKnVtjYJe2VbBYPgPDrktYsoQcH9vR4+/o9PX0GjTL7ya0zm1ee&#10;XL3w/Ndrru7b/M2G5YtmzQkdO3V04tRQmhMGDJodMmEuZbidvix6zqrouauj566Nmrs2YtbKUVNT&#10;RkyYP3z8HAFqs4YmTqUkHVFjh8YDuZKHJYhJZsKjxojGuDYs3u9Lw1sWfCbFQP2g9gmu4S4xq7HN&#10;rcRqLNzPsIlzcGP5VkdPXRg5idYQEKUlp8QlL4qfnsLQljCTwqBgtZipc4eExf2HmIUmwpqk//XF&#10;ELRiAcFHVgOT/V9AjVd9fhESOzQ6KXT8bHKjJi/GT4LwaSmjAbiTFxKrUbaOZQxqaKNmrgqbtvTy&#10;zTtut8NkNigUba2tjUpVh9GsU6llnINDrVFotEoiM3+AUqk3agBeYCwgFAUlzUYAlkarVijkzU0N&#10;Wp3G4XbpTbTaAGQGGtOLIlRimYIWht6oN1vNWp0WR+GcrS0NrS31so5mpYIqweNyADKOfuqojJVB&#10;JmuXKzo6ZK14PRarCeeXydtxLZmsLef5/au0kmD9w71fvTi4MfXghrxT20vO7So+t6v8x33VPx2q&#10;BqhdO17785G6q8cab55quHa85e7Zjsfn5c8vKV5eVry6qs68q81/4gc1scCT+cxYIxl5xqpcfUUm&#10;udNKU9VFz4wtlV5Kb0uxSw4Rou30UegzGID+UryLkYgJjzs/EcMZj+TNT3bBwF7J4F0wJEk9fB6I&#10;ryUJmzzm7ft3jFzMYfyqcN1gSoN4AIQB7k4P3i9snAfoA1KRcA02xMTGoCYZzDGMaCymqGCBsdgN&#10;BrEhnRnj0YPLwUA/mIaxhg2IOYxQLOgMOCcMvi539pJfzZ+tAwb0yz//CTL7BNSgD//8V3AAtO/D&#10;bz3vP3S/f08x0N4eWpHn9bi6/MWjpDfI18J1xQIC3FJ8PBjUKEwJ0ZefIDZvj8fX29nV30WRUBEM&#10;peUCvwy+/fB+8MPbt7++Y4HS3r4fRMugJrEaz1TDqXimmtNlstppmprVpoDIU2NT2q0KtA4bWrnF&#10;3AZ0s5o7LKY2My04ALo1aNR1SkVFW0tec0NGXfWL6vKHZUW3cjIvvH75zf27+y9d2HTy5MoDB5fs&#10;2b3o0P4lZ06suvj9xuuXtt24su3O1V0vHxwtybrcWv1C3VZoVFXajI0Eak4NLwIlTxgYy+Mv2S4e&#10;u0Z0YpeQHsImeK7HJ7w5Ih0YLUQgYhMBUJ+tBySHh7XH4HZoAGo2cxuIU9le0lKXVg1Ky/057eXZ&#10;R4+O3bt36OatvT9f23nh8o7vzm89/d0msNqxb4Bra06cWX/m+80XL++8fefw69QfS0vuNdSntrXk&#10;drQX4o1rNbUfQU2iNAhPNDzpBIThUUVz/MUzzr82U/RQijVJoDSPWJUJ3nI4dHab8KWZZOAkI7m1&#10;mvSaBoAas5pQowA4migHUAuIXHHMam63RYhAzekwuoXsVg0IzKhvNwsZtSCwViCaTgP+awWWYa/V&#10;pCRKE8KXp0kvMxs6TPp2kx6Q22amwChxGwyrsYMoza4GCHd2mro6AUm4724BWD4gGoNaIKzpd5sx&#10;k/EdkyiNO4X/zK9+Sqb3MfuGIDYSbAnUhPyg1tNr6+2zdXWD7sFkBsjt1uETg8+N22N0uXROlyGz&#10;sOjo7bQ911/v+PnV7uuvzz7Ju51Tcyen9oeXZUsOXggblzwqcTzXJPgyMuazMAK1z0PCPgE1gXFx&#10;w6IThseMIcWOYVAbGQC1UePwyJ8SMn66cGjNIlybPD8cIDV7edS8dQRby7YnrdoNDhu/bj+h2Oo9&#10;Cct3RC7YFDF/I0Atdsl2ABz6/Ui3fGfCsh04BKCWuJiqsAPUaHba/DUQxT1n+dd7Rk1byJQWzGqS&#10;8DJ4KSiAg+CD0oZJYdBxI2LHAWJGxYwtq67FxxS/Mz6lLhG1ZFYLJjZpDH3KhTtN2tUpbHc3ZUjq&#10;6u2zGA15T29/v231kWVzzq5femX3VzcPb720a92WlAVjpswMSaKsb6PHTgcAhUycFzZlUXjyksgZ&#10;y6k61myw2hq0oclLR05cMHz8vBEToLnDx80enpQ8bEzy8LGzwqYsBKyMGjsDTCYybkwdkUDVCBjU&#10;8GbxTvEGGdToXfOST9h/4jNmMoh30b0KArWglv5nJVaLmbaQVnpOXcgK4Bprcex08q6FJk35rxGh&#10;jF+gsf8Y4o91SqAGgyUGMMz9gdUoeceIUX/n0GdY3NCYpLAJcyKnpuDHABQ2acGo8XNHT5g/eiKx&#10;WvjUpaA09quhjZyxckrKOpvDCjZqbKhuqC2XdbQ4nHZyrRl1Or0G/UqVzGQ2chhUT5k4KNMsbKCY&#10;QiFrl7UrVAqVRs3LfpVaHf5onZ34jW/BafUiKzJ4DmCn0iiNlCeZKodqder2jha9Xq1SdbR3NENy&#10;RRvgzGIxcXkorV5tsZiNRoNaTT48rU7Z1t7U2taoI5hTyeUdsvamZ1d+uLhhxY0d6x7uWvfq4GYG&#10;teJvd5Z+t7v8/N6qSwerrxypv34CAqU13z5df+14850zYjHBJeWrn5Wvr6nSb+sKnhnL04FiADKI&#10;/Ge1+eZaWkZAoFadZ6zIMpQD1NI0JS8BalZVi48SctAyTxAMwAWs5vLgSUxVpNDJuPaXYjZig0En&#10;eKqZJO7BeSRQCxaPwbHYi83g03InG9yJAXiR3M8KHsbsBTKD8C7QYjAMtGzzAEmMdMEtk5mEU5IB&#10;SfjCBAN8+USgmU8EtGIFkxafE2fgHj4QQPaXlPZnUOPx0uFcYZOjnzB63r599/vvFO4UrBYMar+C&#10;1QjX/v3LP/79/nfg2r8GP/xDxEDfUhHDnh53l8/d7adSfqf0nSbeqY+n3/V3d/PEf4p+ElF9Iua2&#10;7l5v70BX79seqP893ho+FWCywbfCl8agFlCQR80Pah7hVHM4XWabQ2ezq602lc1BGfKdlM+LHnA0&#10;DV/kbSCKoFweGghjLDaS3tiu1tQrFJXtrQVN9enV5Y8L865lvvn+6eOjV69sP3lq1f4Di7dvn79j&#10;x8LtOxbs27vk+NFVp06uPf/dxrs39mW9/r665H57fbqqvdCgqrQampw2mduhdDvVLodfbqcmIBXJ&#10;ofQ4VS67wm2HofZSDi9jN3CNol72vm6HJKK3Lnu3zwJW63TrPXhHVoXN3G5Q1bY2ZgDU8rN/evXs&#10;mwcPjty5c/DW7QM3bu67fmPf5Z93Xbyy84eL2898t+noKWK1g8fXHD659tS5TT9d3fv02dnCghs1&#10;lU+aG960t+bJO4r8qz4lsecMTy4v5bwlICNXmc/OZMaG1ytaAWf+ZLZUst3kcOipQJNVY7MoLWLS&#10;GChNr2nWKhs0yjoGNUirbtRq6kU8tNlgbLPZ/JUMnE6jADWJ1cxBHjWD06a3mVWgMaO+Ta9uBqLp&#10;VE0wtGrAXws6hY9NZjUrcHWIg6RgO4eVprLZrWq7ReWw4b9E47Srgv97PLi5HvwfWLuplhTICRTl&#10;xZ+MWBOAPxA/qP2B0sTqDwnX2AgGNZ6aBlZjIGMyk0BNYjWRNY1np1m7eyxeH7BM53JrIadT7Xbr&#10;xRJfWkJis6mfZuTsv/5q1/XXO6+93k+12IsfFjTcya375nH+9C1HRyfiQZ40NC6RU93SBLWPoBbx&#10;RQQl5uDFBMGgNkyA2vD4sSMSJowcgwf/pJFjRXoI4XchVps0O2TSnNDJ80Rp9mVRc1bHLtoYv2Qr&#10;0xhYjVxrK3bFLt4WvWgLcA2slrBiJ7vT0GJX/NKv45ZsS1yyFaAWv2hjzLy1MfOI0mLmrYqduzIO&#10;mrksZvqS6ACosTgqB3E/NiGABZHQeHKtidWgUygaGD9xeMzYzyMTPw+P//7SFYenkynN3eWHMAnO&#10;8OGWxD08wC8BbVInxUR68eXkAwcUpj77YedXh1bM+Xbzsgtfr7m+f+PNw1tuHdp+ZO3iSdPngM9o&#10;9YCgtLBJ88MmLwyfuiRiOthieeSslWEzloVOXzp6asrISQtGTpw/atKC0ZMXjZ68cCSIbeyM0RPm&#10;AukiZq6ImrkibOLcIbET6O0kUPq0oXEwCNQEpX2MeIoFBOifTAnVsDfgUcP/WrAkaOOWJXxpFErG&#10;neT7CeFuRwchmkRpMNCTkLw0bvriyMlzvoyIJ5eY36M29H99OQQtK8BnwDLWR1AjOAuIqkuROy3k&#10;i9ERPEeNKhNMXkDRz6kprLBJC0MnLaLJapMWQzxfLXL6ChjDxswpqSjT61VanaKupkStkhmMBofL&#10;bjQZRA0ApcGgcbldFhvBmQhc6u1OO6TXA74UCmWHSq3U0IQzmpFGawvcLoy0O20YDEpTaVROt1NU&#10;/zSC8NCC28BkjQ017W1NarWyQ9aqUFLpWJVaBjjT6cFxlCbNYrMaDFQkSm8wGE1GDGtprm9rawYs&#10;KpXtTbXld745fHXrmhs7Vj/csfrF/vUZRzfnf/N14ZmvAWpQ2fm9VJT92vH6m6ea7pxpuXsWxNZy&#10;79v2Rz/InxOo0XqCrHtUkb00zVCZbarOM9fmm2rzDXX5FkFpEHoAanoR9xSg9tymlXX39RPWCO5h&#10;gmHKYTBiEvpLSaiEYTBwCFrYEHMVn0Ha5GHSJg7kFldk/OJ+aa8kbPJ53v2CZ7t/aSdfjl8AD2DK&#10;xNmwi8fwAAi7cIlg8TuFgUP4qE6ft1ME/phUgoUedjUxqLHALmAmhicWIxQbDFKMWdImWhyIE2IY&#10;bN6F8dj1Z0caJBl8BrQsnAFHoaf/vT+zLgTD198PYvvHv//PJx41WgeKzX//+8M///Xrv/6fD//8&#10;P8A1sFr/h996f/nQC8IbHPT29np6/L5DfqcEZ3g7eIVUgbFPZOsAjuOmEauBzEBUkoJwzd0FNgAh&#10;APDAaoO9A28DrEa+NP8CAqa0T0ANp8XhOInbYxNrP4nDHHi0cQUjf/kiq7eLREThtbo7zS6RgM3u&#10;MDic+CvD7y6l3tCmVtfI2oub6t5Uld8vyP3p5fOTN67vPH3mK4Datq/nbdk+f9O2eZu3zd25c9G+&#10;fUtOnVp79addLx+fyUu/Ul3yqKnmVUdTjqqjRKuqNmrrzfoms7HFbGiGLMYWq0nI3Ga3tIO0HJYO&#10;h6nVae5wWeUeu1JMazP2dFnAar3dBGeSgGs9XVZgHAb43AaPQ0u4ZpEZdTUdzVmVJffysq9kZ15M&#10;TzufmvrDq5ffvXh++unTk48eHb9168DFK7vO/rDl6Dfrdh9cvn3fsp0HV4LYzv2w9eHDE/nZVyop&#10;F+7zhtpU8qj9kdI8XAABWMY01umzClYTmdICFaV8ItApFnj6SwV4cE9ByjSBjOaNkTdL12HQtOhU&#10;jQA1CIZB06hV1asVNSpllVZdD1Az6lsBauSEswNNjALOPlIaoZvDAEoTKTm0IC2cGVgG1DMI/lPL&#10;67XKRoOuFVBoNnSYzUq7XYfD6VXRogRrJ708i8dD2U1Ea+70kIsS5EueT4HJQmYR+qQEZoKxvGJZ&#10;AEnymfk10EWz++mniK+vl3iO7H52odGBf5QfzliwP9lEGwA1W3c37rORKM2lcTBKOnFnIK2dqpRq&#10;7rykCWq7rr3eefXV4dvp1zIqnxQ1Xc+q2XcjdeyS9aPHTBgRP3Z43JgvKUda1GchYZ+NDv0iNJxa&#10;WlXgn50GEajFxA+LTiQFPGrDE4gDCAICoEYel8lzw6YA0RaC0kImzw+ZkkIpW2etjJ63Duw1ZuWu&#10;cTQRbV/SKopvAsjAalGLtlDKNLGegNYWLNsRv5SWEYi4Jy0joAoHALV5qykJyLzV8fNWAdSip6cw&#10;ljGQQYxrTGkQb5J7T4RB8fLAHyOTpjKrjYyfOCKOyrfPXrIcj2Jfb6+7K+AY+yOfQfi40ydesBoN&#10;AM/5urzd9OvE0emlAfjl2I0/g26z2VCQ9uy7XRv3pMw4vGLe91tX3Dyw8cHRrXePbLl1cOt329Ys&#10;mDMvXCylDJtAxCN8abhXKZHTl3AdgogZy0ZPXTxi4rzh4+cOnzB/5JRFgLawGUtDpy4eNWF+yKSF&#10;QLTYuatjZq+KSF4aMnHusIQpX8aMHUIOwo9kNozKsROxsY+Nlw4IgPuYhkOiMclmg/1qvEvANyFa&#10;+CSmNLqZuKu4vTGCz4IV7FpLmLEkZMzkz0aF/+8h/pgmc5gEapLzTNorSXKnQYRrI0b9feRogBqt&#10;+oxOChk3M2LKQihqWkpU8pLwqRT9HD0Rd2YRC8grMncsiZi2FJub9xw26JRavQr8JIKe+OJWG000&#10;61+nV2u0VJpdb9SxS0xHE9QMvAZTpVEr1QozpcnV6gx6cJjZapErFdg0msx4qNscdkp+JlLj8sJP&#10;nAf01tZc19ZUB0qzOaxyRQdNfdNxYQMcSJlscZSYmobBVDDKil+KCplc3tbR3qzW0vqDmpLcn/ds&#10;vrxl1a3tqx/tXvtk79rMIxsLTm4rObOj/Ie9xGrf7666dLj++snaq8fRNt8523z3bNvD72VPLyhf&#10;XlG8uKpOv63JfqDNf6Irfa2vSDdV5wDLaAEBF/qEUZMHGUV9T03JK03xK11Zuk7RQtMs8W0lXEoM&#10;MT2ArgE8X/2MJdGSZP+5hw9kmw/kYyG20c9oBQOdg8CRwLHcz4O5h21pM7gHIyVEY3EnTog28Pr9&#10;yMjvCAZ6eJf0HmHw4dgLUEMP3wEJzqQg4P8kicnQstAjsRTEjAWBqCQDY/i0PIB7eO8nvjSmNInP&#10;YLCNC4Gi0FKPqG3Ac9QgEBXaD/+g6CcEVmNoY5sNcq2J+Wpvf//n29/+MfDht37Bar7Bfq/fgwhK&#10;8yMpXhu/KWF0k1Otv6e3H/fO5+t2e7xOj9fh9trdXpsbzARyEsTm7XZ14auRchOB1brBYaAxiMlM&#10;0iesBlCjOXAi+unqBKiZAF6Qy20Bt3k67V1UVZLYg753RckifDeLhfi0F2Mw0ukyWx1GkxV/4O0K&#10;dV1rW1FtzavCghupL8/evr3v3PnNB48s371vybavF27ZtmDj5rlbtszbv3/5kaMrLl74+vmj0+mv&#10;zudnXa0oelBT9qyh6nVrQ5asOU/ZXgxoU8lKlfJSlbwMhkZerlWUG9TVVkOj09xqNzU7zS1Oa4cL&#10;oObk9Qfm3m5rsC/NL5+lu9PU7TH2eAxdQAu7utOmcJpabYZGHdViL2iqS62rfl5d8ai85F5xwfWC&#10;3Cs5mRdSX595/PD4lWt7vj2/9eDxtdv3L9u0a/HWvUthf39h+6PHp9LTL+TlXisrvfcpqHVTBloX&#10;gxpjGZUT8FqonIAAMhZTWrDAxcRbVpXVTHMDeX4Ye9R06ibIqGsx6bEpWE1Z+/9y9p/vUV1Luze6&#10;Pr77WTYmK+cMQuScczRggwETDI7YxjgAJuecQUgCCeWcc0udc86tTMZea+29z59x7hrVmjSyn73f&#10;c3zd1/CYY445es6WUP+6alSVTtjYrOZuu10LSgsBNcFnQm5hSPM4KXGay65zWDVYFqCmU7VAWkWT&#10;VtGoVTbjJawmud2mcbtNQDSRg87bT+lCvH19nJLOMzBAiU/QUgQHeZQJfvvwzvYC0ewDvU56r0UG&#10;PGasUEob4foEq5EJDW/XQGAEqP0F1/4G1HhE6rDrc3DQ1dtr6+nBdwuT26NzOdQuh4rc9m492dX8&#10;VqtVdfpO7q4zD7aduLfj9MOD159efEqVo47l1Gz59Ur8rKUTU6gW+/ik1DHxiR/FxH7IqW4jRB41&#10;SswRzM0BUBufmAJQGxtPwQTjhFFtBKjhAz4yc0701AXR0xbFzFxKm/1nLY+auZRqsc8WuVvnrome&#10;R6a11NU7gWupqz9nFyfb1RKWbU9csYPy367+PH3N56mrdqSu/CxlxTZQGm1QW7SJwggWrU9csC4J&#10;mr+GQS12OlnRGMgkMaUB1yAcYgLh47APNDyYb2zaxNSpxGrJmeHJk0oqa6iw3SC+mwbNZuiwJD7j&#10;QfpdFx5PL2Vtx1f2gZ7eIYrGHug1GbRlOfd+2/PJ7iUzv1gx5/uNS49uW331q08e/bL30S/77h36&#10;/MzuTVtXrUjImkup/zNmC/oB1y4CpcXNXhmPJ5q7JmbWKqDthKwl4zIXTpiyOHzGchEBugqdiVOX&#10;4FTs7NUJ8zYkAHznrI6Yujhs0pzxqVNHxaVBgtXoJyIEUBNYJnatjQA1oNgIOAOZsbjPiMYt/Viz&#10;6Fb5neQ3nEBtJgEZIxp34qctZmco2qTpi0bHJP+PcVQbStL/eC+SgGI8RyAaK/SSUFDjhLdRmfOA&#10;aDHTlkKx05dFT8f3AQoCDZ+yBFgmHKCiaMH0FbEzV8XMXBU3Y0lTc71S2QU+02gVOr3KaNKaTHqy&#10;qJl0ONQbaUcabzuzO+0AKYBaoLcHrKajyp46ABkGDSYjKE2j0+Ks3UkJz6x2K7AMF+pFiCj3gVmd&#10;HS0KeYfdafX63CYsLLLpmqjiu8nj8/L6QDQQIdbUG/W0O82gU6kUCkWXUiU3GDQV+Q9PfLbpzPb1&#10;lz5bd2v3hvv7Nj797pOqw59X/kQWtcpfPi//eVfd8QMt578HpbVf/qnrxq/dN39DK79zTPXwtDr7&#10;nL7guqnsnqnykbku39JQCFCzC48n5GivpA6BWjFaU91TQ0W2vvyhsaPGatZ6vE6QEBgFAtCgP/gM&#10;WNPHfkwINBMKTNzBTCYnPsScV29ev/3zD76ET4WKLwEP8Wo8TboWLebwhdyXxBNYWIElXcjCNFwr&#10;4Zc0gZmMx7nljiT80MFnEqSiDYUzqT+C2JhggC+MTVJH6ksCSzGEhYIXLscifBZiUJPgTBKflYTF&#10;MQ1XMTxBNC5AjfVcVHkfevUqFNQYzv4qZrXXHFvw5s+hN2/6X1E+gj6RxrZ3MOj2Ff0grvWBz56T&#10;UQ1t0PrV5wv0kl0NiOYN2IWAay6MMKv1DwXAaoPP+qAhPMEwsYWKzWlsUWNQEwu63D6by2vx+u09&#10;fR5AIV6Oi31TvW9R8hsXDj6jBGx9YLtet8iX6/T4HC6PXbCaTm/qUqmbOjvL6uruP316+tatg8d+&#10;/+y7g+v271+5a9eS7TsXg9V27Vr65Zdrfvhx4+kTu+7e/CH77s9PHv1eUnC2vPBSdem1+so7zbUP&#10;2xpzO1ufdLY86WjO62x+LGt50t1WoJQV6VXVVkOzw9TqMLc5LURsXqfK79b3+kx9PWRUG+x3kvpI&#10;Q/3CE9rnAKsN9tgAav2Y5jEEHGq/XeOzKTy2brdVZje1W/RNIDZ559P2lofNDXcaaq5VlZ0vyj92&#10;794P5y7sO/TrJ18c3LDzwOrte1fs/mr19z9vPnV29/UbX2dnH35acPJvLGoSpQX9mz0ANRuVE/CR&#10;gnYpYUtjMah5vQLUnDqAmsOmRGuz0B41iKIvKYaAojI56hOIpte2QYLVlIAwt9PgdZl9XqvIwYGl&#10;zGxLC40hsJlVdovKalIAztTdDSpZrUpWo+qq16tbrWaFx2MCPtI+swE/vttAFKVHgXqUAYWTXKCl&#10;PCiD3qEBD8hsAG9uv4tS3fa7nw1Q8C0h2ote/FYTqL0I8hnHE0ghBRhhdyfesf9fQU3ye3L7jCq1&#10;k0WNIwl6egnUPF69260FpXk8eiBaIGDv7Xdr9YrfbuTsOPPg0xP3dp199Mvd0mvFLecLGg/dLVv6&#10;xa9RmTMFqKWPS0wZE580Svg9gWjs+hwdHTuKUqnFgtWC5jSAmggmGBs0qmVIoBYmLGr8iR4zfXH0&#10;DAK12NkrY2aviJm7KmYuJW4FqMXMXRszb33cwk2Jyz5NXr49beXOtNW7UlbtTFq5IwmUhsM1uyet&#10;3zdp3W7K7rGCak8xqCUt/jhl6eakRRsEpa2l/LqzVybMXobP4FA4YwUjDGYugRjUoKgsdoBS6QKR&#10;ZY2yiBHWJGV+FJt2+PdTTp+fcp6J8mQSmTGcSXyG1i+2pvl6eykkvZeqpLkDPnV3R/6Ni0c+3ww+&#10;279i3nfrl/y8ecW53RuvHdhy/8edT44dyP/9qweH93z/ybrZ85cSMk4CMs6JzJwfOWVh9LQlMcAO&#10;sTU+ZubKqBkrwqcuHT9l8YRpyyJmroqasyZylqC0aUsjZq6Im7s2ccGG2Flroqcvj5y6eOLkeRPS&#10;ZwLUPopN/SAmGayGJxpmNXaAEqihZVAL4powmDGlSQKQSeN8StjS2Jc9NzprHod8vgdqw3zGoJY8&#10;azk6bFSLn744PDXrw/AYigMQHkymLnZ3sv7/ALWxMUkimIAiZNn7GTN9WQxYlllN5FQjD/KMlRwK&#10;KvorJkxZcuriZYtFb7Ea9AY1G9UMIuHZsEVNx65Pk8UIUHN7PUAoUBr4DOBlsVlwCD6zOYjhfAG/&#10;cHFazVaLtEHNYqM6oWgpzYfZoFLLAWpqjYJegraskbFNrE+ghsu5XAHDn14UmzKZjRoR7KnRQIqC&#10;O1d++3jV8S2rLm5fe3/f5of7NuV/s6X8xx0l339afngn7VQ7srfm2H6AWsuF79uv/MSUprh9VHHn&#10;d8WDU+rcC/rCG6byB+bqXBshGjGZBGpU67OlzN5cikFzQ6Gh5rGu/IGmIttlxxc8j8tlGxgCtRCp&#10;AHEE6Az09lM8AVgHDMQdFpMTJA1iBMKFALuXr18xgY3YrMYzMUca4WmhZ0MlTeOzeK1QMYehw5PR&#10;wTS0uH8+C97icXT8PQHQGGOZJIwznPFZZjWM94RspQ8lFXQgnJLMbBhkMgPBMJP9rUIRjVvQFa/J&#10;VMcEhlN/Nacxn+ESFq8G8Stihb+C2uCrV5T29t/Bop9/C2o8+Mf//N/Eav/6X6/+EDVA3/xJDtBX&#10;LwewvrDYQXhMvJb0mP3PBgdeDILSCNQA9sRqtKWMPJWAJKI0m8dvQweHtF+Nggx8lLYIf2Jxv3ju&#10;532hGnrRP/QCnV6cZUqDcKFYzekJAP6cWJwQjVAPnAewG3rxcgit6OPXAHjXg5cIuQ2n2+90ecFq&#10;ZrMVX7pk3Yr65pan5eU3srOPnD6zB0z2zTfrDhxY88X+Vfv2rTxwYPUPP2w6dnT7pfP7H9z+6dG9&#10;XwFqT/NOFj4+Xfr0XHXp1dryG/VVtxpqbjfW3GmovtVUC3S729ZwX9aao5WXmLV1Nn2jHbhmbHFZ&#10;Ozx2udcpjGrDrCaJ+EFY1AZAaT1Wtqj1ClDrwSVOtd+h8jnVHofa41TazO0GXb1aXirvLMALtTbc&#10;ra24VFp4Kufh4QsXv/jt9+0//Lz1q4Mbvvp+w6Fft5w49dmlS3vv3P7mUfZP7+1RY1CTXJ+Ma4LS&#10;zF4/bZbyskeZyiOQ6QtiUEOLUwA1j4sclC6HxuUgAxi4iiM0rSa5zSzl0SBcM+p5e1mn2dDtsOES&#10;vcdl8rktvCONoI1jCFwWr8PoGgY1CKCmV7Wqu+oVHdXy9gpNd73F0IXX7QmGbQaYscQXIUFRQ73P&#10;xa7/EJMYUdQz4BpAWIRvkCFNANaLl334/oZ/O4xoRGZv8IUyWGo9lNUY14ZB7a+IxvqrRS24O020&#10;gaEhSs/Brs++foCa1ec3gdW8PiM6gR5rj7AODj7r6VZ2Hbz0cNvp+5+efLDzbPZv98tvlbRdKGg8&#10;eLNoxtYDkelTOJKAi0dR5SgBah+GR0qgBkrjeAJMAKiNERk6qChTAlgtfVwyJegSwQQim9qUuaCQ&#10;mOmLoqYviZ61LHbOqvh5a2Lmr41duD5xSbB+FEAtcjbl2Y9bsClh8dak5duSV36WvIpALWXVrox1&#10;eydv+EJQ2rYUEUYAUEteuiV5yea05VtTFm8EqCXOW8MFCRJmLYsHjQ27ONFhK1rczKWx1C4BruFm&#10;oqctjJm2KIpSf4n9apPZ7TgnPGOmcA5mjU3KWrLuY3yM9w7R170RJjTJE+rvp05wnDai9Tmctpbq&#10;kptHfvh24/I9i2fuXzH3x43Lft268tSOtdcObH3ww67cn/fkHzvw5Pcvs3/74sz+rauWL48H6wji&#10;wZ3Q1jQAB96rGcsgoo1pSyOnLwOohU1bhncpas66qDlrwWfhM1ZQDftFm+IXbIiatSpi6pLwKbRZ&#10;bSJt/58xXiTs+CAq8cOYFA7zxA+F/Z6SGNEoi8ew2UxCMQY1NqRJ9IYOEW3QnIYb5qQnwfQc/IbH&#10;k5dT2qC2NBTUwOujY1L+OSECjCWBmoCwd6DGrCYB2f8N1GiPGkBtTByBWkQmyDsIarEzQWPEalF4&#10;02ibGm9WI9MacdvUJZEzVs5Yvt5iM5rNeqNJq9bIyftpMlgsJhOVE9CaLAYbwEnU5gexgaW8fh/g&#10;TLAUrtFr9TrQldFsAlfZRGF1K0GbGZcQfpkp8BMrgNtEOAJFKqhVXSpVNyjNTjvbqFwB5gPUwGQO&#10;l9Nqo0y5wm0KQLQIeqOQTw0VLVApFV0Pzh//ae3iox+vuPzZunt7NuXs3/z0261Vh3dV/LSz4vDO&#10;ip93AdRqfz/QcPqb1ouU6haU1nXzN+Ca/M4x5cPTmseX9EU3TRUAtRxbw1N7U7GjpdQp6nsSpYk9&#10;ag5itRJTXb6hOldfma2tzff3+AKBgNtl6yNPfpDSBOKAdYhjJFSCQvuh4nFcixV4JBTRWDzOgMUj&#10;PIcPpVYSzxkxyMId8k1Kq6FlvydumM+CurhlMajhLMSPiZZHAGqAM7QMalCoFU3qS5IojVt8ePBH&#10;CNq/ijFLAq/nw/gF6KFrwVviQhxiEKeYw0aIaGxYvCzPxwo0iDkhrk+AGlVn//NfEpNJ+9VY0jha&#10;ii0QO9U4YcfQ27dDb6naAdGeMK1JlIYXFR0CNRKxWl+/QCuuKCAIyeb1E6hBPnzWsw+0L4hrbF0L&#10;FQALf3pFjnAiLdpUgvd+kJDL1+P0+IVlrt/bM+AHpT1/iV8q2ugGcTiCGMEvANn2sEJvvw+vRX7Y&#10;gAuE5/LZnR6r1WE0mlUqTVuHrLquPq+w6PKdO4dPndrz22/bf/xx88GDGw8e3HTwuw2//PLJ2VN7&#10;blz5JufBr48f/V6Qe6og59TT3FPF+WerSq7UlF2vq7xeX3WzofomOg3VN6DmmlvtTfcVnfl6ZblZ&#10;W2vW1Ft1DXZTq/CBEqv53bqA10DJcntt0ECvnSxqw6A2CAXI+9nj1ve6tL0eXY9H3+M19HiNPbTb&#10;yuDzaF12UFCrQVunU1aouwq723PbG+/Wll94/OiXmze/vnjxi+Mndv529NNjJz47c27X1Sv77tz4&#10;8sGdb/8h4Iyypg2zWiiouXr6nAxqHq+R90uJoAzICGITNa14+5dVBAGYXU49kAuU5ha7+Gk7v10r&#10;0p5pROIMCsm0moKWNtCbxdhtNnbx3jKXywRKI1YToOZxmrjjdhidNj35Pc1Ki6Fb7Hvr0CqbVbJa&#10;rbzRbJR53MbeXtfQEGAoCGTMWGj58NWrwdevKI8gCAz/oIiuglzFzERWNErJIcEZJOI9QWYSonE2&#10;NQnXJPIL3aDGrSQyzv1FIRPYokZRvpSUpd/GWTmg3l57bx/X4ffhJ4LvQlWN9V9dfLTj9P2d5x99&#10;cSnvVG71jbLWM0/q957PmbxqS1RaZljqpPFJVIt9bEwCuTtDBFaTQE3aqTY6NnFMbNKY+JRxiWkA&#10;tfHJlEqNQC1jekQmPtfnRGTOjwV2zFxORdMXrk9YvDFu0aaEJZuTQV0rqKp6wiKwGvgjmM01Zv66&#10;2AUbE5ZsAa5RZOja3elrPufdaWRIW7KFoj6pfugWsqgt3pA4f238XK5JsIwsaoLGGNHQkpln5lLa&#10;uiQS4UZPXYxW9GlLEwiDCSlabLQCeRCRkGltekzmrMbWdvHb/EJUFAiyGjpEZn39vQODPYPkBgW3&#10;eXwejUJWcP/m7wd2frFi/t4V875es+joJ6sv7tl0/cCWuwe3Pzq068kve4t+/7Lk9LfFp799fGT/&#10;xQPbtq5ZkzR9UQQwMRO4A84gmxDuihENCs9aNHHKwrCsxZEzlgPLYuduiJmzPmr2mug5a+PmbUhY&#10;uJneutmrIqYsCps0b2LGnAnpsyekzxqfNmNC+sxxKVmj49I+jEwYHZ82JnHyWMFqInrgHaWhQ6A2&#10;7NkM0thwVtsgmbGBTfQZZ6lgVJbIISwOqWzUtAVSsGfizMUQl2NPArHNXJY4a2n8jEVhqVNGRSV+&#10;EBbzX+PCJVALbUfQWCifjTglggkoiZpwfSaMjc+gH2LWYhZ7P2OoSsGSCEqBuyRSpOog7+f05UBe&#10;IrkZQNvluQUFBoNGo5ZT+SaNnF2fkqw2k8Nld+NPic2CFnJQ8XUzbfm3WjiPmgGgZbdBbr/PRrWe&#10;rBz4abaYDQaq/qk3qA3CB6rTq1Xqbk4C4vV76UKbBevw1jTa2WZ3Ot1UOcomjHMANbvTTp5QMr8Z&#10;tFrl9V8O/rxhxYmtay5tX/Pgi49zvthU8v22qsOfA9QqgWs/f179216wGoHapR+aL3zfcfUwQA2U&#10;Jr93QpN7QVdwTV9821jx0FydZ6krcALL2itZ9rZKW1slBRM0l5qbSvS1j/XVObqKbGNLVU8vlWD3&#10;+bw+n4fxhRlo8BkhEYeCPn9FRjLmIW5DhRFJWAHCCqGDocI6OIs53B+xTmgL8Z3wIa/Ji0vjoX2G&#10;MInDuBPA0wHGBM9xuADTGA55GmMcxkFy3OJVJCb7fyOgDMOTpBHQBpbCk0pOZIgeBBCJGwh5ELR8&#10;NhTR6MGHJa0GMTzRChjBTGFLY0oDZgHUcPjHsOWMmUzqjFDQASqqS738818v/vzjObEa1sGnWtDN&#10;yk+ETu8QOT378OYNuymBVpKnEnDm9UN2rw/E9s4HGugNiQkdoIweokPo1kcfW/hzC5agfm8f4USg&#10;1+HvsQd6XBSkOEARCaAxYNlwLMJ7oaMYl3ymHIXA1AjOA6jZnCY2qnXJG9ray+vqc0tLbjx8cOzK&#10;5W+O/77j11+2Hf5p648/bPzl560AtZvXvsu+90t+7snCJ2eePj5dlH+urPBSddn12spb9VW3G6rv&#10;NNXcaay51Vhzs6n2Zkvdrc6mB/K2XHV3oVFdZVTXmNS1VkMT+UDBak6FCALV9/jN/WQ/s/UHrMRn&#10;gtKoDwnX54DP3Oc19fnMvej4LSTaCk/5PgI+o9upcNq6rKZWrGzW1msV5fKOJ/VVV58+/u3B3YM3&#10;rh24cGHP2bO7Llz4/NaNL7Pv//Do/g//wLsp3lDawSfeXNqlA1DDpxhZ1Prw5oaCmt7l0rGAaz4f&#10;Gdg8Iguamyp7Gh0OHdX0dBmcToPLaaTiAQ6KAxXRl8FctZw7gwVoA6hZLSqaD1ATZMaUJkkCNXsI&#10;qOlVrXpVi93U7XXre3rsg4M+kFYopTFOSX18OXn1aogT07wmaOuXyAkX4vDVy37M5MkjxIP/Hag9&#10;fx5kr/chLDjyV4VMIFAL5mKhxLYOsU0tmF4PlIbfcvDGM7okUFhVdfDq4/0X8/ZcyP3xVtGVp00A&#10;taPZVRsOXUiYuywybfLEFPJ7jgWERcePALUx0bEfiQwdoDQJ1EgAtTgBauT6FBvU0qeGZZBFLWLK&#10;vKjpS8iFN4+SqAG/EpZtTVz2CZnNVnyWsnJn6qqdics+peJRiz6Onb8euBYxe2X4zFVRc9fFLd4C&#10;OBP70qgUAYHa0i3JS7cC1FJXfJK89OOkxZsSF61PwMpzVsbNWg5Ei5+1NAhqM4ZtaURsBGrxIMXp&#10;xGoC1MBty6hPlaaAa4ul2qBRU8gTOj512tjEydfvPRTGs2d+8TcDfX9f0NeJ73r4C4G/HBazvr68&#10;6PKRQ19uWrFz8YyvRdKNE9tXXz+wNe/nPSXHvig78WXlmW+qz31XdfZg1bnvy8//UHLym1vf7diz&#10;ftWk2UsisxZFZc6PeUdphBFsTqPdZlOCCW+jZ6+Onbc+Zu6G6DkbYudtiF+wEYqduy5q1oqILKI0&#10;4rP0mRMyZoVNnhs2ZX541sKJk+eOS5k2Kjb5w+ikj+JSObuvCPYkSiMr2rBFDRDGZjO0kq+TmZVB&#10;TRKTGSMa92OnEqXFTVuYACAOifcMGtKmAdqWJs1eipnjkyYD1D4Mi/nn+HAirWHXpySJxiSMwwh7&#10;QkdMDgW1MdGJADUKaJgK8gaIL+FOFOBsOnh3WeRUIG/Q6Rk9g/zIEcIZGj5t5aYd+4wmrby7Q6Xs&#10;0ulUZoseYruaVdjGbA6b0+txelycrtYsdq2xXQ2A5fK4rXabSqtBnwxswq5msZnVWpVR+DcVym5R&#10;65Osazq9BqAGdNNoVHw5qA6tzenw+H1YyuFy9w09c4hYBHAb5HA5yRMqNq51dbZe+n7/kY9Xndq6&#10;5rIAtcdfbin9fnv1z7vBatW/7Kn8ZTdUc2Rf45lvWy790Hr5UPvVw7LbtDtNCeVc0BZcN5TcMVVm&#10;W+vybQ1FztZyRwdTWpWttdLRUc1GNVNjsaH6saE6V1v5yK7u6O3r7e3r8/upyueAYBcJfUAJ4tsK&#10;sOY92OKzkkJP4VrgDjoSlEChEwhEBCRJfUmMUzxNGgy9Ci3Wl+6QT0F8IbsvGb8gpq6evkBvP/EZ&#10;JmDQ6/cB15jYMBNCh0ENg1InlMMAQ5LYwBZqY8PgX0FNEtMVWtw5g5rkDiYbAB5EPAXuDU8EoY+z&#10;I8QWNV6HO5AEarSIADXwGVvCmNXwofXmP//59//+/0CgsdAa7RB3KAXuv//z9j/vWO3Vv/794g+A&#10;2tvnb1+/+OMNWrw6XgLil+sdpGACAjVRRh0UBYG6GNSI0oBoPqsIAjC7vGa3F1+BrBj3BZzAOEn+&#10;Hoe/1wmBHGjflPDIcRhiAKd6bGhxiniDKK3/+cuhUET7C6jh20XwfnAzfwtqClVzV3ddW1tJQ31e&#10;WcmNvJxTt67/cPHsl6eOf37i6I7jRz47c3L31Utf3bt9KC/7mGC1s6WFFytLr1WX32youdfakN3e&#10;nNvRktfRnNPe9Kit6WF708Oulkfy9jyV7KleWW5UV4PVLPpGm7HFael0OxRep9rv1vu9xl4/EVh/&#10;wNJPHIY+qd9vDoKaH8RGDCcwjkiOLXCUYrfHEvAZfG6tx6l02btdFpnV0IwX6m7Nra+4VPTkSPbd&#10;gzev7b96ed/FC5/fvH4g+8EPjx8d/kefSI0GRBPmtHegJljtPVBjWxqzmsOpcTo1gthwSGTGLVPa&#10;MLdxxg2K3IRw6HabnE6jww5iIzltOodVaybTmtJJ29QAdu/gDOKOy24QMwFqKlEeSqRP03Wa9Xjj&#10;qJ46sIYT1UpYBklQxR20b0QBdaoKRXltgqz2isp6gtLe5bYNFaGbaOnC4foEErFhnFmNSrAT7VEq&#10;tVAUYzJjjTj1jIxwlGhNeD+9A1RojNIig9hE3w30BDqTxe5l39CQ715+4TdXHu85n7vr7MOf75Ve&#10;LmyCfr5fvmz/r7FT54aT3zONNqjFxhOW/TegJolxbWxcMie8HU8Jb7MmkjmNPumjpi6IBiTNXU3J&#10;OBZvTlr2ScLybQkrqEKU0K6U1bvT1u1NpgRpu5JBbEs/iROe0Kg5awFqUSCSxVuAaEFzmoj3JEoj&#10;fZKybEvyko+FOW113OwVAsWWAtSCe9EEpQ0b1ZaAyeIpxRrhGqXwEP0YQWlQnCA29odGT10QMXnO&#10;hLSpYxIz93x7yOHxBfqHBKgFIwnAZ8A1j89LCUgf3j52YNfulYt2LJ//7YblJ3auv75/88PvPn36&#10;866KEwcaLx1qvflr6+2jTdd/bbh6uO7y4cpz3xef/OreDzu/2rJu+rylZM+btjB6yoIoAWpk4Rv2&#10;eFI7Y3n0rFWxc1bHUQa1jfHzP46bjzdnA/gsZs7qyJnLw6cumpgxd0LarAlpMwFqEydRko7IqYsi&#10;ie2WRZJBbuH41KwPidWoBugIUJNEcQzgMGFIC/V1oi/xGcSV1yFmNQh9BjVR3PMdqCWJVLdBYpu5&#10;OH7aggnJWWMT0gnUwmM/mBD54YQIZjWJyVjMZNKghG5ShxUKamNjksYB1AC7+AkCztj7CWKbtixm&#10;xspYED/b0oKgtoJAjRygy6NmrQOgy1VdRmFU02lVBoOGnJ5AMbOBIkDtFo/f6+/rdXk9DGqgNCNO&#10;2azgKrvTwYGfBpOR+y6fF0TlC/hMVJ+A0t5ivsjQYTWLygTANaWK0I0IjMIObDaXk2W220Ttfz86&#10;WA3Yh1dhnrM5HFikua7y+Odbf9m4/Myn627sXJ+9/+PCbz4tO7QDcFb2087yn3ZWUBWpPbVHv2g4&#10;/U3DuW9AaV03jyrun9LkXFDnXlQ/vqwvvGEUkQQMao6WMkdHlb29CoiG1tZGhT4hgBqFfFbnqitz&#10;XFZ9H9NJT4/Ph7/kFEnAGET0MDQY6PH7Az4ADQ6BESw+K2nE+B//+hMCkUgaSR4C1NCiL13Ll/NZ&#10;VugpiFEGCr1DCJfgEK/C7IWzEoH5An5/j0/svaOXwzQMsuWMSY6nScIpzME/fInD/jsJZAmKrU1/&#10;lcRVaHGT/D5IbwgGJVCD+Fmks5JwyKAmiReXQA0KBTUIoPbyzz97hoZe//vfEqgxnEniEdbb//k/&#10;3/wH+s+bf//n1b/+hWvBakxpZFQT9xkiMqdRMIGoT8ACpQlQc4LSOE5T5NQwOIVcbqMHuCaCN4XM&#10;Ht870Y72gDXQYw/02gFnJHR67T29TnAFeTtExADtSxPZPSRKe/32FYMaxhnUyLbXH8zBRtQYcLpE&#10;+KfFrjeYutXaNqWqWdZV1dpSVFudXVFyPT/31MO7v9y8evDqxa/Pn9575sTnly8cuH3j+4d3f87L&#10;/r0g73RxwfmKkqu1lbeb6u63NeV2tT9VdJUq5WWK7lJ5V4lcVqSUFapkhequIp2i3KCqMqpqzLoG&#10;s67RYmi2mTucwgHqdWoDHnJo9nqNfZDH0OsxUEeIWE1Y2ob6ndAzaMA1NOCkMvD9joE+O6AFf2+8&#10;Lq3bofTYFXZTm1XXqOkqljXebyi/WJj764Nb39y58eX1K3tvXdv/8O53eQ8PBUFNkuT6ZKPaCIua&#10;BGouh9oJ2VVUB53rrDuAblrgGhvYQlLXBnezQTgEt7lcpqAAbQ6DzaYiULPpGM5YgDNomNIE0lnU&#10;ADWbSQ5Ws5uV6NitSqr+1GsfHPQAfcgwxsYzLvckiIrFfa7X+fbtC6rxD2gjVht4R2nvFyHgPl8Y&#10;evnrN8+lU2hfDO9Xe0l7PYNWOonG+FAakTqC0gjUmNIY1AYHg4gmRsBwgWfPg97YgQHfmTsP913K&#10;23k6e++FnOO5NVeKms8XNH53o2jm1gPRGVMnpk6emJw6LiFxbEzcmChR33NYALVgKrXouNEhoCai&#10;CiiSgEpIUa3P4O606CzyeJK5a9GGpKVbkpZuTVz2aeKK7VRnfc3nSWs+T16zO3X9Pihl3d6UdXuo&#10;9Ofqz5NX7khesT1h6db4xZtjF26MX/xxwpItFEOwfJuoHPVp2optALWkpZtTlm1OXEh+T7xEwtxV&#10;8URgy9iihpagbcZScnpOXxw7nfyJIDNGNBbQjUENlBY/YxmxGkamBzPiRmXOisyYnbVwRUe3Al/Z&#10;AgPPaHNE/4An0GOyWsvKy7/5cv8n69d+98m677auPrRt/dl9nzw89HnJia9qzh+sv/hD6/XfOu/8&#10;3p19VpF7EWq783vj1cPVZ74r+HXfzW+2fb1l3ewFy+OmLRbuzgXRwx5PidIY1CjP7YKNCQs3JYFx&#10;F29NWLQ1fuHHMXPWRs5YHp61aMKkORPTZ41PmTE+bcbEjJlhk+cC0cBnwLuYmctjKK/HchBb+OQ5&#10;YxInfRgZ/1FsCoMa71STbGlBsX9zmM+4Q9vRhgVcY48nWonbYrLmhYAaIRqxGpX4XAJRtajZS3Eq&#10;atLs8YmTqZpqdPKoiLgPw6I+mBA0qqGF/msc4RfDWajAZ4xo/wdQGxOdOC4hA7DLoMaUJjLfUoBn&#10;3KzVwDXamiaqFMTMXIV3FawWNXVZ1My1EdNWXr5+RanqUqu7VUqZVqcQnkoNlVG3GG1iD5ndacdn&#10;s9PtdLgo6YbDBXQnIAOfscXL6XGDukxWi85owme/2Wrx+n2050xUcAeN4RcGZ7ECDqmwgcOKz3Kr&#10;y2V3Oe1uLOcmK5rLib8IPQMDoD3AGUANK+AlcLnFalarFfVlhYe3rv1pw7Jz29ff2fPxo/2bir79&#10;FJRW/dve8sO7yg7tJFw7vKv858/rTn5Vf+ZrSqV27VfFg9Oq7PPax1f0BdcNhTfN5fct1TnW2ie2&#10;hkJ7cylAzdlZ45TVorW1VVpayhjUDLUFuqocbfUTn9fFvBKg/wBkRDBBEgIVDQ709PgJ4IbLSf2t&#10;GDV4AlZDJxQ1JIVOg0JHJBGXDC8rXYU+7ofRim5MHLL4LAs3yeIngnpo5xlRJqZJK2CQr8WhNJ8d&#10;oGRL6+slO9z7WPa3AiExuzCojWCpEX08CEMYC4dDAoAGhn3E/Aj8yCMEUGNJC7KY1XAnDGrMavjQ&#10;4jYwOAj2CuUzxjLp8N3g//rff/wvwjWAHcSsRra01/iUoleRnlQ8LEUSEKuJeE8hL5CINv77HW6m&#10;NLcJfOZw4R+C2mpX2Z1au0Nrd+IXHtI7XXrRITndQXkoX4HZH7CSLa0XYlAjA8TQu0DRZ8xnEDpv&#10;/njN3AZQE7GffX20uS0YgsqsxkY1u9Notqr0Rple36FSN3V3VTY3PKmrul9edKXo8enH2cce3fvl&#10;3s0fL507cPHcvisX99+4+s3dW2RXK3xyqrTwQm35jaaau21NObLWAoAa1WtS12g1QugoKzSKMp2y&#10;Uq+sNCirjZo6o6beqK0z6hvNhlabWQZc8zgpRMDnUAWcGgoacKiFNL0ufb/PRKBG29ecQwMuUBoL&#10;fQnX+nqsfq/B61J77XK7qRWgppOXKlpy2qtvVhWcfPLgh9x732Xf+fbeza8AbY/uHgSoefoo4s0j&#10;4OwdotEetWGLGm1B85lDXZ9UHJ4ojURF1u1Ku0PtcGpc+PGI7LWczCwonwOScM3jIYBjaHO7zS6R&#10;dwMSG9rAZHqmNMFnJIeVDG+gNBYRmwhQcDu1INP+HocANT+Q6/VwdU5AVRDL8C3iz5eQ1JdOYZpQ&#10;0Hg2fBg0lUkohhaT37zFJSSAmnQoQZsQ74cLmtaYyZjScAjqkg4Z1IBiFHwqNqgxn0mUJixtgedk&#10;pRMI+HLQ77Ufvflo74Xcnacffnct/1xB/ZXi5tOP63aevDd5xeaI1MlhKekTaINawpjo2NGR0R+B&#10;z4TQJ0XFQDg1JiZ+TAx5Pzn2E5eA0sLTpoSnZ0VMmhE5ZVZ01twYfH7PWQmKSly4keI0l32Ssmpn&#10;ymoqsp62dm8awdnejE0HoPSN+9GmbfgCHRqnxGk7EpdvIwPbIoDaVgojWPFp6optTGkpyz5JWLgx&#10;cdHGhPlr42avTJy3ml2fIpiATGWCyXAIIAtuTcOnOOCMLWoxM5YCiajc0KzlsZiAVvKHkmmNWI0Z&#10;ZUJS5uEjx6nCXV+fy+vVaFSP83K2bd8ZmZA4ITp2xeKFZ77ccfeXA4+Pf1N58XDrnZPdeRfljy/J&#10;cy4oH19WPLmqKriuyr/WnXOh7c6xhsuHq05/9/jn3b9sX79o4Yr46Yujpi2Imbo4MmthRNYiRjRW&#10;7Ew8y+r4uWsTFmxMAqQu+TRlySdJizbHz98QM3t1OMV1zp+QMWtC+qwJqdPHpwKq5oRlzI6cshB4&#10;Fzt7VdycNbgWiqUsa0vDMTltxqjYVGK1+FRitbSpQf9mCKhJZjMIfVBa8HC4pidxm0A3Fo9zHrVY&#10;kVJ4GNQWJ8xalDSbC7Evjp+xKDx9WjjQMDlzbEL66JgUgNoHEyOEUS3ygwkRH4wLB7T9k1gtSGlM&#10;b9xnUJNYDcJZCiMg4cLIjyLwC0mVCeg2gnyGH/qKpDmrE+esxtvIrBY1fSVZ0aatiJu9NmoGWG0t&#10;RiJFxYJFG7ab9AqNXqWUt4LVDHoVQM1MNaN0kMlCW/5Nwo/pdjvtDpvVZnE4rUq1wuP36w16YBZT&#10;mtXpMNusKo0aH+ROr8fhcZlsZjP5Tyk4AK3JakYH+IVxTLY4nS6fz+HxgNWAdy4P/kj2eUX0KPMZ&#10;ZuIqjVYpk7XIO1tKH909tHHlkc2rruza+GDfpidfk98ToFb1656Knz+v/GkXUdrhXaWHdlT8uqfl&#10;4vfNF75vv3q4++4xRfZZVd4lXcF1fRFlUAOo2eoL7I1FzpZyR0eNo6ueJKujPWqt5WA1Y2Oxsb5Q&#10;X5VjaKvy+719A729/VAP9B6ogTCECQp6LlBDQgoGHRYTBiSdwmOixSGIhC+RrpUOeb40jg730fKy&#10;6Esr82S0gCrp3iTxfD7FkvCLCYynYQR9jOBngT5fJU3G6wbAagP9YHS31yM5N0MdnTRBBBDwCPfR&#10;MjZJTAZJUEWANfyk0AhWo7vFrQ3DKJCIOzyZhRGIF4ckKGRKY4qiC2mnjtisI0IK0Pa/ePHijz/e&#10;/Ps/UnX2P/7zPzmqAHAmdSgLLqVV+59v//MfBjUIFwrL3MteEUwABZ93sK93qA+U1jPYExigKlKB&#10;XjJfgYeE7cosCgkA0fQ2h8ZsVRjNXZDZIjeb5War0mJT2Owqq11psnSbrXKLTW61KQUPqJwujc9n&#10;9Il88v6Axd9j7e13DuBT71kPgxpnXGNQA6KxmNhwChMGhihJB/s9g6AWcHv9TrfP7nSbrHbcj9Jo&#10;6tKB1RQNHa0lzXU5jdX3qkuvlT29VFJw7mneidvXDl44s/f0iR1nT+26dunLuzcO5j38rTj/dFXJ&#10;pYbqW62NDzvansi7SzRqKqxpMraYTK16Q5NOW6dRVWtUlVpVtR6gpqbkasA1g7bOoGsw6IBrbYxr&#10;bsgq91i7vbZun13htxO39XoMgwErWG2w1zHYBzhzPx/0Qs8GPBS/2O+mQpHkADX63Fq3tcthbjNr&#10;63TyMkVLbkfNnfqi82W5vxVl/5T/4IdHt79+ePPLx/d/+EdPr4s9yuAzaXdaENTEHjWAMEDN56NC&#10;RlTLSBjV3EBmUavLAT6zKak4F+RUg+EY1EQiDwnUnMMSxOZ9B23ANbKr2fU2m85uJyazW7QSojGl&#10;YcRmJr+nzaRkUHPa1S6Hxu81Aksps8Yz34sXgdev35VRl2iMxYcQQ5uEa2+H7W0MZJKYvYbHg1j2&#10;9g9cNVLiFK0AthNc1f/yVb8EaizuM6VBgDAWWI1BjVmNO4Le/M9w4TCo4R7wKfDbtZxtJ+9u/f32&#10;t9cLzj6pu1zUfDy3ZsOP55LnrQhPnTQhOQ3UNT7uvwE1wWoEatHxtINNBH6OT0wZn0hF2QFqEVSO&#10;nUAtZuq82OmL4mavIHPXwg0ADvJgClCjCp7rv5i08cCkj7+csvWbzC1fswjaNu5PX78vWPpz+XaA&#10;GiiNPJ5AtFXb01d9lr5yO1gN2CeSqHEYAVEagRpea9inGaqg5UygGIQ55CcV4qvig4WnloGWGNRi&#10;poLV5oenT5+YnBmekLb3wFc3b98+euz4oiXLwmPiPgyLGB0RPTY85tP1a5+cOVx780RnziXFk+uq&#10;4jvasvuakjva4juawpvakrvqotvq/OuKRxfb7xxruvJTxamvb36789PVK9NmLYmbtjgqa6EwAi2O&#10;BiPOXhk7awXQKn7O6oS5axPnb0hetDll6VYKcV3ySeLCj4Ff0dOXRVBcp4gYSJs5MX0W+Cx8sqg0&#10;RahHqU+omurctZhM82cSqEVkLgibNBt89mF00n9FJYxOSOc8HQxqxF7DkkANwmGU2IgWtKsN45rU&#10;F8G88wQeBWs/SBa1xFlL2PWZMGNR5ORZZMlLxO9V5rjEjDGxqaMiEz4Ii/oQmhgF0qLAggnh/zV+&#10;IhvVGNQk05pEae9JVPlkUBsVETM2Jhnrx05dBFBLmLUyEagqcC1uJn6ya5jVYmasDlYmmL0Wbdyc&#10;dfFz18fMWoND8Fxza6NC2SGXtyvkHTqRU80ESjNpIbKumXQWi9FmsxgMOitgC7JRxU+TzQZuc4ot&#10;ZcI3asNHuMVmNZpNHr/P7nY6PM7hzWdOChFwOojAwG1Oh6+31+4GonlcPj+xmtOBabwU1kEfHZZW&#10;p1KpuuRdrbk3Lv6wfsXvn6y9vntzzgGqxV49TGlkS/txB1r0wWrVR79ovfRD25Wfum4dUdw7rnx4&#10;Rp132VB401R211xx31qda68ToNZa7uysdXQ3OLoa7J21DGrm5lJDQ5GhvlBXk2eWt/ipxiXVqu3p&#10;C4DYgCzMOswxDECAG3SYGJgkQvXXEczHCuhICIIWK0gjaHkmn5IkjUiAEjoHHb49XkoS3zC/qCTM&#10;4UHAGR/yBKzQI/ai8VL8dGixjh/jwvuJFlwioVhoH60kHDKxgWNGgJrUB6jx40ASn0nim+enG0Qf&#10;b3LIfFbw7PCCaKVX4T7uBDdA4aLCqPZchBRAlE3t9es3//kPIIw3qIXyGVruSBIO0P9AADVhUcM6&#10;r/pfiACC4feBN6iB1SCwWk8/fnkoytLtA6WZbFQPQGuxqS02pdHcrTd26owdWn273tCu07fpDZ16&#10;Q4cBg4Z2jbZZo23U6Zr0hjajsd1s7rRa5S6XSDLlM1IxzR5r3zCocaK1UFBjVuOO2KNGadjIFTtA&#10;tUclUCNWIweow+OzOl1Gm0NrsigMRplG3dwtq2xvLmhtyG2ufdhQdbeh6k5N+dWc+79cv/QlQO3k&#10;sW3nTu28enHfwzs/FD4+Xll8sbH6dntLrqK7VKepMxqaLeZ2q63bapObLR041GnrtZparbpWx4iG&#10;ObpGSTp1g17TaNK32EytdmObzdBGkaHmDo+ly2dT9bj1A7R9DaAmYkJDQI1Zrb/PQd5PYVHz2Lrt&#10;hlazplbfXSZvzu2svdtUeqnqye/lub8V5/z85P7Bx/e+K3z08z96+oKgxqzGHUgAnEsCNSHgl8nj&#10;MXLsJ5vWnE4t+UCHcc3l1GKCADXK3BEKaj0BN76Csnjc57MD1NxgduEDZVCDJERjAdTsAtSsRgWz&#10;mtup9VGaYKq9hcd+LkANePTm9ZCwEBOQ/evfr//816thMnsFqEL7579eo2VQkzBOYjWGs2FhkMSU&#10;xqAmrn2nYVB7x2pC+NcUBLVn7weBQtI4NDQU3KDGAqWJjp9mAumGgxtev32u1Sp/upa37cSdT07c&#10;+fF28fn8hstFLb/cr1i8+8fYqXMoMUdS6gRQV1zC2L8DNfZ+BkEtJmEMb1CLTwKrTUhKn5gyOTwt&#10;KxysljkTH+Qx0xbEzloeN2dVwoL1ZBlasT15JYFa+vq9kzceyPz4K4Aaa/LmojLpGAAA//RJREFU&#10;ryA2raWv24cJqWt2J634jN2dKcu2JS8ToLaSlCrqRyUt/phBDSAoIddfQY0PJUpDn7J4zF3FwiW4&#10;w3hcLjyhOAvmiJg8N2wSNGdi6tSw1KzxiZNGxySNi0n6KCLmg4kRH4ZH/nN8+KgJ4eHRCT/t/7zp&#10;0SXZkxuq4vu6ilxDdZ6u8pGm9J6u7L627IGhIltTfEf55Gp39vmWm7/WnT+YfWjX11s2zFm4Mm4G&#10;cJCSpVEAwbQlMWBHSmy7OmHe2qQFG6DkRR+n4B2jx9wcP3999KwVkVmLgGXgs/GpMwSizQGihQsr&#10;GmhMrLAmbu6a2LlrYuasjpm1CoqasZwCEaYvDZs8D5eMSZz0z6jE/4pKHJs0eWIaBXuGZ8yUsCwU&#10;1KQtaBDDGYuhDWJQi86aB0pjvQdqomxUCn70U+aNjUv9r7DoMbFpYCkCtbi0j6KTPgyPBWAB1z6Y&#10;GPVf44Og9j8EhLE5jUFNwjXWO3oD0o2f+MFE4fqMjB0bg+8Jk4itKYnaYiAacA2iCv2zyagWMwO/&#10;G2vj5q4HnMXOXgc4QydhHn55NsbP2xA/d8POr743m7QajUKp6AAVgc/MFj0QDQKxmcy0Zc3jcYHV&#10;zGajADVKkGZzOvUGPe8kE+nTaMs/9+2888ztAsABtszCPQpQwzhtQXN7nF4f5PYHIKeXfJ1gNb4W&#10;fQAfoI3ysem1FotJpexSdLfdO3f8+/XLj3+6HqCW99UnwLL6o1/UHdvPrk+2qIHbKn/dU3viy7bL&#10;hzqu/dx58zf5vROqR+c0j68A1Iyld8zl96xVObZasUcNoCYjULN31ds6aq2tFWxRM1HUZ76mKtem&#10;VwrnoB+U1tPn7wfYhIAOC31GHCYGsAUGuS+NsPgQM4Ejb/7AZykVepIm4Cq0TB48mReXJrB4GiRd&#10;K3UgzIcwR5oG8aEEXqEEJokngM/AYbwIH/I0HidQ6+/z9wR8vT2hhjQBKO/gTDoMHZcoSkIo7kC4&#10;eTw1U9rL1wCLV9zntwJ3gkdARwI15rNQ0dkQMZ9xhy1qkOT9ZFBD++zNG3zRB379KZiMEW2EQkGN&#10;vZ+hoCaMai96h94haa8oSyAorRfqFXvCwEPCw2i2OnRktTLLDaYunaFDrW1RaRqV6gaVuh5Sa5pU&#10;ot8tr+7uKu+SlXZ3lSkVVRo10KfFZulyOZRup8YrWI2yGfTZ+wbcALUQcxpl5WArGlOaMKfhHQZn&#10;0545UFpPn4fS3vaKUFNBbLRzzo9/kRaHC/+W1SBIrbZNpWjo6ijvaivuaH3a3vSkvSmvpe5+ScGp&#10;B7d/vHh2z+nj286c2Hb5/OcP7vxQUnC6vupWR1OuoqtUr623mDtstm6HU+V0ae1Ojd2psli7DMZW&#10;nb6ZuFMLMms26JpMhhaSHmo2aBvAcGR1U1Rq5BXq7nKtvMKorrHqmlxmWcCl6fOaOJJgqN/xbMAN&#10;PgsFtYF+R4/fTLVEHQqvTWbTNZqU1YauUkVzjqzuXmv5lbrC09X5x8FqT7N/LMz+qTTvt3/0iApR&#10;bD+TKA2iEeH6pG2AlIaDWY1Na+AwLp5K1jWnS+Nwqu12gJoaoAaMY1ALSMUMqJqT6z1QE+jm89rx&#10;l1AEGQRZjfjMRqAmEVsQ1CxBixqDmselA6jhURnU2KL26lU//oy8ffN8GM5Iw4a0IFoxqPEg05Uk&#10;UBqoiHFNEBsh2l/NadJSYp0RoCb2t70coExs7xvVRhyC0iCxEc3PLQcWoMVZmilAjW/p7R/PO2Qd&#10;+8892Hb8zp7zj367X365oPFSYdPXV/NnfLwnOnPa+JRJE5NTJyam/C2oUUeAmlAcgxoHE4xLSKFI&#10;gqSM8PSpBGqTRSTBlHmU5Hb2SqAGgIMtaqlrCNSE65N2p7HTM3PL18A19CdtOpCx/osMjK/bS1UK&#10;KHfa9jSu77mS/J5QCpVj30zl2BdSvCeB4NxVkusz/v3QThwyqHFf+EbJlha8hO1qBGrLwExglAmp&#10;U8clT52YMStqCgUWxGQtCM+YNT45c0xM8qjwmFETIz4KixgdHjUmIjoiNuH8T18pyrKV5dm62gJ9&#10;Y4mxoUhf9Vhb/khb9lCHwfKHmsKb8kfn228dabj4/dNf9vzy2aZFS1YmzwJBLiewmE7mtBjc2Bwg&#10;4ypQWvLCjQnz1pE5beEm4Fr83LUxs1ZGT18cNnkubml82nSxHW12BEUMLAaBgc+AZYCzuPlUrx1t&#10;7Ly1MXNXA9okUKNtalMWgupAeGPi0z6ISuDMahPTpksezxGgxjYzAjJA2xQq6CkORRAogRoOxWa1&#10;rHkxU6ly1AhQA6WhTZi2YFxCxqjw6H9OjBwTkzIuafLYIKglfxARB1DDuNisFgn8/eeEsP8hKnuC&#10;xhjI2MvJZBY6Tho/UYBaBBbH7+EwqC2MzlocNWVRVNbi2On4Wa+ImxncowbFz14XA82iNnb2+tg5&#10;6+PmbmBFz1wdM21pSXmZwaBWyDuUis4gqJFFTaQ6s5ohu93qcNpBacRqVK/dYne7dAaNVeQ8A6Xh&#10;I5ziCTxUpp0jAxweD2COuc0T8FsBam6X2+/rGRgUcQNEaWKa207hAkRpWC1IbBaLgcqDdhsNeq1a&#10;KZe1XPvtx+/XLT2+Zd2N3Zvzv91e8fNuUFrjia9qj37Brk+gG0Ct5tj+pvMHQWldN3+T3T7Wffe4&#10;Mve85slVsqgV3zaX3LVWPLLVPrELUHN01pBFDazWWQdQA6WZm0uNjcWGmsfamjy33RygFGJBSX5P&#10;CGTDHUYZHAIXWBIhjRCf5Qu5OAEOuQ0Vz8Q4VubtYqGLQBgZMYjJYtmgOY1bFi+FVrpbiOdII7h/&#10;dHgQr4hDaZD7bGPjPGpkVBMEJjGZBGR/ewj14VVwM8xnAqGG+GFDnh03KYEasxoP8o2hj8fE5fyw&#10;fxUWlBCNXgXzRfJbvC5bvOhakapAcn2++OOPnqEhqs7+/ja1EYgm9UW99v/JrIarOPZz6PUrrNz3&#10;LOj6pFoFQ319Q0GjWu8AxRMA8X1kVMMXGwNADZSm1YPSWpXqJoWylrBMXgEyIzjrKpN1lrS05Dc2&#10;PKyrvVtfd7el+VG3rFSnrrOa2p12ucuOz2ut16v3+U09vfZ+kMowqAlKI1Bj/S2ogUNE0CgVrgwI&#10;VhPERtGmXp/N7cG3L/x7V+uNMo22Va1s0CjrVYoahaxC3lnc0ZJXVXL+cfavt659deXC3muXvrhz&#10;45uC3KP1VddlbY9V8jJQmtnc4XAqXW6ty6Nzew1CeptDZbJ0GUwdBlO70dBmNrYbjW0mU5vJ2Go0&#10;NBt1jQA1japGo6xSdpV2tT7paHrU3viwqyVPJSsyaxrcVpnPoeqlnWqWwT672JfmZESDBqmCu83v&#10;1XscCpe1w2FsNqmqdbJibWeBvCm7s/ZOa/nVhuJztU9PAdSKHvxUnPNL+ZNj/xBBs7TLj0GNiY37&#10;GASokSh2w94jxNAmEnOYvV4jgMnlpiBQB9nVNAA14f2kLGvs/RTpcIOsJlGaz+tA6/XavR4rBxYE&#10;jWo2rc2q4ZZBjf2eNrMaiMYWNYclCGoBn7m/xz4IXH3mExn/+968ecbmtPcFPiNEG6a0d+Y05jPB&#10;WGS7og1hIWEEQu9AbfjavxEmiKWG16FS7gNU7jYkc0eoLU2SoDTevhZkOOjliz6A2stXwYoIWLmu&#10;qfGLcw92nXnw7bX8E4+qrhY1Xyxs2Xny3qQVmyPTMyemZExITJkQnzQuJg5kNio8UkI0tNR5z6gG&#10;VhuO+hTxBAC1sLQpALXwSTOixAam2BkEE/Hz1yUu2pS8/FMCr1U7k1fvSl2zO3XtHih9/T6AGpvT&#10;JoPYNn81edP+SRu/mLThiwycXb0zdeVnaSt3ZKzckcx+QEp1S3YmAWob4oOgthoC7iTOoZy3QVCj&#10;zV60/wwcFkfRAyvIljaHDC045PmYEANNXwLyGJ+cNTouZVRM8pjEyWCR2KlLxPxVALgIUE7y1DGx&#10;yaMjY0eFU+XT0VHR8Slp908c1lTna+ueGlvKTW01ptZKU2OJGYfVTwBqmqJbqidXZfdPtV77per0&#10;N2f3bl2zcg0ghsJLhe0HNxkzYyl4MXHemsR5VF0AcAZcg3Bv0TOWR05bHE4VC2aHpc+cIFKjgdgi&#10;RHWp6NmrYueujZu/Pm7+BlGcfhMkWG0DsFgQ3ioKJhDZ+bFOJMWHzhmfkjU6Pu2fUYmjYlLHJ08J&#10;SydWCxtOlsaUhh+cBGrCeDZXINrs8EkYAbSRpCS37Prk6NoEtNPJpZsEEp22ICJ92j8jKMDzg7Co&#10;j2KSJyRPGZc0aWx8+igCtXgKKQiP+TA8+sOJUR8GQS3IZCyAGifmCB2ECNeGXZ9sURsdnTQxORPg&#10;G5W5IHrKgohJ88InzY+kpMHLoqYti5uJ34p1YLWkOeumrdy28ON9G/Yc+uzb47sPndn2ze8rtn2d&#10;umBjZNbSRau3WExaDikI7lEz6ewOq8frttmtFgt5PE0Wo91hh8hHCaLCXyi9FlDlEKWfMAjMsjjs&#10;Hr/f29MzvP/M7XC7Pf6AB9813W7I5nIzpXnxocGlBzHH5bIDA50OK1jO5/X2BBwgPItZq1WB0lTd&#10;HbKW2nPf7vt506pT2zbc2rO56Htistoj+xqOf1lzZF/pj5+V/fAZ2dV+2V17/EDrxUOgNAUQ7cEp&#10;xf2TiuyzuoJrxqJbADVj0W1TyT1r5SNbfYGjrdwhq3V0NThk9Y6OGgY1U1OJob5QX/1IW1fodeMD&#10;zC0saj0i2RhIKAhDQmAm8jaiPyRyqjFzMDxJ4kFJGGH6+espFsZpQdHitbjD49IESTwTg+hICj0F&#10;8WthKXQg6f65D4HDAiLSEyMManwtT8MhBjENc6gj0AdcAoUa1fiQyUwSj6ODSyRQw8oSYPETcV8C&#10;NeksRHeOmxFPTR3xsM9f4ip0sE7wWmY+rM/Ca/HLAdTYqEaDWO3Vy+dv3tum9vLPP9nvOcLpKfEZ&#10;9zEHYtcng9pw7Cex2uCrF/0vyMcqikqB0iiYgOxqA709Az09AwF/n9ftd9hdJrNNYzTL9cZOrb5d&#10;rWlRquq75ZUyWWlHe2FbW0FLc55AtDtVFVdKi8+VFJ2pqrjc1pyj6i4H0NitHS6H0kMOUB1oIdBj&#10;7R9wDeJT70U/2TWGLWrDlIb2xcvXFAcKUOPcHO8oTchPNS0dvoCd87p5vFan22R36pkmDYYOSK9t&#10;0arqVd0VXW0FDZXXSvJP5j746eHtg3kPDxc9+b224kpHa45aWWEwNJotHXbcnldP+fz9Jl/A7O+x&#10;+AIWl4dYzWyTm21dJkun2SwzmTvNpg4zWE3fbGJQU1Sru8vlHYUdzTktdXebqm8219yUNWfr5OV2&#10;Y4vT2ulza3p8hv5e62C/KGDQ5+CSU/299l6/2edSu20yG+5BVa2XlWja81Wtud0N9zuqb7aUXwao&#10;1eSfLMv5tej+jyXZP1c+PvoPXzAog+oUSZQG9Q94AxKoCVG0bQ+5QQWEcX0Ck5+coeQGJR+oU8vh&#10;n7xTTcwZNqoFeIMaG9KCHaoWxfEEAtTsdr3dprGYlJDNoobIkGYBpamsJvJ7WgxyAWpqgJqfUv1a&#10;qUbncCQBWdRCogcEnxGcQf/69xsJ1HBqBKhBvBuMxbDF42AvyQH634GaBH/SamKFIapA9ZwSdggO&#10;C+5OYzJj8bh0VprJ5jeAGt8P7rO0qvrry7kHLj/+9X756by6K0VNp/LqNh66kDx/1cSUSRNT0scn&#10;JJM5TYR8vmdLi4iikfdALZamiTxqDGoTkjImpASz3eKTnnaaT18SO3tFwoL1iYs2JoG0VmxPWvEZ&#10;le9cvStlDUUVpK7dnQ4sY0rb9GXmx+iA0vZN3vDFpHV7Jq39PH3VjvRVn2Ws+kwY0ijbLbEaWdSo&#10;IrvYj0VOQ7FTLWgkI/YCD81azi0GwVtJc9ckzQPPrcL9QHFzVuKUAKYFE1KnfRSbMioyflR04kcx&#10;KaCZyMx5McKJJio4LY+etiQicx5th49JZFbDW5GcNvnJhaP4PNM3lwLRzO21wDVjQxEVsa7K05Xc&#10;Vzy+In90ruPWkabzP9z+duf2NWsmzyGIjJm2JHLKQq4ThfsBpSXNX5uycH0iAdZqfsXIrIXhmfPC&#10;yZA2e2LarInps8Inz+MCoDGzVsaB5EQ0qIAz6qAFCoPSCNQWbAya4gSokQB8WQvDMufTZrXUrA/j&#10;Uj+MTh4Tnz4hNSs8Y0YYKegDZXcngxozGd4KrrLFHYhCYkVBUjakvdM0bhclTF8cPWXuhJTMDyPj&#10;/jk+AkA2ilhqyrjESXjRUVFJH0Ym0LstWE3sV4sEeP3XsM1MspxJJQpCcW0EqI2KiBkXmzw+cVJ0&#10;5oKozIVUgCtzQUzWooz5a+ev27Hx8+++O3rhyoPC0vrODrXV4Oy1+4d8/S8DQ296nr/tefbWGRhS&#10;GJ37fjg+MW5GaVmJTqvQUtpbsqiJGu3GYOZbsnCZLFaTy+P2BfyQ1+9jRBMBoZTwzAZEEzvNnR4P&#10;sIyCDBx2hwfU1evr7fP39QPOcCh8neT39AR6qFI0vmKKlGl0rc9rwTdLg97hdlpsNrykWqVQdLfL&#10;O5rb6sqP79kOUDu9ff29L7YW/7ADoFb/+wEGtZIfP6v4iSiNTGu/7W25+JP87gnFg9OKB2fk90+p&#10;BKiR6xOsVnLHXHrPUpltrX1sby5xtFc7Omrt7dW21pCQT4BaTY6hpdIDUPPiI40sSRLWsATEEP30&#10;9hPEhOZRY8RByx1pXDpLdimxMwyHBBnDp7jPF0riEallhfYhLPVXwJL6HByAOaGPgD7EE8itKWoP&#10;SBdCuMNQdIMwDcL4X52eIw4lSSMMakxpoXcOsZcTGgFqOIUW8/txrbiQzHLi8ucv0eKNHUJHmgwx&#10;nEmsxh02qqHlwWevyajGrDYocoG+FeECoVjG+j+AGns/mdXEUq8GXlL4Al4Iokcm72fQARoYCPj6&#10;vB6/w+EOej+BQcRqunaVulGuqJZ1lbZ3PG1uzmuoe1BddaOy4mp5yfmigpMFj4+irau60dWer1XX&#10;mIzNDls31a12a8EJgYBleJta73N8ur3Hai/YwPbyNZdy7x941tM3iH+FIRY1ZjWAmt8mUrsF84Y4&#10;XUa7U2exqcwWhdncbTB26rVNGkVVd3tRS+2d6tKLpQUnih4fKy88VV91rZMordxoaLbZu51ujcdr&#10;5LhUSsYrcoigD2hzunVgNatdCVaz2LrMFpnZ2EEWNV2jUVOvV9eC0pSyoq7Wx+0NDxorr9WVna8t&#10;Pd9Sc1PZUWDRNjjM7V6Xyu/R9vpN/VIZgz7HQJ+tFzjo1nnsCiewD5TWWaRufaJsetRVd7e98lpL&#10;2cXG4rO1BScrco+UPDz89O7Bwrvflz365R8+v2UY1NgBGnR9AtTEIe1UY/X0UkIULtBOl7A/VPhA&#10;pYBQxjVO2IFxr9fMhUF76I8bJr/btebz2ZnSGNREng4d4Myk7zZoZWZDt9WkAKJZwGdGBSjNrO+G&#10;0CFQc+oCXnNfAJTqGhz0Pn9Ofs/Xr4lpJFBjPgsi2r/Rf7dlbQSokQ0sBNQ4k60YJN5iVmOj2l8V&#10;Oi6BmrQmpcPFb+QwkEF/BTWJzCQFD18Gb+PVq4Hc4vKvruQdvFF4Iqfm3JN6gNqR7Mpl+4/EzVg4&#10;MSVjYkrahEQCNYCIxGfcGRUeicH/A6iNF6A2PnmSBGoxU+fTnrC5qwFqCQvfgVryql1Jwq6GFgri&#10;2ro96Wv3pFFA6Odpa3ZlrP0cmrRmF4Ga2JoGPotfuClx8eZkUeUT5Be/gExHALUgq5EDMbhZjUU7&#10;5MQI3YOgtLg5K2LAZzOWRk9fHDllzsS0aWPj0z6MTPwgIn5sbPLYBIBmVsSk2TFTRUozUYkI5BQ9&#10;c1nUtMURmXMmJE0eF5P8UXj06IjopJRJTy8e19QXGsicVmVsrTQ0lepq8/UVjwzlD9WFN2WPLnTe&#10;/r3+7Pd3v9n1+fr10+evEpEKovAABRAswe1R5au5q5nV4sjLuZT2ok2eHz5pjojlJEVkLqBwAeHo&#10;FMi7KXHRx0Rpi/AmfAwsA5zFkmltXYzYoBYnoj4BaiJVR1ARUxeB1SKAa5Nnj0nOHBWXMio2ZWwi&#10;fljTwGq8WS1IaWRFIxrjNCUSojGf8bhkTgOZUaY6ENtUUjxYDTQ5ZW5Y+ozxSZM/ik5kUPswKpEC&#10;P5MyxyVkUOAnsVq8cIAKu1pY5AcTKVsH7077P4MaRFTHrs+waIDah1EJ4+LSsxasXvbxri8PHz9/&#10;+1FBZWOb0mhy4zviy8Czt5B/8LUXGnjtG3wVGHodGHzdi/GhN76Bl73P8I/z36s/+frW7dsaTbdW&#10;qxD70iiYwGwxMKWxbHarF4TWEwCN4eNf8lSC0gBwJovZaDFL3AZQw9dHfx8hGj4iOLELQA19l8/P&#10;EsTmoSRqVgstQqUIqPKByWywOWzkYzUbNEpZZ2t9U3nhkc82/7Zl7cXPP8755rOyQ5/XHdsPUKv7&#10;/UD1b3vBZ1WgNAFqVUf3tV/7VZ13Sf3kijLnoirnvOLhWW0+uT4BasaSO6by+9bqRwRqjcWOlgp7&#10;a6WttcIqKM3cVGJsKDTW5eurcw3ttVarwe9zMbIwtUigwzTTN9Dr9Xv8PURCQVYY9jwCLCB0eFwS&#10;Zr798w90QCTSIGYycIRiB49LS0HS4AgxTuF10cd8Fvq8Gp+CpPtHJ7SPB8QcQBiuwiGeFD9idnTi&#10;EKdYbFH7fw9qPQPvgRpjE+6fHxC3x/1QUGNWk0YwAbdE9yke578DNYywhkQwKcMZvxz3WTiFCSL8&#10;M2hUw+cB1ZIS3k9wGJPZ34pBLTSeQDKqic1qrwFqWB+vIh6c4ie4AwUG8Pvh8wZcIvDTZLVrTRa5&#10;CCaQqbUtCmVdV3dle2dxS8tjgFpN9S2AWmXZpfKScyWFp8qKz1RXXGlreqiUl+l1DWZTu93a7XSq&#10;3B6d32/u7XP0D3rIqPa87/krwWoC1xjaQGkvXlMyeWjoWQ9DCECNFegFqDl8VNLK6hEJeD1ei8tt&#10;FqBmoCBQi8Jo7KLgBm2TUl4pa3vaXHuvvupGbcUVqKHyekdTtlpeZtI3Wa1dLrfW6zcLPnMS4YB/&#10;hMBCvoDF7TU4XBq7U211KG12ucXaZTG3m4wtADWTtt6grtEqytVdhV0tj1prb9aUnCnPPwrVlZ6T&#10;NWUblJV2Y4vHLvc51QGPnlLjirIEaHt8Rq9L7bJ02Y2tFk2dtrNI3pgtq73bWX2rtexy/dPTNU9+&#10;r8w7Wvrw54LbB/Nvfpt/8xu0Jfd/+gfZvXpsPX0OfHsUiOYVaW8ppxr+WDG0sUa+ZWBPwWoeTzAX&#10;LkCNWc3uUNsdKodDDXqTAgvQhgrcJnKqGSH2ewLUrCYlgZoORNym13YYdV04hMwGOYOazaR0WjVu&#10;h77HZ+3vcQz1e4A+IJ5XL2mD2ghQGxa7PoO2NKY0QBVzFf9O4JeGfm9COkLgNs7TETSqSUwG4ZAl&#10;Hb5nUXs9+EKYxJ4/Hy4tGuLrZPH4SD5716GoT6yGS27nl3x1Nf/QrcJTudUXCxoAaoduFc/Z9k1U&#10;5gwCtaTU8YlJ42LjAWcgMxbjGhSkt//OohafMj4xDaAWljY1PGN6dNbc2OkL48mgtUq4PjcmLqXA&#10;z6Tl25M59pNSpu0kUU3P7VQtauVnScs+TabyA5+gTYEokuAToa0pSzfTIos2cQeUBjRJmLcuft4a&#10;SKRSA/GQeP+Z4DPavoaRpPlrcBtkY5uxFMgVmTk3LHXauPi0j2ISx8SmjItPn5AyJTx9OhAtSpRy&#10;EnvalsfOXE6RmLNWkFFthrBLTZo1MSlzTFT8RxHRsQmpj07/qqkv1jeVG5or0BpbKgx1T/WVj3Sl&#10;9zRFN7seXai7+NO1r3Z8vmHTjPkr46cvjSK4EdEDwx7PYLDnrBVR0ymwIIIQjTb+T5w0Nzxzfnjm&#10;gvApC8nROXNF/Ly1CQvXJy9hTt3MAq4RpVHFgnXR89ZEzV4VNWtlzCxKFYZLIgXbRYucaujjJSKn&#10;LwmbsmBCxuyxwgf6UWzKmISMifTzovDPYVCbI2EZOiNsaezrlJyew1rIxQlip87HCsC+CanTxidl&#10;jo5O/mBCJFDso5jkiLRpE5OnjI0HqKWCjMFqgGPgmkirFrSoBTnsfVDDoQRq3CFzGsCO9qjRXsnx&#10;iekT4tPzy2qtHvwdGXT1vnD1vXD0PHf2PXf1P/cMvAKugdJ80MAr/9AbArWh173P3/Y+f9Pz7I1/&#10;6LW/b0htcj4tfKqlWlJU9JMozayzUgY0s8Nhs9utNluw4icEnPL6KaEGREwmQA2wJYxnvU4x7gXP&#10;kamfIgYwDqHPcIYWg2xgs1MGNYfRbIIsDjsWcbrs5PHUqXV6lULe0dXe2NXeUF/8+Pcdm49v23B1&#10;79acr7eV/Liz9vf9DSe+gqqP7AOr1RzZV3Psi6pf91Qf+6L95m/KgmvaotvKx1dUeZcI1J5c1Rfe&#10;FKx221wGUMux1j2mbWpNpXZRjcDSXCxArdhU/9RYm2+oyTPJW6wWfcDn6hsI7qmX4AZiGOof7PcF&#10;QK7BVGRBXAhBKMyRxvkURsAWf/zrz9dv3/BI6ARIIg90GFPQ59WkjnTIk9HiEJO55Q4LfYkyQ++f&#10;BeqSBPJmgxnGeT5aic/QZ3QjaBvGMog5LHRkhHgCRPCEGxN3O0L8CH8FNYgeQfAWOiGuz/dADcIg&#10;JFnRRoj5CS1ATbBasLj70KuX+LqPTx2mNMmKxgq1qxGoDQd+gtIY1CBQGoPa4Kt3jMgGvHesNtjr&#10;7w/wNjWXSFomYj9VJrNCZ+hQaVrkylpZV3lba0FT46OG+ge1Nbdqq2/V1dysrroGNdbdBah1ywq1&#10;mlqDvtli7rDb5QRGPmNPr7VvgIruDD3rfTb8IQtKIzGlic9NfAoPDgUGBolAGDzQsrnLF8BXL7Pb&#10;a3Z7TJTdTVCazSFuz9St13dotM1qZZ2iq6yz5UlrfXZL/f1m3E/Dg47mbGVnoV5dYzV3uFwar88U&#10;6CP7FF4CRNhPucko6wW/kHgJg9OtFbimsli7AWpGA4URSKCmkj3taHzQUHEJiFaSe7g493DV0+Nt&#10;tTc1siKrrsFp7vTYuv1OVY9HB1wLePUBj87rULgs7RZtg0FeoWkv6Gp40Fp5paHobM2TExU5RwBk&#10;hXd+AKI9vvF19uUvHl7cl3t1f8GtbwvvfA9QMwd67CDKvoHg7VIWdyHBaqEPMJLV8K758a75TKTh&#10;zB1BB6hTbbOD1TQuF1jNAiwTLXXAZ2jdVLfADEoDopHI76mzkpdTaTGB1drVyhatqs2k7zIZwGpd&#10;ZkO3xUiV3Z02rduJP0bWgT73s0HiHmDN61eDb4mlCNRYjGuhkihNAjUQVSiocW0GiH6HgsTGu9be&#10;OUBH6H1ue5dWTYDasFHteS/XAwVyScJhKKWJPviMillRvKcwp0F49f5+z5Wcwu9vFv16v+zs47qr&#10;xc0XnzZ8cTEna93OyMnTwlIywpLTJiYmjY2NGx0ldqRFRH0YFv5RRJDVMAJE45ZBbYwAteFtalRC&#10;SoBaFkAtaspc+vyesSwOzDR/XfKSj2mT2YrtKSt3pK7elbZmd/raPalrPoeSlm+LX7I1YeknlIxj&#10;0eaERR8nLNqUsHAjb8CKD0qgnuCzhIW0a56VuHADmesWrEsCxCxYl7yQlDh/TdxcsquxdU1A2yr2&#10;J0ZQLOeMcQmpH0XGj45KHJ+QEZaaFTlpJtVEF/ahOKpkQDUMaDc6hR1ghZUgNtBSFJHWInDMxMSM&#10;jyJiI2KTbx/5UVtXrGss0zeVGVrKTO21+LTDh5y25K4y93LzzWOPfv7iwKb1s+avSJ61PGEmxTRE&#10;TV0MUGOHrGBHctRGUmq0eWEQ7a+imNPwrIVcXYCsaPPX4fGpWNbiTWRKXLgJh3HzSALR1oLSCNTm&#10;romasyp69qpoCiMAmS2LmLYElAZi46gCeoQZS8OnLubYgglp00bHpY2KSSa7Wvo00NUIixqDmuiQ&#10;aQ19yd3JlIYOfsQUTyAUkzUf14alzwxLnzFRgNpH0cm0BS08enRsigRq0Ji41NExKQLXEvCDGBUe&#10;BfCiVGp/B2o8wgoBtQjgHQUTRMePjUsJS5rcItfYA4NW34DNP2APDAHU3P2vPQOvQWme/hc9Q68C&#10;Q28EnP3R9+LP3hdo3w68eNsz8DzQiw9pYJPfajFpVF1adTdl6NDi+7TGYsXfE5vTabdaKJjA6XK4&#10;vR63z0tbypxOXOV0U+gAPssJ1GyWvqHnbDDz+P2B/j5vTw/4zINpXh+YDC3+KPQODmEQlOYJ9BCr&#10;uZ2QlZJ6GM02q1qjUqsVVHtUlEnQaRSKzhaFrLny8f0jn6w/snn15c8/fvzdZ2WUg2Nf85lvG099&#10;U3f8QOWvu+uPf1n9+/6a3/ZV/LK78/YxVeFNPe+SBKvlXNA/vQFQg0yFt4Xr86G5OtdaV2BtKLQ0&#10;lVhaSs3NJZbmMktTsZlA7YmuOs+mkzudQEcL6ASYglYCnRAkAtP0AtdACRgJFY9gTugpcQl5FXkR&#10;CTIk1Ajtg1cwR0JA9KV1eCm0GOcWh6ETeJxRTEI06f751UPPooMfIoRBQjFBZliBHxziQcxE63s/&#10;4S1wRBKPjNi7xmKjGjkxh1mNn0sSRkaAGgZxDwRq/IYPPxpTmtA7SyTGJVAbQWx/BTXW0MuXPYOD&#10;L968efvv/zCrseXsr9wmQI0kmdMg4ffER9QrAB8kFgziGivIasL76e/xePxOt9fuclsdLhNZrWxk&#10;WtMbOzW6FgWxWllHe2F7W35Lc05by+P2tsfoNDdmtzXndbQ+UXSVqFVVBn2TydRmtXYBCcioFsAv&#10;p7N/0AsOo6iCYFJ3ZjX60Hz+kj6R8RGMj+P+gSCosYStC5Rm8fjMLg8oirLs2hwaq11FcalGmVbX&#10;qlY3qVV1KnmVQlba1ZYva3kia3kMydsLFJ0F6u4Sg6bOBoRy0530CPOeoMYeSYIOgTfkAHV59GA1&#10;u1NNoEZpO5r0oDRNnV5VrQuC2v368gtlT46U5B2GKgqONlVcVrblGZSVVl2T09wmAgsUkMfejb7d&#10;0GxUVqran3Y1ZLdW3qgvOlf26Jei+z8W3vuh8N6PoLSntw8W3Pou/+bXQLQHF/Y8urIv/+Y3YLV/&#10;+Px2UNcwVHpFZYJgjXZmtWFiw92/w1v8sSJXsagUAeGNCwU1tqhBw6xGlabcbipXAErzuKmuFEd6&#10;iq1pOsghyklZLSqSVW02Kwz6Tq26Va9tN+o7TYYus7HbaiZnqMOqcbuN+BM9MCBSjj2jxByvXw+G&#10;WtSYybgfSmkQUdrboOnrxYsB/oWQHlYS3gcMkitdbHuUHKASnIntbq9wGAJwQV8qrTzsRaXLX+Df&#10;7DtWQwuFmtNw/0Rmz/tf0GuNDGvw+RxnHxYdvlV8PLf6fEHDjZLWCwUN24/fSl28LiIjawIoLSmV&#10;QC0GNAYsixoVHgEJUCOx9xOghjYIalBswkcC18YlpFBlgpTM8PSpIpXanOip88k0NXtlPEBq6cdJ&#10;S7akrvgsY82uyet2Z6zbC6Wt3Z22dk+SKA8FSkta9knS0i0AtXiBYrHz1sbNWxs7e3Xs7JUxs1bG&#10;kGVubSxxyZqYeasxAdAGcCEL01KqJZW6eGPqog0pRGxrk+aLWgViI5pwNS6KnDKPIjrj0z4CHETQ&#10;NvbR0YkTEjMmpmVFTp4RPWVu3LRFibOWidoGyxNnr4QSKDiUwhTwCMKoFkzzAaobF5MyMTblzMED&#10;2pqnumZQWoW+pcLQXm1pqzDUPtEU3e68f6rw6JeHtm1ZsnRV8qylVMOKPZ5EaWDHVViT4Q9AFkHk&#10;ND8cMJS1ECzIyW8xTXh11wgSXZ+0aCOUKLy9eE8oVmDWyqjZK8mENmdNzOw10bNXg9KiQGmzVkVO&#10;F2EEWFkIfQjYB24jT2jwRRcAp0bHpX5EPtDJYWnTKaSAcnBwAAEZ0oZxjSgNApyNMKTFUs7eeTFZ&#10;VK4Al4elzQClEailTZ+QPAUriy1o0R9FJYLSaJtawqSxCRlj4tPGxKaNik4GqIn8t+9Z1FhgMhaR&#10;maA0zoL7P8YJUJsQyQiIFcbGpYUlZTZ2KG2+AQFqg46eZ86eZ25hWvML/yaZ0J697n/xR8+Lt/0v&#10;Xvc9e+Hx+gxqtbq9XdPWom5t1na267o6IG1Xh7qrQyVr16nlJqMGBOVw2qjip9PucjmcLqfL7ba7&#10;nG6fD8Rmw6HXw3Y1DLp8PoAaBBRDS99Ne3opqNPtAqWBzGy4WBjYcBaHLm8wy5rFarXZ8NfcZzIZ&#10;dDq1VqsEoBGuqeVqeYdC1pJ/4/zRT9ad3Lb+xt7NuV9vq/x1b8vZ75pPfwNQazj9Te3vBxrPHmw8&#10;823N0S/KD+/quP6b+ulNQ2WeoeKR+sk11ePL+uLbhtK7htI7ptK7xpI7xtK75spsa02eufaJqeGp&#10;tbWcc3OYm0pM9QWGmsf6+gKnzeT2OBxOKzAFvMJixJGQCIdgF2YapgruYEIQMkSH56MDnkCHL8G1&#10;PMLtCEmTMU1aEx3uhwojOBUq6RRWwGthBC3Ed8uP8PwlLSgN4n6Y1TDIZMYPBWEChNXw08FMINff&#10;chgksRpPkLhNOgWIgQBMfNuhz4JbBZ9J4jcBwikJ1CDxdLiKbWkkvpYXkQhphCQrF9+AxGro4Cw6&#10;+Ph5869/S4j27+GiUoxoTGxANJZkUaPcocIyB6HDQl9iNX7dnsG+wAAgmLyfHh9YzeECrnltTrfZ&#10;7qTiBCZLt07fqlTXypXV8u7y7q7SblmZvIuETresRN5dpgHNaOsAakZjq8XaBSoA94B+wFsgIfBQ&#10;0AEq9hpJ4g9NjA8z07A3r4+ceAxqbq9JUBpl08Cd6I0ynb5Do2lWqxpUihp5d6W8q1zeWdrdXtTV&#10;VijvKFJ0Fqu7yzXyco2iwqhrsFsI1AIBK24D94AXGrbL8OuCBLzDr0WsZncozRaZ1dIOUDPo6g3q&#10;Wp2yUqcoA6h1Nj9sqr5SU3y6Iv8YKK3q6e9NFRe7mx5oZUUAMqu+waZvcpraHKZWIJpN32BQVChb&#10;n3TW3m2ruFb/9FRZ9s/Asqd3DhY/+Kk0++ey7F9Ij34uvv8j+Czv2pc5V/ZDT258zaCG94IMaYws&#10;kkKJDROYYPB3jFmNtvX1DJsiBagNb1PT2OxKq00BWaxytLxlDUzmcpnEpjSrcHcKQxqlT9NCXJzA&#10;ZiM5HEA3QBvVaweimQwyUJrNonY7DR6XyevGa1l6ehz9/Z7BQR+gB6zz+tV7oAaF9iVKgxiniIde&#10;4l9T0IrGGEpV/YM8ShZEjIeCGhQKahKrocPjWJYXl37b+AcvvqX8t67Pd8QGUBO+TohuT4AaVrNY&#10;9L/fffrz7ZITOdWXC5uuFTWfyK1Zd+hswpyl4emTJyanhSUmT4hPHBstQC0i6qP3QS1oVBOgxka1&#10;0VGxwpwWPzY+cVwiFScIS53CFjWAGqVSo3LsK2LnrUlcsil1+acZq3eC0qZs2Ju5nsIF0tbsTl2z&#10;m6p8irJRqSspDUfysk8SF29OpF1om+LnrxdEsiJ65gq08XMpj2vMbKocSpveFm9OWfZJ+srPMlZt&#10;T1m2BaAGSkuav5a9n8JYtTx2xtLorAURGTPHJ6SPjoofJbaujwqP+igCN58wOiZpfNIkwOXEtKmR&#10;k2lrWuy0xUCxhGFWS5q3JnnBukQq+r4qbtYKiiSdsSx+9vLYKXMnJk46+PkORXkeQM3UVqVtKtM1&#10;FuvqC7XlD5WPL1Wc+e7Izk9AaSmzlybMXBY/IxjpSTl1hZUOKAZaotwZWYsgEZtJRi/cNrlxKUkH&#10;CR1xuEY8+6qYWSt4z9kwewG8VjC3CXfnSkjEe1KHp0msxheS0BesBjSckDadNvhHU3J/vAkc5jls&#10;S1sARBtmNQK1GDyC2J1GpsfpeK8WxE6dF5U5OyIDcDYNl0uFREkpWQAy2u8fRoGZYSlTxydOZosa&#10;6BCg9hFtVguCGmXc+Auo/T+jxzGi8Ugwv5qIJCBKmxhF8aTRCePi0yNSslq61HY/gZowpz1z9T53&#10;9730Drxy9z7zD77qefYm8Iz2pXl7By0Wi6a9TdvRppO167vajYpug7zLoOo2quRmJckkRvSKLp1c&#10;pld2W/Qau9lANi+r0RfwWp02j4AzCKzm6+/1BGjDGf6c4d8/fVfDZ4JgNfyRBpZZnQ6HhxKnYY7d&#10;7RGg1uPtCbh8XpfXi0Uo2NNm9Xgo45rJYqYgU6oZ1a1WdRu0CrmsVdHZfO/44TM7Pr6279Ocb3eU&#10;/LQHQFZ//MvGU183nz4ISqs9/hXgrPn899XH9lf8/HnD2e+Vj6/qK3INlbmap7e0hTeI0srvGyvu&#10;m8rvgdIMJbdBbKaKh6bqPHP9U0tzmWC1MlNDIb5mEKg1UMgnWBQ3zjTDAihAUgcC0PT09TJzMElI&#10;LY9wK3VAFWhxFeaEEgkLcyCpA+G1+CpphMULYpwZi6dBUofXx82jwyiGU+jw42AC9/mQTwHU+BBP&#10;xNY1HDK0oQWooZUgTNL/ldukmf8dqEnPzp1QYfAvoPbuEha/jRgMxSPuh45AfAMYQQtKg3BXOHwt&#10;Yj8Zy7gz0u8pNqhJrs93fs9hUJNwDWvyK0oSzw72Bat5fQGqB0AlAQBtoqKUywNc0wpWa9PqWrTa&#10;Jr2uUaupHyEM6kFphhajsR0k4HRq3QLUxFYrLvoJUCPnFT4oQ0FN0FLvwCB4I1gkiWIZye9J5OTx&#10;mYRTUsegZjR3qbWtGk2TSlmr7K5UdleItlKFjqy8q7NEKa9QK6uoxoCqBuxo1DU6rF0etz4U1KTP&#10;awgjeF28omAbcoAK16fMbGox6BsN5PesllyfXS2P2upuNVddaSg/X196tr70TFPl5c6GO8q2XG1X&#10;oVFZDlwzKCpFW67vKla25nY3Puiout5Uer42/0R5zi/lOb9WPT5W9/RUQ9EZUuHp+qcnqx4fKX3w&#10;09Pb3+VePQBQA7T9I9Djxh8oYUMiLpHEBBPaZwlWo3S4AtSI0jw+PExwm5rTpQWlmS3dJrPMaOow&#10;GjuMpk6zuQu4BgIjIHMYgGgMZ5IIzhjUBKsB1MjY5tC77DqnXWe3qu1iEHzm99t7e509PU6mNPzz&#10;BPqAcl69GngtZbsVYlAbIQxCBEMvB8nQhacb8g/gtwG/Cj30RHiu3nelGsiohp8c7XZ836gm4ZrE&#10;ahCgihEQv23c4lr8zg3ibRSgJmFliPpePJc6ZE7DvfHl3Ifw1//nW/mHbjw98ajmYkHD9eKWY49q&#10;Fu47HJ01Oyw1IyyFQG1cbNyYqGhQGoFa2HugBkQbFU4tQO2jYIH2mNGx8WPiEgjURFH2CcmTJ4B7&#10;0qfRRz7lvAWokeszaenHaSu3A9Qmrf0crDZ57d4pG/anr92TsW6viCHYnbp6VzppZ8YatDtSRJ2o&#10;5CVbKLRTbEeLnruaogdoN/3HOAWlrdiesWrn5DWfT1q9I3X51uRFm0BpCcNRBTEzl8ZMWxQxaSZQ&#10;bHR0AiXroo1N4bTZLjpeUFoySGJsYsa4pMnjU6aAM8IyZnESiqishQRV05bEU30q2v3GNjBOyRY/&#10;a3kSmClr4aebtrTm39W3VhhaKtQNxZrap6rynO68i9UXD53as2Pp8rXJs5fGiu1c4BuuQwDOY+Nc&#10;kJYEMMXNoVS3InaV4gAEnIntd8KYR05SwZ1MVxB3gF8CvJYzmXHutGGtFpZINkbSBjUpAhSX4NX5&#10;BkCHEVkLwtJnEDzFpoDVRBzodJGYA5zNuEaghvsXiLZI9EFswoqWOTsyY3p4ataElCkC0aZCuJyN&#10;amGpU8fGp38YFgsUGxOXjh/EhKRMsBrhWkI6QG10bOqoqETao/a+RY3JjG1p0iF3GNQokoAtamHR&#10;BGoJ6VHp09sVOrt/kM1prr4X7r4X3v5X3oGXvc/fevue9wy+8Pb0m3XGruZGbXurpq1Z09aiamsx&#10;KLr0sg7IJO+CDN0ygJpVozKp5CaNwqRTGdVykkpukMuMaoXDjD8mVqfT4XQ73T5Ql9ft93gDfndP&#10;AH8+8BcNiIZWEuAMs9nS5vB4IZfX5wThUekCF8d7OlyUicNgwAcG7XUDrllsVrvDolLKujtbCNTa&#10;G279+NWlz7fc3b8t79sdpYf3VP66u/boF7XH9jee/Jpy3h7b33LlcPuVn2tPflnxy+66U18rci8Y&#10;KnOMVXna4rvaojuG0ofGihxjRbaxMttY8YC4reSOsfyBqeaxuaHQ1FRixpeNxkJjfYGxNt9Um69v&#10;LhWU5sbDSigDARSkDvcZYhgd0DJPhArjaDEZLUMGrnrzx9u3f/4h5bxl4OAV+JAvQZ9bjEhUx3Nw&#10;yOPslJQW5xvDIe4K42hH3DAeh/ELZ9FhZJQehC+RLkTr7wn4An6M4EcDVgN4+d/fphaqEba00I5A&#10;or8BNW75ufBQIx4Twu31C7LkR5AuZPFkng+kYxTDSzCQScwkgRpAik+hA7RCBzf24s2bUIsaU5oE&#10;aixQGtvSGNReUs7bNwxqWIpXCz3kV4f4pfuI1ShtcrCuVM8wq/lsTpfRaleZrQqTuYs+6E0dBkOr&#10;3tACoWMwtun01Nfqmgz6ZoyYLV12u8rp0nl8+OJkDfQ6xCcsVSn4K6hxO/ztyd0jNsTjKmCTADVj&#10;KKiBFwFqKlWDQl6t6KpQdJcTpcmr1IpqtJBWVaNT1+k19TqqNFBj0jc5bN0jQA33wLdBn9cC1Hr7&#10;KeWFv8fi8RGomS0yo7HZoG8wkkUNzFel6S5RdOQD1Dob73fU32mvu9VWc72l6kpz1dW22puyxnuq&#10;9lydrEDb+VQre4pW1ZYrb37YWXurvepqY8m5usLTtU9P1hWebC45315xBejWXgldQ7+l9HxdwYnK&#10;nF9L7v/46PIXd8/uenhxzz8CvZ5eYS3D+8JY9lzcNPMZj7AGwdmC2IZZTWzuoxAMMkWy09NmB3vK&#10;jcZOvaFNr2816tt0mmaNutmgazeZuy0WhdWqBoqhtVpV6EgCpdmpiKcGcjnIcuamOAOiOshLxUPN&#10;It+HDSBFTs9BP/kTh4i0ADoEamRUA6s9eytEoEY4JUTQRogWNHpJoCYux2pYE/DHGXrRoZcgw2yw&#10;LPoIUAvlM4Y2jIvBd4Gf0q8d/c496+MXAqW9Z0XD4s/7cRZCh8zPw7+jaF++Yu/nYHtny+GbhT/d&#10;KTyTV3+5sPFGaetPd0qmfrI/fNLUsJT0cIBaQtK4mNgxkdGjAWThke9AjUIK/htQo1RqZFEbm0DB&#10;BAA1kfN2evikmZGZBGpAnMSFGwBSaSu2AdQy1++ZsmHvpLV7sjbsn7R27+QNX2Rs2Me4lrF2d8a6&#10;PZPW781Ytztt9c60VTtSV2xLJn/o1oTFm+IWbIhfuClpyRYyoa3ZCZgD8xH2rfkcCAhuS1y4EVgD&#10;DKKIgemLwzPnAL9GxyZ9GE5BhSJeFbcdI4pfJY6NTyNbWjLxGbHFJFJ4sDb57AhKjTE/InNBlCiU&#10;TpY5seWfMGv6kugZS0RFhLVLVmx4dPaIsq5Q21Ciri9W1hUoy7Nb75y8cXDvp+s3TJ61PH7mYsAN&#10;4w7Ij9K5iegBQBJa8B9a3DNXI0hZRC14iwELp0S0KaWrjQRRTV0UNmUBWgY1ZjWiLooVWBk9YwV5&#10;hwnRVgqjGlYgG5ugN4xQdSkWhRfMWM4rQARtWDlt+rjEDIotiE0dn5gxIS1rYjpwDW/FLBBbJO1d&#10;mxstCkaJPLfAuBkRGdOAaBOTMyemZALNAWphtNFtOoCM3saMGeEUUZsODhsVGT86Pj0sYwbebcFq&#10;k9j1OSYuDaD2UWT8h2FREqgxnwmn57i/7lEjo5oI+aRgUpGbA6A2PiEjZtKMTpXBERi0B4acvc/d&#10;/S88A6/8FD3w0tM71DvwvKGh+ffvvs67cNrQUqtoqlM21Cib6nSdbZr2Fk17s7a92dDZqu9oNYHG&#10;umXANSO4TdFtViosGpUZ3KZRmrVKs1phVilsGrVFqTTKu3XdMqtWbdZpbGaTzWr1+vCnbKB3YMDt&#10;83t7ensGB/EHDkMOkT4NxIYPCk+Adq3ZnQ6mMVAa+tQ67BqNRqtTa3Uas8VkMOmNBm13V5tC1qrs&#10;bm+uLrm8b8eNvZ9kf7Xj8TfbSw7tBKU1HP+y/viXtb/vrz6ytxJwdva71suH6059RXGgR/d13jup&#10;LbsPVtNRnYyHpuon1vpCc91TU+0TU3WuseKhsew+uA2H5sYiY0OxoanEWJ9vqs831uQbqh+bO6rx&#10;EB6Py2o1hua5DZXEPWhfDIOUxBDMEyzGC6YKpg1cAkpj2GIxakCYyetgGg9Ki+BQmgZJ03hCqHAW&#10;aMUoJt0tIxo6OIsRCdGkOegAy3AVjzOuYRAtJkPogzn+akJjDoNGgBomo88txOAyAtT4fvjRQh8Q&#10;HektZYsa3xXvVONrueVL0MfKWF9CNH4tHoRwG2hxlnENRIUOzuI+8THGoPb23/9hMbSxaGQ45FMy&#10;pxGo4QNyeF+atCwjGrfEZ3hXxT30D/X3gXsH8X7iXQ2WlhKFAVwen9Xh0oGT8HFvMncajB2ibYfQ&#10;IW6jPiX3V6tq1Zp68IDVKne4NGAsAIO/J7jhik0h0mclf/wxb+AfIiitt4+BiTCDKY1BjXaPiRsA&#10;LOr0ImmIvFreXamUV6pVNVp1nU7boNM2alW1hGjqOoO2Qa+tMejqLeZWp10e6voUH/TBXekhoEZl&#10;mYCGHq9BuD47ye+pbzDp64zqap2yQiUr6m7PlYG9mh7IGh90Nd2XNd7tqL/dVnOjuepKS/XVjvqb&#10;nfV3O2rvdjc87Ky711F7u6XyWnPZhfrC03UFJ0FpjSVn2yovAc66am8pGu7JGx501d6RVV9vr7jc&#10;WHSmOu9o8b0fcq8eAKjdPr3jH7195OMbwWQQsxrEp6SWJfyD+PNFO2sDARsQyu02it1pBGomk8yo&#10;79BrW7ViZ59SUaNRg2cJ18ymbqtZCWKjjlVlsajAZ6A0p43KD4DY7HYyp4lQAwsHh6IVFOXo63ND&#10;oCgyTQ31MgCx35DTc1CGjjeDLCpR8PbFn3+8hP4gaAPDiVOvB5nSxC98L5YSyzp7eux4CgidYVAj&#10;D7pgpiClsUItagxtUp9PYTIYS1w4+PJV0AEq3swA/onxnUtwxneCliFPXDKIB8ETvXhNyeGKKisP&#10;3Sw6cr/icn7djZJmgNq+cw/Tl20MT5sEUAtLTp0YnzguOnZMRBRTmqRRAJ2wCLK0CUobGx0LMauN&#10;jYkToEbpOSj+LnmSsKhNjcicBVCLm7kkaf6apMUbUpdtSV3+KbPa5HW7gWuTgWvroX1QcMvamt3o&#10;A92I3nC4epdgte3Jy7clLNkav3Bz4uKtGat3TV63J5MMcvtAaZlrd2EkZcW2uIXriUKmL4mcMg+s&#10;AHoYHZP4YXjUP6nQUMRH4TGjqdZQ4piYpHHxaWQ6SiK2IJ4AUJK/b07kZHL5CRZZRIiWtYiznUER&#10;WQtBSFGEaEvBbZz4PmnO6rT56z7evL34+hl5ZY6qrlhRXdBdcq/wzOGdGzfPWLg+ccbSuBlLaC/X&#10;1MXxdMmyOEj4PQleRUoOdmuKPLfrQjfDcYrayCmLKLxg8nwWgxrFhwrA4pbwkeNSRXQntyJfCbmJ&#10;IZHBhFruQAC4qBmARYI8unzm8qgpCyhUM2nyuPjUCfHJE+JTqZM4aWLS5LDUKeFpWRHpUyMzpqEN&#10;T5kyEYCblDE+IY12+GFCypSwlKzw1KmcPheKEDXdIzJmMKh9EJEwJp4KjLJFbVzCJNqpRiEF6R9F&#10;J4+KiB0VFsn7z4axDC2BGiRRGndoWojr88NwsqiNiUtNyJwlUxudvUMO/4C797mr75m7/7kH8vWU&#10;P8nfs3bNrUM/NOdnq+rKu6rLZBUlssqS7voqTUu9urle3VSrbW3QtTUaO1sNHc2aFnTazN0dpu5O&#10;sJpFpbSo5CZFFxDNqlFa1EqrWmnTqk3yLpsap5QWhdyCafJus0yml7WD80wqJUgsMNiPf/DeQJ/F&#10;7mSnJ6ANf+MsDqI0yGq3QdwBtBlMRqWq2+N1Adc6O1q6O1qUXe0qpUyr6m548uDe17sffb3jycGd&#10;hT/spGqeR/bVHtvfdOobsBpVIzj6RfO5g80Xvm848w1Areb4gc7bJ7SFt/SVOfrKPG1ZNjoWihso&#10;NgPXagtMNWQ2M9cVmBo52LPE1FBkqisw1j4xVOcZqnNN8mafz+vxOux2oz/gZ46RBGKQBHwBlL56&#10;Rbk2JPBiqmCe4L50yB1uJcKQ6ARCX5I0+FfhtTjlGPq8Pjq8Mvdxn4xlLL5t6eaZuvhQugHisJD4&#10;UF6EuQ2sFuildGtAMQnURhCbdEoCNRZTGiMLodIwZvENcyuNsEIfn1yfw28dOliEH4HF1/LlTEuY&#10;E5wm+vyiaBnUWKFQhXtD59Ufb5nJ0ALaQnGN+xAlPmBK+4M8Si/evAaoSazGy0ovKnVIzwGDlFxt&#10;4BneWzKtiYoFVK/d1+P0+Gwut1kkhlVbbQrhQ+sUkpktMvanAc60uha1uobISddsIseayuHSArM8&#10;PrM/YGNQwycjPh+f47FeULCn+KAEpQVAS/0DQaencNyRx5MRjQoJuLROJ8Us4tWN5i6wmkbbqNY0&#10;aDRUhVOvbTbq2/S6Jh0YUdjSDNo6vbbOqG+wmdtddoXXA1CjsAb+oKeP5uc9EDqSRU28rtntFXvU&#10;TK1GQyM4z6itMxCokd9T0Z4HUGN1QU0POhvutdXeaiq/XFtyprr4VFXBqZrCM7VFZ6sLT1cXnqx6&#10;eqLiybHKx0cr844C1JpKL7RXXu2su9Xd+ACSNz3srr8HaOusutpadgEwV/zgp+wrX9w8/dmV3z8h&#10;UGO/J94yvE2h4rdshBjUQn2gHFUg9vcZyKhmI9en2QhWa9dpmkBp8u4q8h8ratTKBpOhw2LqslkU&#10;VrPcYpKD0jg+gItHOex6pjSvx+YPOPFttqeXTHd9fZ6BAS+gioV/g/gXil8qktiMH8yjJlHa2yHo&#10;jz+e/fnHc7TvKO2NYCAKq+x7/rx3CCj9LCBcn++BGtBt+IdH5lABT+9YTQI1RjS2rkHSOFpM5u8H&#10;DF6C1fDu4eWClEZ6TjEEr6g2KIV5SpQGvXqNC/tfvsEvbs/9pyW/3a848ajqytP6O2UtlwqbNh06&#10;Hz9nCShtIkUSiFS3UTF/BTXWqPAIEWQQtKtRbg4R+DmWIgmSKZggKWNiymTaozZpetSU2SI9x1La&#10;17+QghaTl25NX7k9DVq1g1htw97J6/dmbtwPUXpbgWtMacHDtbsxjXLeCn9oxqqdqcu3T1q9a8r6&#10;vZPXfJ65juoWpK34LGHx1vgFG2NmLouaMi88fdrYhLRR0QkfhEX+1wTO4IBbjR0TnTCaCl4lA9Em&#10;pk6ZmDqVjWeiYCXgbEHM9MWxIhUt7UKjggFUoJ3yWUxdFEEbyILCSMyMYH2qxNkrU8BY89Zt+nh7&#10;/qWTXeW58ur8xtybR/bvn7ZwZTCAdIbY1DVtMSYnU/kBzspLpRS4AzJjoxql/8haEJE1PwJPIVLd&#10;hk2egzZi8ryITAFqaKcskIxqbFcDqJEFUVAaK3J6MGggbk7Q+5k4f73wor6HaxgXhjdhgIRwybQF&#10;ERnTAV4TE1LGxSaOiY4fG5MAjY9JGh+bNCEueWJ8yvg4nEoeF5uEORMI1CaFJWdGAOPSwHDTQWZc&#10;3oBDRyVQ+2d4/DiwXdrUYYsasRpA7aOYlNFQVDxVJhj2b0LDiEasxpQmSQI1dn2yRe2jmOS06QuU&#10;Bqurd8jTM+jpfeYI9Lu9/srCom8+2XL0821NOXea8h90lOV3VjztLH/aVvi4s+ypora8q4qITd1Q&#10;pW6oVjfU6Jvr9S11+pZ6A7ituU7f1mjqYpeozNzdaVMrrCq5RdllUXWD1YxdnVa5DGctSrkVDAcp&#10;5TaNwqbqdqoVFlmHtrkBVOf0etx9vS6RpIMqSrmc3oCfNqUJSgOfSR1Kw2bUqzUqu91qwP81KoNe&#10;q9VptKquksun8r7bU/LzFxW/fFHx8x52etIetZNfN5z4qu7Y/qoj++pPfd14/mD9mW9qT3zZdP6g&#10;7O7x7kcXdKUPDdX5pprHxurHlsZiUXO9zNRUagKZkbuz1NxSZmopNVL6NAI1Q81jUJq+Ksehk/sD&#10;Xp/f43RaOS0F25YALhLrcAfjHi/+rvaAFSS2YKpggEBHGoT4KomEIL6Kz0LSCEsa51OSMIe5ULqT&#10;EdMwKN0wi18XKMbPwmf5QszHITo4i0F2d4LMmM/QEo8KAxtDmL+vl5kM9BMKZCM60iFLQiXpViVJ&#10;twHh0ULfyQHGO4ZLwVvoh+rdIsNsxK2ETXz4jhTFOIMaOjzz+etXoUxGWUOHcU0Sp6ei9GlvyOkp&#10;OTp5QYhfizvcBl9XgBokQI0sagRq/VQinViNKjjRhz7Ay8bWGXMXZLZA3bw9nVlNo67VqOv0hhbQ&#10;m9WmtDs1TrfO7TXSTjVhVANLCN4IRnpCAi28PZxWIpiPgyiNEE1QWrBqpUOFVuSXIOQwmtr1wutK&#10;MpBtT6dv1mvJnEZhDeoa4JpJ3wRQc9q6XC6112fo6QEsupnVmM8gHDIgCjOeyeXRAdQs5jaTsQmc&#10;Z9Q1GLCUokLdVayS5cvb84Br8rZcqLvlUWfD/fa6Oy3V12uKzxY9PvI095fH2Ydy7n3/8Pa32Xe/&#10;y7n7Xe7d7x7f/744+3BNwfGW8gud1de7G+8rmrNJTdny+vsAtY7Kqy2lFxoKT1fk/pZ34+vbZ3de&#10;+f1TArW+4UiCUCBjScQWym1MaQxqwoVMu7t8lINOpB6hbWoqomxzl0HXqlbVq5R1KkWdUkG4pte2&#10;gOFAaYLVFA7h93Q69W6OM/BYvD5CNPDZiBvjO4HAN5TGgkSVmv5KaRCTGYEaFaJ9j9IgXIIVng/n&#10;NgP59fe7wGdQIGDr7aUwhWHEDoKacGjSFrS/ghofSpJG2K4mLiRPKNahCp7C3TksypeGm+dH4Jks&#10;ojSMvB3EJ8XFnKJjDyrOPq658rTuVmnL8ZzqJbt/jJk6O5w2qKUzqEkWNUlMadQh7yeBGmfrAKiN&#10;i40XGToSAGoi4a2oy54+lUAta07cjEWxM5YkgE7IqLYpedlmAWrbUlduz1hDm9VI6/emrt41af0e&#10;iLapraW0HSA2YWnbm4nxtZ+D0rjlHWlT1u9BH7SXtHSLiDZYETV14cT0aeOTJn0Uk/BBpChMFB49&#10;KjJ2VFTc6GjwWQqIAWfFViraPBeROTcqa35k1vxoSmy7mHPPkhWKk3HMQrsah+x/RBs3m7aIEQmJ&#10;3V2ENZQLd3ncrJVJc1bHz169ct3H907/VvXo2umfDs5dug7YF5W1IFpsTQOxxc9cRkVIhec0DleJ&#10;2glB+MtcEE75bBdMzJhL6dOEqPi66BCoCSesALUF4VkLIQ47QAtQI0Tj7W60WY00HOO5jD2hvHeN&#10;EC246Y0oTdrKJk4RMpJNbsbSqMy54WlZE0Fg8cljoxOgccOaIFhtfGwiToHSJiakTgSUJ00OAbVp&#10;IsvJ3JiseQA1EBvILLgLLTppXNLkcSlZZMUclgA1StJBoDaBQI0lWG08iy1qIwM/g6BGrs+PImM/&#10;ElGfk+cs0Vmc7v7ndvzhD/S2NTb99PmOX7ZteXr+ROvj+62Ps9sK8roqCtuK8pry7rfk3W968rCz&#10;JL+jME9WVqiqr4A0DdWAM11TjaG51ghcawK31RjbG83d7SZZu6mrzQIs62o3ytoAbRZlt7Gz1dzZ&#10;bOpoAczZFN2Wbpmlq8NM/S67shsMZ1fKLB3NZlmr1aRzed1O/FWykM3MbDW6vR7AmU0UYmeLmtlq&#10;AajhP7VaaQawGfVGowHSG3Typur8o98/PbSv9Od9Vb9+UXv0ACit7vcDbE5rOP4lp71tPPNt04Xv&#10;gWgNILaz37bfOqotuGYsf2SozDMC1GrzzU0lltZKa1u1tbXK0lIBYjM3l5taKowtZQRqjQC1J4aa&#10;PFCarvKRy6oHqHlEnQXeVg+Fwg2EDuAAIz34r7eHwULCCwkg0MEIyAN9PiWthr4EJTyZ5/Ch1Blx&#10;KlS8Dt8Md6Rx6VWkPlZAizkYZEnjIDA+xYeMa7wO+AyHDGqkgX4pPccIixrTWOhh6DgkoRJeAq8F&#10;oTOiz28IvycQRgjUxATcMFbgRf4qjDMYhR5K4hEelLiKxWfBW0xmaKWsoRATGwuH+KDiYE/MfzaM&#10;etKr8L1JLxEySJRGdaXwdopK7T19XojLopN1xm8ToAaOUQPLyDqD1ipH34JPf4CaWaYztqk1DZBO&#10;3wqMw7jdqRagZvAFLMAGIIRgNdp5JbiCwvgEpbn8PXYQBe+AHzak6UAXTGlOpwr8NJxcQmm14QbI&#10;mEd5NKzd4EWj8L0a9I16TT1ATa+pBbEZdY1WU6vDKnPa5W6P1u83Eav1uRjRcCf9A57+QXffgKun&#10;z447BKg53eAZBUDNYm41GYjV9OpasJpGXqbuLgauabpL1F1Fqs6C7ta8zqaHbfV3W2tu1JacK8z7&#10;Lfvu97evf3n98r6rF/ZcOb/r+qU9d6/vz737LUCtOh+gdklWexuIpmx5pGrNVbXkyhsfdtXflYl9&#10;bE2l5ysfH31y+7s75/dcPbEdoEa75pmH+M1iGgvFI+5ghPuYwwKEAj8Z10TKYJAvYIszdKisVoXJ&#10;0AlW02laNKomlapGqaxTKhsMhg6zWW61Km02td2udToNwstpp5KgPU4shfvhm8FrgW/YNBWqly85&#10;pYXgGyEGNeYwCctGgBqfxWT2lkLMakND/qEhL1gN6u219/U5BwYojy5YDTfA9zBs6KIwTAnIJFCT&#10;+ixpAqhOUBe5QYXwLHTb/OqQ9BS4PYnSxCXiud4MWG26kw+KTuZUX3hcffVp/Y2SlkM3C6dv3Bk9&#10;ZVp4+mSA2gSR6layqIVKAjXeqTYmKoaLgY6JjqXsuCGuz7DUzMhJ0yMmz4yeOjdu+sK4mZTZNWbO&#10;quTFmxKXEKulrvg0ZcWnycs/EXXWt6eu+ixl5Wdpa3alrtqZsmpH8kq0u9LJB7qXS0hNXrcbWJa8&#10;fBvbz9JXfpa5bnfays8SF31M8JS1aGLG9HEULpD0UTTl5aLUXNFJo2OSx8anjUvMEHxGO67CM2ZE&#10;AiAy5xFCTVsUO31JNEVZLqUa7eQ9XBk7dxU7IskQNZfIhjR3LSHO/PW8jYysU/PXJc2nck/EPXPW&#10;AuNSKCx0/ZI1m7d9tnvaolVRU+ZFTZ4TnjGbNGkOcI3CCCjkM+hLBZyFTZo3IX022onpc6gDMkub&#10;CTGlQRMz5gDOaPKUBVyZIDJrEflDp9FmNQnR0KLP1jVGNG7BlLQ1DQ81ezUl75izOnbeWohvmy1q&#10;DGo4TMQpegeWx0xdGJkxLSwpY0JCmrCcJYLPxsUkjo+hzkSAWlwSBJILS54UliwoLTUrKmN69KSZ&#10;URkzoybPYlBjVgujPG2pH0QkjI5NG58yZVzK1In4QQwb1cbEpWP8o+hkwNYHE8JDQY1dn2KDWjCe&#10;AKLdaSGgxnvUcC3/uKfMX2Kwu919Q92yrhPff/ftpnU3fvim+vbVtqePmp88bMt/1FHyuDU/pyX3&#10;Qf3daw33rjXl3m198hCHncVPZBWFXVXFmoYqfXO9tqla31Jram9Cq22sQmvsbDbKWizd7ZauNmNH&#10;M4SOtbvD1N5oaqkzt9ZbZW22rjZze7O1o8XS3mTtbrcpZcA1m0JmVXRaZa2WjhajQuZ02vQ6VWd7&#10;k1LeIfHZSNOa1UZwZtRSxSqTQa/X6HTq6uybBT9/WfTL/vJf99ce/bLx1LdNJ79uO3uw9ezBtnPf&#10;E679fgDEVnfyq6Zz37Vc+L713MG6U1913zulL7qpLbmnK76nK8+mEIGmUnNbtaWj1tJebW6rsrRX&#10;WtqrLG1V5jYq8WlpKQ0BtWyvy+b3uf1+v9tl7xMQQ+acYbJhsIAYZfr7+zEnlC24lcTjPIhpuOTl&#10;61e8R23EWelQ6nNHOgwVboBMXOL2Qu8KM5m06N5C7hnj3JEu4UPuYJCv4hFemdgIpCWiJXgCeEty&#10;caKVaEwa5D5a6RRTGiRxDO4Er8K3xJL6eCHpnWSR61OcxRwsIiEXK/QQfemQZ4aKxyWKksSnnr0C&#10;qb19+29BY2//YM/O6z8hCdpEygOxL5s8nqLeKK/AQIZ1eocGoJBXRF/cmyj9SUk6+oQtTTg9A70e&#10;X4+L5LdDoCiXh7Y8WW1KQjSbQpIAtS69qROIptG16AwdJovcalcC1IBcHp8RqNDT5+gb4OwbZFdj&#10;0w8kTD8OLO50CxNaUKA0TZDSHEqHXWGzy+0OBZvWAG3iUMlzCD/AhZYOk0hRq9PUGnUNoDSzodlm&#10;bnPaupz2brdL5fXq/bgNkS4EcAaB0voHXcLvybELRqwmQE2UJTA0gdUoQ4e2Tq+uNmpqKAJUVaVT&#10;lKtlxYr2J10tOZ1ND1qqb9aUni/MOwJKu3Jh96Vzuy6d23nj0r471w/k3j1YlPtzxZNjdUVnWiqv&#10;ddffV7bmQOr2x5qOJ8rWXEXLo+6mBx21txrLLlXk/55/74d7l/dfP7PzH3hTJFYbxq+gaU1CND5k&#10;MULxNA6ghQjUKJmvxeuzeL0ml0vncGjsNpXNIreYuiwmmcnQTqVS1U1qZYNW0wz6tlgUNpvW4TT6&#10;/A7JfobbwEs8f06ewWfPeH8YEZIwZQW3cBHKhOxIk/p8KHUko1ooqBH9vOqXIAntMKt5oYEB5+Cg&#10;a3DQI+R99jxANjBMe0mgxjcjLGpBiX8CBGQQg5r4l/Keme3V62ci+TJdi/a5KLhOazKrCVAL2s9w&#10;e5LwUC/73r591q3sOHav6Exe1cUntdcKG6+Vtu45dS99ybqoSVlhqeT3pA1qMXFjo6IBaiONakFE&#10;o+RqYzABMCfScwSNarEij1oi5VEDqEUE86jNjp46P27mkthZyxLmrU5atCFp6ccAtZRlW5OXUXl1&#10;KGnp1sSlWxKWbqWCBMu3oYVSVmwnJlu1I3XlZ9zBCJ2ldLgfcwmpxPnrIqcuCp80e1xy5pi4lNGx&#10;yaJMJ/iMNIYDBVJFIGf6jIjJswmeRPQiWIQTcMTR9izWinjhJYynAprrKZfs/HWxC9Zx7IJIwLsl&#10;cfGWpCW44W2py7elol32SerSrZPAmos2pSzYOHnZlknLNifOXgkmE8g1Y3zqNCgsY6bwe1JiDoFc&#10;88Iz55JPkwxmhGUT0meR5Qw8N5lCTYnbMuZC6PAmOVxI5QqE7Y0pTeyTC+5OY1ZjNyiLKG3aEhrn&#10;6IE5gtKCljOCM3CnBGos9NkfmgDonLksMnN2eNrU8JTJExPEZrW4RIYz9MMSU4NKSgeohadNwQ86&#10;atIMUFrM5Nkxk+dEZ84BonFxAig8ddpHMSkfRCaOik3lnB0TUqaOT5mKH9nYJPJ+AtRGRSWNiojh&#10;MAJAGItxTcQTvAO1IMkB0UQwgeT6HE1G08SMGXOrq2svnzu/b+P6X3d8+uDIofp711qfPGh+/KDl&#10;8YP2p4/ai3Jr716ru3Ol8vq5xgfXm3PvNeXcbXh0pyX/YVtxnryquLuyWFNfqa4r1zRU6JprQGk6&#10;CNzW3mDobDbLWkyyFmNbg6mtwdhWb+potMqa9VUlhqYqS0eTtbMZiGZqrTc11Vo7mq1dbTZ5p13Z&#10;HZSiyyzvNClkBmV3F6DNqO0bfObtCTgpg5rbLEBNwjWz2WQwUvUqojS9VtHe9PT4oaeHD5Qd+6b6&#10;928aT34LMms5+137pUPtlw53Xfut5fz3rdCFH1ou/NAIULv4Q+ulH1ovHwKoqR9f0Rbd0pXd11U8&#10;YlAzgc8Aah0170SZ/yotrRVUi53CCB4ZqnL0tU/IVev3Qg6HpafH/+x50FnJeMFUIfUHhvp7+gKE&#10;FALdmDb+Kh5Hi6XAIm/+wF80ArW/SprPfX4V6SzEL4SWcYpJiwchICAOQxFNOmTwQochjE/hEvTd&#10;Xo/H5xbl5wlJebVQcxrQxxPwM3uNwC+00jgOpT7Ep6RBdCSO+atCnxGvLvVxM6zgI4SQmdT/20Pm&#10;p9BxHpRwjTt9Q2RRe/761cu3b17/CUrD59CbV3+8Zb148xqHL4UhTfJ4hjo9xfpkMOsTljM2nvVD&#10;1CdE6x3q7RnwB0S8J/hMbE1zeQNO8BkX2fT4KIgQoGZ3UspZhjOmNAAZWpMFoNahNbRCemMHuA3T&#10;hOsToGb2BaxslxFwFtzyzogmdoaBkChhGy6xOWhnG0kwmc1OTMaUBopye3Rut94t7G2U/sNn9IEC&#10;vQavW+t2qmxWmcnYatA1GvVEacKc1uG0dTpsXVwt3uc1BgIWkiikCXbs6bHi0Edp/A0e2qCmsFo7&#10;yaJmasMKwD7aqaZvZPIzUUWpBoO6VisvU3YUdLXkdjZlN9fcqio5m/fgx+tXv7hwbudFUNrlvXdv&#10;fPn4/o+lT47VFJ9pKL3QXHFNVn9P3vxI3f5EJyvSd5XoZMXazkIQm7zlkazhXkvldcwsyD58//qX&#10;tyjqk3JS0DsVCmojWE0a4Q40PPk9UCOLms/i8bwDNQdYzaoQuCajzX3aFp2mGS3tK7Qq7XYdfuQc&#10;zcCv++wZbT4jnya7NYftWPSVQLBaUK9BXUMU4/l6SCIzhjMJy7gTOiKBGsSmLDatoX3+3A89e+Z9&#10;/tzH/efPh/NoDNfcZPENDLNakNIkhYIatwA76VqsI7CPxDfAiPZX0QO+oiy+tc0NJx6VAdQuF9Rf&#10;L2w8l9+w+dCFpLlLI9ImT0xKmZCAj+QECvn8v4GaYDUCNQopCAU1kfA2LGUy7T2fND1yyqzorHnk&#10;+Ju9InH+mqQFtE0tZfmW1BWfANSSAWfgrSWbE5Zsjl+MFsT2CWiMShcILKOcais/40N0MJKwcFPs&#10;PCpnCf6InrF04qQ5E9NnjMenfkIaNCY+FRKxnJzLTZRFEilCoqeSCY32n4m9ZfEzl8eLbWEs2jFG&#10;qTHWJojcbFA8aQOgEHdIZayWbUteSm3q8u1pKz6DCNeWf5oOLd2atmRz4jzKCRKetQhwNiYxc2xi&#10;JlgEfdAh2aiEFS2KMtkuiBRb0CKzMDI/fPK8CG4z50dOoeQdjGXMZ7hbFg1OB35JbTBUk5yVw+Y0&#10;iCxqFBlKXlGMx+AsibyfjGISljGoYVzsUVuFU4nDBkK8GzF4icy5kWnTwpIzyWaWlA5iC0tMC09K&#10;D0/KCMfPNxnt5PCUKZHp04BocVPmQLGZc+Oz5gPR2JYGRU4G8FGp+w+jkkbHpXNmtQmp06i0VMoU&#10;AjUyqqV9FJ00KjyaIexvQY37fJY6oniUcH1GfjAxkoIJImPHxiUlpGeuXrzkkxXLft316cOjh+rv&#10;XGrNud2cc7c5507To9utefdq71+vvnmx7NLJ8qun6+9dbXh4s+buVQw2PLoFUOssK5CVP5VXlXRX&#10;FilrSvUAtYYqdW2FtqHa2N5obG8wttShBYoZm2v0TdWGZiBOg76yyFBbikELAK6lHuP62gpLS71d&#10;1mrvancouhxqhV2tsAlZ1XKTslsjl5l0aovVZHe5nB6vw0ml3CFCNOH6NBr1SmWXUiHTaZRanbo+&#10;+1bJb98U//Z1+dFv6k5933T2B/CZ7Npv3TePyW8fV9w5Kbv2q/zWsc7rv3Ze/6X10o8dVw+3Xfmp&#10;69ZR+f3T6rzLusKbutJ7xqoccn02l1raAWe1wDXI3F5t7SRoM7dVmlvKjQ1FeqoclaurzDE0l4na&#10;CgRqbrcd9zgwSLDC+MKSGEJgxECgN8CDIDC0DEx/Fe8qwwSsxtPQsqQ5kqRT0ouGnuKlhgmMIIxn&#10;EscItIIwOEK84Yzn8Ag/FJby9wS8fg8eBHOAZRiHmAIphqC3BzjCW9OAOxKEQWxLg/hQOvu3wgQm&#10;J0mMTSzpkSF+TEnSm4D7kagLCl0qdJzvRFqfz/IgDkFXoV5L5i0GMgFqbwWZBYVxCdGY0nDtMKU9&#10;G3gx1P98kBFNsJoQRXdC5OjsIXFWDg8V4+hx+wJObxDRLC6Pyek2utwGEfipZZwCpUGmYQcoZLTI&#10;9KZ2UJpG3wJQwwhmOlzBPWpeP1gNbOToEZXEwSEigwTveyNEM1spSsBg7BCQJzODIoRb02Ltstq6&#10;AWoOpwogBaLy+y1+rEYdMzCrt9fe22vrQydg9vuI2MBkDmuXzdIJOWwyu7VDdLqddmI1rweLGH1+&#10;kx/zBaIJGbG4w6kwmzvYlgYsgwSoNRj1TYA2GtE2mEX1T72yQtUJUMtpq7/XWH29vPDUwzsHQWnn&#10;z+64emnP3Rtf5dz7/mnur9VFZxorLrfX3e5qfKBqy9PInmpAafJyo7LaqKgyKip1lGvtMc62VN+o&#10;Lj5dkP1T9q1vwGr/8AcctFtfWLPYribRmCQJpKQ+TxYK5r8NBtB6ze9AjfLcqu0gYs6sZmgHqxl0&#10;wFtyV+Os220iR2e/fwgUSLn7RS6xFwOvXg5SiYvhDV4AIykFGunNc8ptK0lA2Js3QSD7W1CTBpnV&#10;JGIL0hKpBwKfvXgBPnsXRjqC0qT7kVhNQrT/ToLVgrbAv4La+/fwTq+o9m7/82eBgsqq07mVEEDt&#10;6tOGIw8rl+09HDttdlhKWlhSysSEpPGx8WCvMdHvgZoURsB5OoZZLZoDPwFqJFzIoEZ71CaRUW3S&#10;NAK1qXPjZiyh/P7zVpNXcSEVkkpZtiVpKRnGgEFEbMuJz1jMZKGIxqLD5duSFm+mhGoANbH1PnzK&#10;gvDJc8InzZ6YOjUsbRraiSlTJyRnTRBVxiMmAdHmgY2ipy+OoVDNpbw/LFYkyAhSGoVG0l40yl5G&#10;lLaBC2hSyXM23S3dKphsO0AthNW2g97o5kFyCzaCbyKn0+YwgFoYWfimjU3KGpc8ZWL6zAgKBZhL&#10;VrTMueAz3EzUVNDYIsAiCIyBTDDcMJxhnOIYlsbOXEb3DCCbvoQ0bELjlgVQkygtVLx3LTiNsgTT&#10;HjVwGIAMHQnUAG2gNLQSqIkJq+ilcVeT50RkzIxInx6WlkXEljIFZBaemhUJBE/NikibCkqLmjQj&#10;ZvKs+Kx5EINaPJX7XCDtUZuQPGVUTPKo6OQxCVT6nSntL6CW+GFYJFvUJFZjOJMk7VEjVuOQz7AI&#10;AWoi6jMydlxMcsKkaZtXrfxl57bsI4cqLp+qv3Wx/t6VxofXW7JvNj64Xnn9XPH541XXzhadOQJW&#10;q751sermxcqbF2vvXa17cK3laXZrUU5HyROovfixqrZM11Sta6zW1ldqG6tNnc3GTvKEgtXAZwZQ&#10;Wn2lDnwGYqsqMlUWWprrzJjWUEmqKzfUltla6uydzWA1u0Jmp8gDgJrSrlE5dBqLVmVQdevkMqvJ&#10;aLPbbC5Qms1qt1ooksAAStNqVCq5TMR7dsmaa4pPHio/9l3lyR9qT/3QcuHntks/t1/+BYimvHda&#10;/fB8993T3bd/V2WfU2af67x1tB2IduNX2Y1fFXdPqvMuafKv6Ypu60ru6Sse6asemxpLrO01Nlk9&#10;wVl7NbdEbK0VBGqNxYbaAnZ9mmX1ADWfj1jN63UGAr4BUe4TAiUwLoQyxMBQP/hmhOvzb8WnpMul&#10;wb+9hMclhb4udxizWDyCFgQGrsIp6SzfM89nUAvFOHQwB4ODz4AVgd5+MqFJF5IhDRDWS/GeoBzQ&#10;GFgNnVDwYgCSRnAo9UPFc9BK8PRX8dOxQt8B3D8/Bdr+EBQbIR4foREMx68ukRb6GEEfHQY1tqKN&#10;oDSGM7TPX6MDyMMKTGmDpOd4KOIzYTzr66FwAbzPEPHZsLygtECPiBf027w+2obu8hgdLj34TBjS&#10;1BYbGc8ggiqTTG/sNEAmGfVN7UA0ta4ZrQ6f/mKPGhvVHC6tcICafAAjUdxIbJqi7GiMaAazTKtv&#10;VWkblSoqfqBS12l1zZSkzQh46LBYZQA1p0vt8RoEnNlErgZHf79TbGFyDwx4BgbQuvr6HH3gtoA1&#10;4DOBydxOlcuhsOFyS4fDCmLrctjlwDiMe9xaj1cn7HNotS63xulSWcxten2jTlun09ZS6KiuXvg9&#10;G8BtADWTnugNoGbU1AHUlB0FHY0Pm6pv1pRdLMw7evf6V+fOfAZdv/JF9t3vC3J+Lck/Xl16vrnq&#10;ekfDve7WHLWsUCcv08rLDcpqk7oOMqtrDYoKVfsTWcP9xoor5QW/5z88lHPnuwc3viZQw0+CPY+M&#10;axKfSVg2QpgzDHa09W8Y1OzAYa+PQU1sUxMFCZjVLJZui6kTIlwztIPbMCEQsONy/FN6FpKxIshq&#10;BGq8IYx56AXENQaI295Q3j4q7ilY7d1hCJkxnIX2GdRCxbgm1Pf6NQip59UrQjTo5UsCNYnPXg7v&#10;HhsBahxbwEzG5jS2qEl9cZbuWQK1UNcnAyLTYSiovQaove7v7XXeLyw78aj8VE7FlacNN4tbfrpb&#10;NueT/dGZ08JSUqkggTCnjY2Ogf4PoDbMau+B2rjY+PFxieMZ1Mj7OTk8Y1rUlFkx0+bGA9RmLU+Y&#10;s5JYjWI/N1DRT3KAfpK6/JO0FdvSVpGjk0XhApTtNuj3hHic+8lLPqFaBQvWxVJtqFVgtSj2DIpt&#10;Z5FT5qMTIZAoMov4TCDOkhjh3IyhPVhkReMUGBxxKfJirKOMaPPXgdISF21MBn4t2QIIYwHUwGdJ&#10;Sz5hJSzaQm7QRVviF2yMFqwTNR0rrwIPAXHIHDVzuSgGNTeMUuaK+pjiriKz5gtzGkCNTGVs2GNr&#10;GZvNWExXWIRueBjIyI853OE+t0xpbEWTxCNocVbg2nKmMcAZm9MY1CBgmSQ+xLsBbKW9ehT3uiQ6&#10;a2EkEJNybYikaOnTIyfPipk8M3ryTPBZTObsWGFLIz4TSpi6IH46lWaPnUqmNbDa+MTJVHsgOnls&#10;4mSA2njh9wxxfWaMjUsbHZXwzwnhoTQ2gtJYPM6gxvoQlDbs+hwbmxyXNuXrT7fe+enb8gsnyi+c&#10;rLx8uubG+bpbF2punKu9df7pmd/yTxwuOXes8NSvpReOV1w7W37tLOHarYvl18/V5d5uzn8AROss&#10;zYeUNSUaIFp9paqyRFVVYmxrMHe1ojU01xpaa82tddraMm1VkbmlVl9brC16ZKouNlYVGyuLzFWF&#10;xqqnQDdzTYm1scra1mDrbLHJO2zKbptaYdeqbTq13aC16TVGldyiUVp0agohsJJMIoBAp1VrNEpV&#10;d6dC1ibvaqu5d6X8+HflJ36sPv1j65UjndeOdV49Irt2VHn3lPL+GU32hS50Hp5V511R511WPDwD&#10;ROu4erjz+q+qh+d0T6/rim4ZSu8byrMp8231E0Ndoam5wtJRy5Rm7aQOWdday03NZYaGIkPNE11l&#10;trHqkaW7mUI+fR4gWiBArWRRY1xg7pEYon+wzxfw9YOLMPAXi9qIQ8xBi6WkkRFbsiTx+iMOWViE&#10;kGX4friVTrG/EoPSHIy/EFUKMC6RGVoeYXTDNOBmHwaG1+wDWgnTGs4GhC2NBdxBO4LAJOHscJ/g&#10;CR20mC/1mZb+VlKOtBHC/eA2+HFwV4xcWGqEeJyF1XgO96VDCH0GNcAZi4kNQAYye/3nH2xUY1yT&#10;zGnC3fli6BUobWhQCIg29JwFUMa7ireREK2HihAQnPX2UxtgUOv3BihuQLg7gxU2idLYhAZEE0av&#10;7iCWiWQcGi1Jq28DZgHRVJpGpbpBrW3CiM7QAYwzWbpppxqZ1ojV3JRxw+imZbUYN1u7Bep1aLRN&#10;3YqqDllJe3tBS8uT9ran3V1lGnWtTttgMrZarZ0Oh4KrvAcCnFELlOYCnNG2Jdp0DvmGhrw4JHTr&#10;dfb3OBjXvG4t4Mxq7rCZ262QpYNk7rALK53N1m23ddltMgyaTa06bb1KWaVSVqiVFVp1tV7k+NBr&#10;6gFqoDRmNZO2gWoedJd2t+a11t2tKbtUkn8i78Ghm5e/uHxh97XLXzy4+0NB7pHSwpOVxWfrK660&#10;1N7ubM5WdORruktAaTpFhVFVA0ozqmqNyhpdd6mi/XFb7a3qIvJ7Prz59f3rX9679iW5PkHNvEtM&#10;2ig2AsvQMrQJOKNDABbHEDClEagF2PVJoOZ2G9moxgKxgdWs+AmZoS6bBW+HyuMxAkQo6caASNwv&#10;WI08nsMWNQmGwDpMP8xqUkmo0D7PlLCMyYzaYURDJ/RUqBjapM7wRjHiM4nJuANJrDZ8b8Gdaoxl&#10;bEILBbXhwaAD9AVVnO199jzw7IX/xcsAgxoDokRpRIove9/8MeRyGs4/Kj56v+R4dunlgrrrxc0H&#10;rjzJXLU5evKU8JTUcNqgljAhLh6sNi46ZlxUzNjhnLcSq1Hn/W1qEqtNiE+ckJA0PjFlfFLqhOT0&#10;sDSKJ4jKmh09FaC2KGH2MrBaPFht/trEReuTl34sigpQTrX0laC0HZnr93AWXKpYIPJxpK3amQZE&#10;W7UzYzUFe4LSqAzo4i3C4rWJTF8ia5rYMr8iagbZjcTeeao0RYcEKERmaNlsBgHRIE5dhsGEeWtF&#10;jtlNlMNsAZnTEhZuwvoJZE6jHWnv69PExZ/Ezt9Etc/nrI0a9htCwjhHKTCIdeauJYPfXLF5H2dn&#10;rogmqxiACdhEmT6ipi0mZQX9sDGEU0tohJiS4gNYbBsbQWnc0kMNezzBZOGi/FQY6HC4EwptpOHw&#10;Twh3KJnQ0ELB/G3Dwkjc7GDGkBhRQh7EFsNlFTLnxUxZEDeFjGdo46cCzuYxn5GmLYifRpTGoBYz&#10;ZW5kxoxxCZM+jEwEq5F9McT1OSE1C6eoPkFcGmVZG0+gFgpk0iEkbVOjU2J3mlDYqLBoArWw6LEx&#10;SePjUlMyp/3+xa7c3w6Vnj1acvZo+fnj5ReOo1914UTN5dOPj/yY++v3T0/+8uT44dILvxed/73s&#10;2unq2xdKLp8svnSi6vaFxtxbLQX3O4pz2p4+VJQ/UVcVKSsK5UW5XYU5mroyc2eTvrVe11hhaCGn&#10;p66hXFdTbGqpMjRUKHNv6gsfagseaPLvG0tytYWPLKWPTeX51vpyS325taHC0dFgl7fbFDJygGpV&#10;Vp3KSq3aplWblXJ9V6dB2WXUqYxGrcGgNYLUtAqlokup6Ggpya8483P1hZ/rz/3ScOHn1qtH5XdO&#10;K+6cVt49Q+a0+2e12edVjy6pn1zV5F9T5V1W5V7qun2888ZR4JoSoFZ821SZY6h4RBvUqvMoZVpD&#10;sbGp3NxaZWmrtnXUQuQJBau1Vppby431habafG35A0PFA6Os0R/w+/2+nh4/cK0X+CKwBqAgicEI&#10;7eCzwf6BPo/XDcrBCIhKOsUtMxYfMpOhw8whjUB/xTXpKulQOkW8Asp6dw/UgbAIVmbqCu3wBByy&#10;cLlkV2Mx242UWAEz/T0BXCIVJJByc/ytGIZ4AjrSoHSKlh2GJxxyJ1Scj0MSRpixcA/QiHW4j0Hu&#10;SyM8yJ3QQQgLsq+TWY37fAggA59R0YhQUHsjeTyfPXuJHyjIDG9+38CzPnRYOGRHJ6feCBa8pTpq&#10;Hg7wpE6vRwI1kYFLT4Y0ysBFYZ4iBUabKCQFtao1TUpVg1JVr1JTR6Gqlytq5MpahbJWrWkExmEm&#10;eM5k7rSChxxKByVCg7SABCCB2dKFs2p1g0pZ2yUrbWl+XFt7r6rqekX5lbrau+2tT7pkJRp1jdHQ&#10;bLF02AnUNAxqvb12RjTA2TORyUFsZwpGCg4O+si6Bozrc/X12MBqLofabpVZTW1WU6vV1GIxthBy&#10;QcYWk6nVZGw26hv12nq1skqtrFTIS+VdJUp5GfpakeODPJ6GZlxC3k99o1FTr1dUKTqettXfq6u4&#10;XPb05OPsw4/u/3D/1jf3bh188ui3ssKzNXiEqmuNNbea6263NdztbstTyZ5q5aUEat3lenmFQUGV&#10;pnRdJeqOJ11N9xvKLpY9+T3v3sF71764c+WLe9cOkEUNP4lAD2AL1OXp6x/JauhjRNpJNjxIoMas&#10;JjYAsoOZ8pBBXipUYACrQU6nVgg/CaXVqrBa5YA2j8cQCFBYrKgxQJTGkkDt9SvglOTxlNAniGUQ&#10;U1roCDHTCBpjUBvWe6f+DtS4D0p7jU6I2YzFI9AIUBMKoiS3fwU1iC/kwM/nL3sAakPv9sP5h1kN&#10;0Nb7+nXf69f9r98OGQyKY3fyj9wrOpVbca2w/vLTxi2/Xk5esCIqY1J4cmpYYtJfQW3ENjUJ1Lhl&#10;UKPgA2FRGxefMC4xmcq6p6SHA9QmB0EtbvrChFlLidXmrkqcvzZp8QYqysmZb1d9NmktFWifsmFf&#10;JmXi2Ju5bk8GlZP6PHX152lrdqdDqwBtO6BkCiagnW20uW3xJvKBzgMzgYrWxi/YFDd/AxRPxaao&#10;mrugEHK2covXZYHS2IQmxolXOJATl8TNXx87D7iGlTdSZt0lW4Fr6EBxCz6GQGlRc9ZFzlodCeiZ&#10;uz5+vogAnbcOTBM7ayWDTuK89YlYcBFtdEte/HHSQnKMivwXqwnaCLmENxMUlbUoqHchAsHNZ8xk&#10;DGqhks5KoMZwBk3MXCCxGvMZg9pwBGgQ1CCAGrMa6X1E48fBrcYL6yDVrZq9In7mclHWc3H89CVx&#10;UxfFTyVWQ5swbSFa0aF+wvSFoea0mKx5ALWx8RmjopIAahMoF+4MlsC1rPFJmWC1MbGpoyJi/zlO&#10;bD4btpmNALVQ/XMCURpw7Z8TwoFoH4XHfBQRS0UmopPSp8w4uX933pFDJad+Kzr+c9mZo8Unfsn7&#10;9Xu0hb//fP+HL3MOf/f4yA95R34oPPVrwclfSi6fKL92uujCscJzR0uvnKy8da7+4fWWvDvNubc7&#10;nz7sLsmVlz7pLnyEvqKq0NBaZ2irJz6rL9M3VqHV1hQZmystrXXynJvK+5dVD66osq/p8u9o8+/o&#10;Ht825N/TF2ZbKvJNZY/NNUXm5mpzW4NF1mZVyCzKLpNCZlYrgGs2jcqqVpqVXRZRukqvkht0Wr1O&#10;rVLLlR0tFZdP1Z77pfHysaaLv7Vd/11266Ty/jnlg/Pq7AuaRxdVD8+rHp7T5t+gautFtzVPrmqf&#10;XFU9Oq96cKbr1jF1zkV92X1zVZ6p+omxJs9U+9hUV2BuKDE1B0ENMrdSa+mops1qrRWGeipaoC27&#10;py+/Z2ytDPT4vWCvgM/no7YPVCNwRxKDETq0P2ywH0g3MBSsYs5QJXW45UuYxsRVFPjJ+8wwyEKf&#10;D7kjXSUdcosJvAKoBR1JOGTAYjiTxKckExoL06QO+zcZ3aRTZE4Tp3wBkAedkkANEDbCosZCP5Th&#10;pEHuSyMSUUEYlPgMkshsxCFPxoOA4XiRUEkvIR2GjoeeYtFSgsx4fUg6BI0Bzt788VbaqSa5Pp+9&#10;wk8BPw7gNWEZa2CoVxKB2mCgd4BBLQhn5O7s80AMauLD3eELCFYTpi+uPwRQ0+kJzlTqRhXoSt0A&#10;IAOZdSuqu+U13XK0JGI1RY1SVQdW02ibgGuC1TrEVjMqCA7ZbJR3Ddin0dR3d5V3tD1tbswBnFVW&#10;XC0tuVhWeqm66lZrc66ss1gJmtHWm4dBzec39vRY+/sdw6CGD1NR9Uc4rEJwjUxrA/2U2b6vx+r3&#10;Glx2hd3SaTO328xtADUKDtU1iNS4dWBBpbyC6sp3lcg6n3a258s6CuRdxSpFBUAN4mACsqWB0rT1&#10;JlylqOhue9xcc7Ps6anHD3/Kvvt9zoMf87J/Knx8orbiWlvjg46WHFlLrqw1r6P5UUfTg67WHGVn&#10;gVZeopWXabtLNLIiSN1ZqGh9LG9+1Fl/p770Qtnjo7l3D969uu/Olb1BUPP5wWqUGkPYxsi6JnCN&#10;xf7QYCtJUNqwOY3KBtj8fqtU6EnsVDNQLIYQE5sdGEshGypANCZwXtmBAZ9kUWOnpwRqr18TDDH0&#10;/Pmv1wJ6glgmUdqf/3qP3v4GxUJATWK1d2f/IoY2gNr7HEb670Bt+JaIyTgmmvuSGDT/v5z99Xcc&#10;W7L3CfevM8/t7oMmMUuWmWQxM5gty8zMzDLKMspsMTMzq7hKzGQ60HfuzPtvvN/YkZVKy6d7njV3&#10;fddekTt3Qsl1uz4nYkcE3+HL10n2qH36MvLpM8D/e1Ajg97hj+mm1rpLzzOuvM67QXvUSq6/Kw7Z&#10;d9p25dr50gY1e1CaGdSsQWnfgxodCl8aj+xOA6gRpdEeNbtf7J1AaXOc3ASorQCoWSxZY73M02al&#10;j+0qAWpeEY5+0dxLSvjStohOUPFSf4KInZC576dgtVAyqFpHeIIztSiglAJu2W7jFQOEsqYx1sFv&#10;g6P/Bge/dbTvzTcWkARacvCOcvQGS4FCJEpTCqBmI2c7AraodEWElQdwLcoazOdFTjWGM6u10ZYe&#10;UZCYj6YMA9q7ttHJfx0gz9YjDMxkvToEN6Gookekg3eMvU8MXoOCp7TdDdAW5QAGWhPOFcs4Qoqr&#10;GLyAVgxVMofxKT5kMbopJ2EwjbGY0tiWTzGoWWC98DJCSlzjGCh/fDYY1NjvaC9q8zp4hNitCrJb&#10;6W+7ws9+ZYDtMuAa0RhGNmSJGR+bpV7WIqXAcrHHfJflnNQJXJtHLdtX/Oq8jEGNWxT8ZOf6g5Xj&#10;3+dZ/p8/k9uM+Yxx7Rs4U8wA1ASlURG1//p1gcRqC2x/tHRYutzj+p7tr84czbxyJv3CycxLp9+d&#10;PvLkwM7XJw6mHN33eP+OF0f3vjp5EOiWduU0lH79TBp042zm7QuZN8/l3L1c8iSx7MndypcP6949&#10;bUxPacl805T+sinjZVtBmrqqQFNT0lWS3VGUrirJ7ipK68x7ryrKAKh1pD2vTTxXd+dc/b2LrU9u&#10;tr1IbEy60vroWuuTW11vkzpeP+hKfabO/6AuzdJWFevrK3VNNdrGal1LvZ6grQWgZuxsMXW0GJob&#10;tY316rYmTUebRtVe/vZJ8f3LlY+u1z6+Vf3gasPja63Pb7a/TOx8c0/17n7X+wedGFMfqrOeaXJf&#10;aLKfMaipUh92vb3b8vxq5/sH2sI3oDQ9JXK+1ZWkEqhVZOmqcnXVBZC2Kh+jnlIKMBYYa/LUpbSy&#10;K+9ZV85TVdG7sfFRsUGtb2CgZ2wMP04SCTH3sMBMzFIMalMfJz9+/obPZMCSV+IQI+4DA6CmXCbr&#10;e1CTxZMYeZ5fZtZZEJX8kniQbHwvrMQpmdIGhgaZyUbGKPEToEY5ngAvkVsAKXenKUFNdp4xePGM&#10;PMkzSoPF7AVDxjIlmc065MV4W3w0+Q58Q/nm8isp340lL2YDo3xnNpSgBjKbBWoSpX3BnxrvMEHt&#10;H82gptTk9OjE1Mg4QG1yiLFMgjMFqJmTMQnXhF9N29uv6u7uMBpbtbp6sFpbe5lQKYCsqaWgqTm/&#10;qbnQjGglrW2lEM62d5RR54Cuii5VpZo6tdfqtfUGXYNR32g0UMNQzIPD6usyqyvflJemlBY/LS58&#10;XFiQXFL0pKLsZV3th+bmbCwASGm01UZTk9ijJuprjJomJvpAY2AymdJYgtKGidJoyxqFQSfHe8ZG&#10;DIN9XWC1HmNzt9ivZtTVALxUnSUdbUUdbYWtzTngs4baDzVVr2uqXtXXvm1qSG9uzBIBUAI12qZG&#10;mQRlmo4STXtRe2NmXeXLsoL72amX3qWcePvyZNq781lpRGkN1W/am7M6mnNZbQ0ZzbXvZI+aqjW3&#10;ozGzrT61te5Dc83bpspXTRUpdaWPS7NvZb899/rJQVDak3s7ZI/abJmhjf55OL7Jkr1oomVp78gY&#10;tXcYEXViBZ9pBwd1jGtKUGNWY9daT08nbCweG+udmBicmhz+S1CTo58Cg4jVxPiNRMllkBDZSlCT&#10;eYvYCzN/fgT0QDKuyVjG+p7elKAmmEziM1liUlogRC/JiPY9q/32O4dH6VbK0Oenz5S7IIOa2KlG&#10;wVDaJ/f71NffJ0sqSs4/y7zyKufW24KkjPJzz7M91u+wXLRkvpPzPEenX23tfrG2gQjUrAjUeJsa&#10;s5oc+hR8ZiXint+AGu1UE6AmPGpu81wXE6gtXgVWs1rmYb3C23aVn/3aYAczqDGl8UY0x6DNAsWI&#10;z5SSWC1sB9e/xYhlwDWXYKrW4RCw0R5wJsp5cL0MJ/K0mVMBgGgEatESfJAo4slBT0FpIXLhfjCK&#10;De1Ri7b1irZeGymDGrvTZI+anQ/4bIN41iYY9t4xNqtDmJlwK36K/VqAGu5DneMF0sWSX803xtGb&#10;JF6GXoNjsnL5XEYrhjAwGdssXsD0hpHjnvIl8kr5cjYwyq41gBoQbcHyQAjEhlEQG9VXY1TFW/Fo&#10;BjVyQ4o+9CGUBbIqCJQG2YDSvgW1b+WDs9ZLvK0Wg9W8LBatmeu05O8Wjn9fYP+z/cIF7qsY1EBp&#10;81xXkkdN9GX/B21Qm/9/UGFbim/KuDZLzGrkbBMeNQ59MqgRqwHUrBxWrfK+siP+0ZE9oLHXpw6l&#10;XTgBI3n/dlDao70JD3fHJ+1NeHxwZ8rJA+8vnki9cvrdhWMvTx98f/kEKC31yomMG2fz718tfXSr&#10;7Eli5Yv7de+eNKY+b/jwDGNT5uv2wvSu8rzOoqyOgrRO2PnvW94lt6e/VGMyM6Xs6pGi8/uLzh2o&#10;uXGq8f7Fmhsn6m6crL11uuHBpZrEc02Pb3SmP1PlvdcUZmrLC7TVJdqaUirz0VCtb6rTN9UbWxr1&#10;LQ0mUcWDJhtqNTUV5SlJ5ck3yx5crU2+Xvf4esvzW12v73W9faD6kNT1IUmV9qjzw0OM+vw32oLX&#10;2tyUrvRH6vRHXalJ7W/vtqbc6Ex7pC18D0rTlwhQK/5gKMsUoc8cPQU6C80CpYHYcvVVOZqSD135&#10;KSqAWtbj9szk4RFK+RwY7DEY8D+5+F9XYhoZgGQ2gmhmagJgNzZBzQmYojCCt+Q1jFDytUrawyml&#10;cNX3oMYrYUCYhy3fgQ1ezE/EzCxhHiP7yZjPZBsXMqhhZngUkEEuNMobwAwWiKtkVgMAAXHYr6aE&#10;IdmLhrMsHPJiiNfIBovBC5IhTD5kMT+x5DX8efm2LEzyyLfl11C+m6xZb/j9U2QHG7DsN0XKJ/Tp&#10;t88fv+Avj3+CyemP3xTY+mguHQ/hUA6aKUWUNi62QolxjKCNWa17UHRzotoZ3VTnVq2p53Anu9Na&#10;Wota2orMWFbR0VnV2QVVMqKxAGTUM0BdrdPUgdUkUNPWqVWVHe3FTY05dbVp1VXvSdXva6tBS+8b&#10;6tKbGrJbmnPa2qiVp0pVodPXd/e09Q+AJXSjo8bx8V4lqLEvTcFqXH5LVEsd7x0jp5p2oK+rv7ej&#10;t7utt7ulp7vJaKjVqiu6OsBqBS1N2Q0172sqXlaVP4VqK1821r5vqksHaanaCjWd1D9U01kKSlO1&#10;FXW15rc1pNWUPy/Ju5Obfhmslpd5vTD3bllhUm1FSltTprqjkFbiKlpf0NaU0daQ3tmSo24rULUW&#10;dDVlt9VTsdzGqlcNFSmNFS9qSx4VZV7PeHXq9ZMDzx6A0na/TBZZn0MjpmGQFjBzCJilGxThy6Eh&#10;49CwEQQ2OtoDgcaodv8YbMIyhrPhESNpEIsZzrTgM4FrWsFnIodigNxpsjCPNcPDRuFRA+Hizzc0&#10;PTWM7y3nE0CC2Ga2qZlZTaIxnvkrUPumCYGEX39FZpgRKEbzWMO11nhUXCVRmhDWK0WTvAASTyfJ&#10;ZKYENT4FksMlILwZjxrx2dDHj0MMZ3z4+TMRG0TJBF9HP2TnXniWdeVl9v20kscZZQfvv1sets5q&#10;4RILZxeA2hxb8qhJlCZQ7If5Zi/atx41lsxqBGpWgDw7SiYwe9TmOi+a57ZsgftKy8UEalbLvWxW&#10;Bzh4hjr5RDn6xzr6xzlT9VpKFAB4OQZvcQ7dJphM6kmAURZPukftFofUD9Q1bLtb6HYQHjjPFZcT&#10;NhGiUXE1n2gOO2K0FS4uIAgLhAScYnGBMaqaJvxJtp5RFMf0iYVsvGIg8x61TeYNaushJxBh4Ebg&#10;ICU0eIRZUF9zUcNMeNQk6AHoeEYQ8QjosfciWBSKcQZEig1h9hSZDbOhpEvaVwf2Yhpj/GLJyMU2&#10;j1jJu8d4RuIw8xoZ43h+Hm9TE/VviQiptVQADgW3iWxQmgxiTsVb4d34VR2AmPSXCaUKcysCbLFs&#10;iRdVg1viZbPUx3qpp8KFRrJZ5o15FkCNZbl4zRynxf8l4p5znJdxm3ZQGkU/XZbPcVr6s93Cn22c&#10;/znfmjIJfp4DRJP3ojGZKW0+pPFnMf4y57+of6sF9W+l0Kftj9aOa1Z5XkzYmnR418MDO54c3fP2&#10;7JGXJw4kH9jx7Mie2wkbb25df3VLTOL2zckHd746dSjj6lkBaofenj/2/vxxENubM4ffXziSf/tc&#10;8f0rFUk3MNa+fFD/5lHd60e1bx83Z71uK05rL0xrSX/Znv22LetNU8q9ttRnmvKsjqzX5TdO5J7c&#10;mX5wS9qBLRkHthQc35l3fEfxuQMV108UnT9YevloXfK1xpf329NTuqicR766OEdVmkfF2GrLNRUl&#10;VPKjrtJA0FZrbKkzNdYYcIhTZbmN757WPbndnHKn7fW99jf3NGlJmvRkdcZTTeYTUJou+4Wh8J22&#10;4JUm54U+9zlm1KmPOt7da3+VqMl6ri36YChN15ek6UvTNIC2knR9RY6uKs9YX2xogEr09cXa6nyq&#10;dluTpy/P0JW8V+cCKJ93pie1p90fHOwbFLU5+vpMo2OjYBogAo9MSBCoyAxGExAnEzAzYWTje2GN&#10;uM/k9Ce6A5MZJtmQL+eVss0GxK+BU3xWFiYBVfLribdisiGbz2KUxZOfv34BhPElOOQ1fAqaEv45&#10;BrXB4SEGHYYwQT8S9DAJsWbNsD2LnDDJgCUbGFnMTxJFscy4CVv6aOboJ18i3wS8KEMkP5FnYGMc&#10;Ghtlm19AfgpfDkqTZ2B/+f3L19+/CsH48uU3TOGPPENpnB3INh8yqMFgVlNqnCRBGyiNRaw21isK&#10;plKXz54+Kmuv1TV2qWo7Oitb28BqZW3tFAntVNWIfAKojrIKuqoAbTQvgVqVSl0jAqCNBkOz0dhi&#10;MtGeKJ2uQa2u6QTetRe3tRa2thS0k3+rWGznL+xsLxJGUWdHiVpdodPVmbpb+vq7hoZ1yjL1DGes&#10;L6JRpAC1oakpQGff2FgPFgPsgHeDA+rBfhU00NfZ19PWbWrU66ppa1prYVNDZl3N26ry52XFj8pL&#10;kqvLn9VWvmqq+9DenK1qJ+piSoPU7UWq1vz2xoyasmfFuXeK8xKL8+4B0SqKH9eWpzTWvmtrzlZ3&#10;lmq7KtRd5WpVubqrpLMtr7Mlt7MlD4TXBaM5u70+o7mG+rs3VVLD0NqSxyVZN7PfnXv3/MjLx3ve&#10;PNn3/vmhv4HGRHIsKI0ACxQlwxagDUQlRCgmoE3wmQA48yl8ZlCadKEs9qKxO62/H4eSg43PAgRx&#10;h7GxvomJAREAZVwDq0GSaw2gxr4rGc5YjEfyoYLhvmnryYZEXYxlCgHU5AVKQzok4SlMaRD52Mya&#10;DWr8DiyZz5T6FtSmPn/Bf8qMANFE2TZyqjGoffkiBUAhvM/H6cFn79MuPM8EqN15X5iUUR5/5fFC&#10;31BL10XzQWl29rIvjUGNUEw41diRNiMzoglKo+YEwq9m84s565MahhKoURep+dTukxI/CdRW+tmu&#10;CQaoOQHU/OJcgjYtDI/nlgMuJHKhcaPPJbH75NafLJ6XW4LicGH4dkCeVLkjcDMVzhUZmkA0O+8o&#10;LsFPiZwiogeEYs8ZG5iBrD3C7LyiHATYgc9svXChlEnAsVRxW67KQTdnEMQam7XhVqtDQELytn0B&#10;ahLu8BPlh2JkgAMGOfnECAyinW0Q5kUIUoqEWpkZi6lLhrNZKAbxKaYx5XqcYozj9XgrxjJmNXkU&#10;lEbcBoE1LVeSaw1viFfC60mpFWvDaQHuLJJSKZNgsaclucq8rZeC0r51qi3zlUGNWQ1IN3/hqp/t&#10;F/6vBXb/tHaWerS7rSRKE6A214mSCX6ydvzHXMv/9YuyF7s5xKkANVm8fU341aTyHBKrWdj8YGXv&#10;vdb7Qvymu/sS7u3dlnRwx9Oje4BoTw7tenxw57XNcde3rr+yJfbqlnW3d2x+dGjnq9OHAXPJh3c9&#10;ObI7aV/C86N7Xp088Pr0/vSLRzIuHcu6dDzv2unCOxcqH98qe3yz9vWj+vdPO4vTWvPeN314BjV/&#10;eNqQktjw4k5r2tPOtBd1Dy5mn9yZdmhryva45I0RGFO2x6Yd3lZ0+Uj60e3vDmwpv3mq4u65iqSr&#10;rRmvugozO/LS1aW5qrL8juKczsKsruIcbWWxobbC2FgNVjO11pta6rtbak3Ntaa6SlV+euOr+x2v&#10;76lTk1SpybQpjVjtsTrzCShNk/9Wm/9SnZ2izQOupajTH6szklVpydq8N8ayDIAa45qu6IOuOF1f&#10;nq2vLhCl1IqNjSXEaiLlkzp+lqVTi8+cZ6qcZ53p99tS7/X1mgBqg4O9/f0mGYCIXQQryHhE3EAY&#10;QaDGM4xTLHmZLJ4UtxoHqylXYpwFakqDbYhfhmfkl+F54JT8hvzCEObZYcbspRTOYsRZjFjPNrCM&#10;Lx8WtdPkjp+jZsSRMUgpzMsGa9a8rO8XQIxckExLBExmSuMPopTyEvluDGQwmM+UcAaDbX6o8lp+&#10;1jR+I82uOxggs9/+mKG0L7/hn2bqI7U5nwCQMZMxljGisfHv9C260X50Dqlx/00RANX09asAajp9&#10;k1pT39lVJXaqVXR0VkOc4CnUCLujqwYLAHNANFFlA4jWoDc0mTj9s7ezt7cLtABbdIJqok5QhiZg&#10;nEZTr9XVa6l3Z5VGTVKrKjXqSp22Wq+vM5qaaZvakHZsjEKfU1Smfoh9aUp3GoMaxz3HxwFqAA/T&#10;yIhheEg3PKgZIlzr6utt6+luMuhrwFId7UXNjVm1EqglV5Q+rql8UVf1uqnufXtzFshMC/Ai9ioT&#10;otBnR1NWbcWLsoKH5UUPK0se15Q9r6t41VTzrrkhrb0ll5rBqyp0miotfYoKTRf51QjUSBT65JYG&#10;3NZdeNQel+cmFqRfTn996t2zA1Dqi0N/Ax0PDusGhA9sYIAk4xQEAhPF3/TDwwRqLBnRBKUZhoYp&#10;0DnAlw/SJTjETQSowcChTkgyODbKoAZKGx/tmRzvn5oYnAarTQ/jz0rdyqngLaVJmlFpho2YzxSO&#10;NLKFIXnUZuKeCj77AwwnxIf/AdTkBf9GMqjR+/AL/GdQA6XJoPaZmhOI0CdlEpA7DWJcY339Ov77&#10;75N4T4D/nZQ3Z5+mXXiaduN1TuKHorCjlxw9vC1c3OZRf0/wFlXl+Naj9k3cU4p+ClDjBZBYTE41&#10;AjXI1v5XB45+Utl6sBoHQK2WrbVd5efgEezgHe7oF+3oL4HaosgdxGoR292jdoHAmMYWx+yFmMmU&#10;fIZJhjbXMOrRzqDmKKrR2vuuE4AVbQ1O8opkULMVKQWESh5QOGktjbaeFJ0Ez1FFN/84e/CTIDAI&#10;BjnnaASobeJiaRRI9YrGVdZrwhasCJy31Hcubd73nLfER5BTENCHUQygA9yBDYF+wGHAIEuxMwyv&#10;wRhnLzxqWMxrhIcPuAZaCiZyMgMZ0xjGGSAjJvMDPFHyAe0/Y0mgxgwn+9voDkLgP2Y1Htlgkb0c&#10;0IZH0+spQQ3vhgV0H64bIrI+LRd7irCm5D8Dn9kth/wg22UsIjYCtcUAtZU/2rr83dLhV6dFoLRv&#10;QW2ZBGpWDn+fa0FxzO+Y7HtQY0RjyaAGziOPmuhMEB4QeHXHlsQ98bd3bbm/PwGs9vjI7pQT+5MP&#10;7jgfF3Flc+zVrXEXN0QD1+7s3vLwwPbEXURsjw/vvrNjU9K+bU8P7Uw5tvvdmQPZV05kXDqaffVE&#10;3o3TebfOlD68WvPibs3Lhw3pL5ozXtW/elj97Gbt0xsVDy/WPrra+CKx7d2j+uSrxRcPpx6Kf75j&#10;/a2Y0MS4sAebI94LUHt/KOHOuuBX+7dknNiVe+FQ9eNbzeC89JS27DftOe9bM1+3Zbxqz37bmZeq&#10;KsjUVxUZ6ipMTTVGqLG6u6mWyrC11BsrC9XZrzVpT7rePVCnPlKlPdJkPtHnvzaUpFKuQM5zbW6K&#10;JueFNuclOdJyU7SFb/XlWWAvCKCmL0kToJZmqMyhXp91VJiDSt3WFVPoszpXV5GlK0ujzlG5zzoz&#10;kzvT7rWlPujv6x4epQ5SPT2GcVFEDcQgExuLaWn6E3gCGDT+2dxmQIlZsi3PsDE2Mfr562eQGa7C&#10;yKdkp9onak9E4lP8LL4Wb8KH8guwgRfjl5TFZzH5l5QGAb+UkieZ7YBoLIAaBIBjrvrfAbW/nJcN&#10;5RoYMjZBjE0sfC58CuXHlKW8hG/Fr8Q0hlEJZ2yzwQ9VPpcehD+sAtQg/NMA1H77g0Dt89dPn79O&#10;A9SEJsWPDuEasxqMWRJ9qL/hOU4ZNOPa0AyojROoCc8OdUnnCqkabQODmohy1nSpasFnGl2TVt/M&#10;xTvAaipNrUpdw440LXVnbwXk9farRIUObf8g7qZjLx1xW5+qt1+Nsz19kOgHJVxuen2DTl+vF3XU&#10;jEZwXktvX5cc+hT5BDOgBpCAQBS8R42CngRqvaA0rIdkUCOPmgA1o6EWINXZXtDclFVX+666IqWy&#10;7Gl1+bP66teNte+bG9I7WvM0XWU6LnvbVU492qGusq7WPGBZTfnzusqU+qrXjdVvW+rSWhsyWhrS&#10;21okUNNra8CXGlWFurME60VP98y2hoy2+tQW3p1WmcKqK31SkXenKONq1tszqS8Opz0/lP7i8N/A&#10;Vf3SfjIq9TZAIxObALV+8KZ6aFBLn2qYOi2wd22G0oYMg0P6IeCX8JkB+ABk4m4sAjWWGdck4fLR&#10;UfzV+sZHuifHeifH+qdpy9og/tb4+4qG5ZNfvk4CbtgRxd6170FN7uk0K/Qp4ZqZuuR50r8BNT7L&#10;QMY2z/PMLPGd8QL8SgAyJajJ6AYJSpOafuITiVJqo58+c6xTArUvM3vUAGpTf/7ro6m74/yDx0ce&#10;vj52L+X6q6wLz9M84/c7rlht6eI2x87hZ+FOk1mNR2I1Ee5kXGMboMbLGNTMl9DmNuFUs/vF3gGs&#10;NsfRlZxqLkuoSMeilZZL19jQNjV/O89Qe59IB9qmttE1dAv38XSP3LEoGqC2kwUsWxK7j1kNYqca&#10;QA0jRT9BaaIdO21uC9xkR4jGlBZj7RkFUAOiWa0No8TPtRHAMhySLapv2PtEO/jSTn/wGXvInKnk&#10;R5yT/3qWSyCwjzIVqNStHxm2XtHAOxCVxYrA+bTxy3vuYi/SUl/wjT2euDoMjMXsxa4y2a8GhmN+&#10;YnJiihLF28JFigNFZiFbUTqEQo1igQxbgDAeIaqCK9daE6XjJC31xRq+P4QLIemhfwVqhGjEZ+SQ&#10;E9kGmJGW2VFJOalYCb2Y8PNZL/e3WRFgs9yXWG2xl+UiidUY14jSVgDU/CGAmjxvtcRrruvyf1o5&#10;/WDjLHpUKCjNddlcl6VznBb/bOf2o6Xdf82Z/3+Itp7Knp6MZUqbD2WPGoc+lR61f1rYbQwPv7t/&#10;x93922/u3PjgwHZAWPLhXc+O7X24P+FsbPi5uIhz68Mvboy+uiX25vYN0PVt6+7v24azids3Jm7f&#10;8HBv/NNDO1KO7QKl5d88gxHKuXai9P7l0gdXq5/dqX3zqO5tUkXytarHV8vuni2/e67m4eWapCs1&#10;yddqki4Xnj+QcSQheVvMxfCAC2G+t9eFPtu5Pu3Yzpf7tl6O8L+9PvzF7o3pJ/bkXzlecvdC7dPb&#10;ja8eNL1Kakq5X/v0Fozm10lNrx+pct/rKgpM9WC1KmN9ZU9DFXDN1FLf296ESV1JljrzRVdqsjr9&#10;qS7nlQHsVfhBX/RekwtEe6HOfKbOeKrOfq7Nf6uvzKKWUBUZ+vIMbUkqedSKU3XF6cbKXINI+TTW&#10;E6hRqdvqfENVLu1dK/lAoJbzrCuLQA24NjTYNzQyNDTc19trZFADHzA3yJLpYXxybGhkkNcwTrEY&#10;tuRDCHcAe2H88tuX//l//ufr778xnJn5bMZmwZavxaGMXyx+B8yD9mDzC7DBK3EK9r9zp3HRDUAY&#10;kxlENCZaSMFmR9qYYBogDruj2FYSD4tp6XvxPEZ5AdvKQ4YtNmRKg+S4J38opRin5Av5VhBekkGN&#10;bSY2NmRWU34WfigQjSXf9uPnj19/J0ca9PnrR6a0j4LSZFCT9e9wjQ2clf1qgtWG5CIP7FETrKYH&#10;qAGhDJSt2cCFOUQGaBVAjT1qQDStvklrAK4B2po0unqNroHrqAG/RMFb0Z9g2EAVWElUqm2AejdR&#10;fypoaNiEGZBcH5COXG7tJmrx2drT297b1wH1D1AywQhVkJBAjflMgWhDTGlYMAGN9YyB0ghj9KAa&#10;UJoEatQ8VGxT01R2dRa3t+Y1N2ZSMkH1q5qql/V173HY0Zav7irTa2oM2jpQFwy9hup66KlCR0l7&#10;U1ZL3YeOpswO6tGe09VaALU3Z7e35FFFD3W5KP9RhTtgprUhTaQUvG2pfddS+7YZbCd2p8ketcr8&#10;u6VZN/Lfn898eSwj5UjGiyMC1PBXIHX1kwjXiNiI1dTD9GE09JGI1fQj+KNAQ7oRQNuwATNDg9Rv&#10;YXhQNzygHezXDpLDDBwmw5lkzBaWDRmGR7pHRnvGhk1gtYlRYrXJ8QHhWhv8NE2s9oWabE5i/CwM&#10;0TkK8MROr49/kE9LojfycolDCbzM1DVLcoaBPMN8xvMYv4qGBOIpM6J5gX1SF86ZEh70Ggp8JCz7&#10;179++/PP35SUxhwp4+bX37ia2shHcqSxk3ZUVNyVqu/i/n/8MaXWtpy59+RA4tODt59cfpG28+It&#10;Vy9/G3eKe/5iY/uTwpEmjRZWP8NQ5BMwqP20gL1o3yDdjFPNxg7YR92opADoogW0U22F1VIPm5W+&#10;9msCAWoOvpFOATEuwQxq2xaDzCBRR40MkuRdI+eZYpsahUdDEpyD46l3O/WY2mjnt87KM9pqbZSV&#10;yADAaLU2wtIjDLL2jLCnfIJoYBnnYDr6EZkJIKOR+cw1iLIQyIUmBFBzDFhH8VNQF0bPSCtyjAUB&#10;aCinUpTSIFfTqmAbz0i6j986mzXhth5AHKmyvxLUbFZTZJOAycxSPFL9Cw9Ka6CdapSFQLY4pHRL&#10;kByDmsRb4lrL5X5c2pfbGJh7UhGoKT1q8nqyOe1AeOnY8UYrzSmlDGqC1YS7bkUAMBGfwtGbGs/T&#10;R6A9akHUpQCsttzPepkvQE2mNBgEaiv8IdsVfrZYs8wXfCbO+lgv9vrZwf3vFg4/2y+c67wElMag&#10;Ns915TzXZXOcqS/7z7auP1hQL3ax7WwG0WaJKY2lBLX/9SvtUWOP2s/WDj9a2u9ZF/PwyK6Hh3bd&#10;3CGB2p3dW4Bid/dsPR0bdjIm5FR08JWtsdfi426A0hLWw7i1Y+OdXZvv7Nx8Mz7u7s5Nj/bFPzuy&#10;492ZAxmXjhGoXTyae+1kYeK5gsSzxXcvVCRfr35+u+rp9fKki5UPLlQ9uFj94GLprVPlt8/ALrx4&#10;KPXQ1oebI4BlV6IC726MeBQf82LXhifbN1yMCLweG5oUH5eyb8vboztST+3JunC47O6F0ttnK++c&#10;L7t5qjLxfNWd83UPrza/SmpPe6ktSNeX5uhLwU/5+sqi7oaqntaGnrbG7qaa7royQ3muoTTHVFlg&#10;qio0VuTpizMNJRm63NfarOfaLGDWc33RB2NVrrG20FCVA2IDqxnLM/Ul6Trao5YNgBN92Sn6SQYO&#10;K7O1otStuuBNVy7ukNSVfk+V+2JoqH+IWkgNwBCgRvvPZolRCQKoDQwNgHKYsfiULPmQDV4wOU3t&#10;PmGzZBsG23wJG5hhm/FLeR8IhmxDWMMcJtvfgxqfBYrBFlvQRsBnwhiVa97iKtqjhsvNcAYxD8GQ&#10;8YgNhh6e+Usp1ysXw2A2kg3ZrUW4BgMvDJYSL4xPzR8fM9yfYNbd+CUZyDAOjxOfKSWzGhbLl8to&#10;aLaBblOff5v+BCb7OkViOFO4yiDYSmFGxjjlJIOa7FQTjSJlv1qfaPoEXDMODGp7eimfQKOtZ1AT&#10;quykQCf51YBrxGqGZsCZztACGUytJnKkdQHyBod1ILPh0e7hUSl/kZIVaDd8DycyikhrH2aAawRz&#10;xHBaXNg/qIZE7E4D9hgZoZ5R4xN9E5P9rKmpwUkSNewGvQkvWg91LxghRBsZ0Q3h8v4u8Bmrv7eD&#10;QM0EUKsTTq8ykf5Z0Nqc01if2lCX2tSY0U6UVm7Q15sMzd3Glm5TKxXINTQa9fVU3UNVpm4vULXm&#10;6zpLYOu4Dai6QtNZqu4oEb436jQKUFN1FuOedZUp1WVPqksf15Y/bahMaahIaSh/3lD+AmN92bO6&#10;0ifVhQ8qcm8XpV/Oe3c269WxzJSj7FEjSiNQo73/5AkDvXI0kymNA6AjQ/rRYRJAjUcIJMcjaQDc&#10;ppcSC/p1/STCMnahyZQGeuvr03AkFCuHQGxDhtEhIzQ+0jM51gdNTwx8BB1PD0McD+W9gVwPVrCU&#10;ufKZ2OAv6tNKji4pyvktq5kPcdUEMEgYkqhoGQkQNiaASTCZ4inyKIOUqIjLrIYnEqgJVpPITAY1&#10;dq3RqW9AjVmN/Gr4OPy55DvzPf/8Y6q+oeLY7UeHEp8cvv345IOXcQeO2bsvXiCK3PLuNOYzCdRE&#10;bQ6WTGm8WQ2HWMziC4UvzUaU9rCbY2s/38HJwtnVwm2RxcLFVouW2y5dbbPMw3alt/1qf0fPECef&#10;CBf/GJegdW6hm9zCtvI2NQqAhiUsFD0JqNRtGNXjcA7dhtExON4JWCYMx6CtToFbHfw3OwRssvNb&#10;D0qz9Y2zIUdatGidTk2fbLyibahHZ4wDhTUl/ILYf8aifuqUIkoGyIzgTCwAzDn5xtr7RJMfTir6&#10;GszpAgQ0S/1o6z0Ayxs3X+8cuNkteLOTfxx4CHAGuJE9aiwZ1wjUWGZvFmwwEO7P+adEaWanmsi1&#10;pMYJMngRbJFfDS9AfDZ/kRcEw3KprzVuxfHQFdI2NVnsWoP4cn4uPVrY0icSiMYGJrESbwJQY6ca&#10;3kRUEgmyWgFQ87da6jOTT2AGNfuVAVy5w2a5r/UyH9JSHyu82yLPn+xc/27h+KvDonnUzmsG1Oa7&#10;LAOlUW0OG5d/zrf8r19nKqgp+Ywl8xnr77/OY0OU5zCnfBKoOf5i7XRp9/YXZw49O7bv3t548FnS&#10;wR0MahiPRwYdjQq6tDH6+rZ1N7dvwIIH+xNAabBvJWy4Gb/uzo6NALX7uzY/2h//9ND2t2KzWtqF&#10;wxgzLx/NvHIk++qx0rvnyx5crEy+Uv7wQumdM2WJZ8runC68drTs9qnqh5fKbp/OOLE9eVvUtciA&#10;qzHBt+PCH2yOToqPvR4XdjLI+0K4//2tMUk71j/du+XVke0phxLSTu1LP70v59yB3LP7884fzDmz&#10;rzrxXH3yjcaniS0p9zvePelMS1FlvlLnfjCU5hoqiwzVpcbacmp1UFPeXVvRU1/ZXV/R11g90Fjb&#10;V1feW5mnz3+rznimzn+jL00HexlrC4xVeTCAa8aKbD1YrTxLX5Wrr8k3iBafpoYSY12xoZZ6sVPo&#10;szSNQC3naVfWI3V2srYsfXR0eGRkaHCwf2hoYILAhYKeECMOEwNDA3HD1PjYBDmieJLJSV6jFBbz&#10;KeUaGEo+41PKs59FUwGIZ2ThbvxKOKV8PRZ7xfhCWVgjj1iAEa8tgxoQjQrrj9NVIKQpsfWN7mOW&#10;zEPCkGYwKmmJbeXM9/P/TkpQU0rOJJA/Nb2hOMUX8iPwJjKNEaWNjwyODQ+NjQhh/htWky+n+wuP&#10;Gmzx9MkxoOBnaBz6+GVCAjWFqwzj91imnJRPMagBzsweNS5xT6w2IRoRjU30j45Tffvevk6DCH3K&#10;yQTtHVUdndXMagA19qWJBqBS8yjZkQbUGxnrHpvok+OqbLDrbnyCeojz44jbqMREt5CJhcuHRwwQ&#10;7LGJnvHJvokp/PdJn6hHAZTsHqUQZzcYjpxnQ1rA2dCAyBvobe3pbu7taenrae3vbe/va6e+UjTZ&#10;ZDI2gNVEGVvqvN7ZXtTaktPWmt/eVqhRl+t19b09WNkpQoWETL297T3dLSZDA+0/EwXVjOpKo67G&#10;pK816mtNRjBcrUFbAxl1VK0NuNbRll9T8bKsMKk4705Rzq3S/DuVxUlVJcm1pY8byp81VgDXwGpP&#10;a4uSKnITSzOvF6Veynt3OvfNCQY1KVLJ4U5Iss1xT/KZEaIZxkYMAtG0SlCTNdSvGxrQDoLAQGN9&#10;2n5IEfGUQa2/T9Pfp+rr7WL19GDEX1CFZw0PEA6SBvWjQ4bxEdP4aPe46A4xPT30iZIlaZPgDNYo&#10;WApiePpLUBPCyglZoq4siffvcwspjFjJ3DZL/FB+roLSps2UxlvlZkTEpgA13qMGkfOP7a90T5nS&#10;pJcUoAlQy8hK3XPx1r6r9w7eSDp8+1HMnkP2i5eAq2TSYlCT/WSMaDKl4VBmNZwFluESQN5cO3sI&#10;Bm41185hnr3jAkdnS2dXKzd3y4VLBKitIlBb4WUnPGr2a0OdfCKd/Kk1u0vQRuegjY7+67nluYP/&#10;BsgxcKNT8BaIqqaFbHUM2gzhEKN9ANZstvffCEqz9V3H5TmoQoffBqeADeI+UkoBDOfAjYLG1psh&#10;TIpvMqsJSoNBe9RgCJebtDeLopzLpf1hZqyBHWi1JszGK8bRf4NL0FbqlxC81SVwg93a8AXLAwBk&#10;DGqOUtYkeaRwK4w2lDFAlTjATDIkERgJNhKtCAKAZUAiFiiNQU3GLB7J+7XEe74ANfalSdv8xU41&#10;3Iol3Vy8vHwtP1e5Zv5SrotLiEZ3FqzGoOaM918b6YTRM9wOVAp8FBU6rMCFy4jGrJZ685Y1wBko&#10;jSWzGgAOslzk8aONyw/WLnOdlghQW0F11GA4Q0sJ1Ozdf7By+Me8BaAuJZPJ+stJpjSSiHuC0sip&#10;Ns/qJyuH+XYu9w7v/XD5ZMrJA4+P7GJH2u2dm25t33AzYcOZmLBjkYGXN0djBsIpsBpALXHX5sQd&#10;Gy9viLyxNfZ2wvp7Ozc+2rf1ycGE50d2vD6558O5g2C1tIuH0i8eyrh4KP/6icIbJ0vuni29d7bo&#10;1sn8a0cKrh7Jv3Qw7+L+ksRTZXfPFFw68GLX+vMhPieDfU6F+J0LDzwbEXjI32vX2pVHA70uRQdf&#10;3xBxa0vU/R3rH+zc8GjHhqd7Nr86GP9i35Ynuza8P7IdxFZx81T17bNVd843Uabn/c63ya1vHnVm&#10;pGjzP+iLMnVQYYa+OMtYktNdXtBbV9HTWN3fUt/XXNNXX9pXlafJfqUvTjWUZekrcwBqpuo8fUWW&#10;oTzLgMPqPAMQrbbAUC+50xjUKOVT1ObQl2doit52ZCarsh+rC14amspAaaKOWj+ITWz8/2Z32rfC&#10;6XGMDE8yYP2/St6IBim9aBDbuLlss1eMF7OmBFtM48KvX/BuLH4lvgqHuIqFa5nJeAR7yfOC50Q9&#10;DpofGx4dGh0np9qIiA8C9cjTZgYymYd4lGdkWmJDFp9VrpHnZxmyZFBTGkpQ409Kbzs14xXjR+B9&#10;GMVIEyND48ODY0M0jgLXZsKgzGp8LT+CQc38xMnRqbGJ6ZGpT2MQWO0TBW0kPmMxkM2Scv6LaHKI&#10;mVmgppAUAx0lv1r38Kipr09lMLYKUKtqaS0V0U+itC4V5XuqtQ2C0tiR1tGDH32iNOrvKRCtd2KS&#10;sAz3nJqmZ01/HJ2axkg75GbFXvnR9HTWxCBgkZhsohfjONFe/8Qk8K5vdKxneNQgtt1rADbAqZ7e&#10;tm5TkwHwJGjJIFoRmAx13abG3p7mvl4QWwuM3p6mnu4GiGuq6TQVqs6Srs4SjbpCq6kWW+KoGghn&#10;WFJ9jCE8Qt3b39nT3Up+NU21QV1pwp31tT1G7vje2mtq6YGoWluzScRV21pyqsqeFeXdycu8lpdx&#10;pSDremE2dKM093ZV4f260segtLqSx9UFD8pzbpVlXitOu1z44Xz+21MEajKfwZYFOKNxQAMC40OC&#10;J4nP/gLUyPcGUOunbW0DAK9ezQABGSS4rV/b16vp61X39qig/t6uXlN7t7ENMunBpC3dhuZuQ1OP&#10;ULe+Eeo1tvZ3dw71qfG4Mao+TGkd09OcKfmNd02glRjNoEOjAtSYtGYhGvMZBD6TJYhNwiYCMoFQ&#10;X8wiPmOJZ8mgJuKekgBnQDQYMr3JoMbCIUQ2oE2+oXh/vPMffxBl4vXuJd3bce7a3suJ+y4n7rhw&#10;zX/dJisXN7l2GoMai0HtZ4uZuCdLSiaYR6XUZESb7+A4zx58xnKc7+BEHjUnF2vXhVbuiy3dl1ov&#10;XmG1ZJX1Ug+rZZ42K3xs1wQ7ekc4+lKRDrAa79xnOQasdwK6BW9yCRF1N0S6AO9FgzjBU0Q8Nwk+&#10;W88V1Bz8uVE6tFGMZADUZCYDotn7xMJQOs9oxjeWUj6pFVU0pR1Q8Q4KU4JXGGgsVwYIBVmvCbMF&#10;ovltcA3etjBsBwQDt7LzjuIiF4xoPJI7SsRMOQwqdqGFkISTTGImsBQ4SUQwwV6AJMzbrA6iTgAC&#10;12RQg9iW2kyJS3iPGuMabkKnlhOfsQT8SX442ZARTYwgMwrjYlwgURr1RcBK+7Xhjnjz1WFOXtGO&#10;nlEOa0UjB48w+9UhYqcaudYAZMxk4DP7VeRRk1kNk7SJbYnn/IUrf7B2/tlu4XyXZdA8t+XzXZcD&#10;0aC5wp32i/3Cf1rY/n3ugr//Og8E9p9BjW0+VIIas9o/51v/YGFn5eT2/tLJ/DuX3p079OLY3nu7&#10;ttzZsel2wobLGyOhc+vCjkUEXNoUxbvTbgpEu7I19tLmaEyeXx9+Mz7u1rZ1iQnrk/ZuSd4f//jA&#10;tlcndr87s//t6X0fzh5Iv3Awk0DteNHtU8UAstsn8q4ezrl4IPfC/pxzuzNP7cg+u7ss8WT5reNP&#10;tkUf81md4LF008olm1cu3bJ62ZbVK9YvW7zXx+NYsPfJcL/zMcGX14df3xR5Y0Pkna2xd7fF3toU&#10;cTk25PbGyJR9W7JP7yk4f6Ds2vG6excaH11pSr7e/PQmlcz98ESdnqLJfG3Ie6/PfafKfKXLe99X&#10;VdBXU9xbXdRXmdtbnmMsStcXvNMUvNMVp+lKM4xVuYbKbH1phqE0kyKhdYXGuiJKI6gvMZCKKfeT&#10;+hMUGMBzZlBrB6jlPNOWpvZoW8fGRsBqfX09GDmpEyjGoMBiboAADWMTo4A5THKMUrlMgiqxUraV&#10;pxjRlO6071dCSpvFlzC1gLfYwDJeiVOMYkxjvIAPwWRgL5nVYAg4IyAbGhnqH+zDIa3/OD1mBjUZ&#10;g5QGRnlGFmOTrH93Sj6cNQ8xOYGZvgc1/uD4h+DsjbHpceqDbr4PhPeROUzhUWOnmgRwssFX8RPp&#10;EeY9ahMfpwBq41PDk2AdZjVzGQ5IZjWSgtJY4DOzKNcNwiX/DtSYq0QAtHtk1ARmMJko8RNwJuKe&#10;lPUJW6Np1GgpmUB2pPX2q/sHOdZpGh0HWg3gbuAzoREApcyU4gWkWC2/P15GGBilpFTBcMMSuonC&#10;+2zD4AIitIVuQN3b12k0tej09VpKESjqbM3pbM3VdBRqO0v06goj4Vp9T3cT4ZrEaqCrRpAWhSnV&#10;FdSBQFNh0NcZjE2U4tCv6gcLDRupotkwbdTjRvJ9vZ3EYfo6ojRdDYBMtHvHrdr7etogEBtwjTMV&#10;2luyq8uf5mdfz0w9n5V6PjvtYk76xZy0C3npl4qzr5fn36ksuF+Zf4/caVnXSjOulqRfLkm7WPDu&#10;7N9AYMxkMp8pxRBG84RiFOVkOBOGfgR0iQUDdEqAmnawH3ym7idQA65plOrrVvV2d/WYOnuMHb2m&#10;DvCZQdOkVzdou+rU7VWdLaXtjQXtDQVt9XlQR1Ohpq3coKrt1jf393Tg5qL6MG0YFMXrpGCoILYZ&#10;B5vAJmmDmgLUCNEYzoS+4TPMyIj25Qtv58ch3ZZZUBJTGm+Pm0E01jeghsMZR5p5RiIzM6WJw08A&#10;NbqVBGpmyqRA6sevX0cvXL289dSFbacubjlyOnDTNrfVHvPtHUBaM90IzNvUJFxT9PoEpcnuNNIC&#10;C1zCiDYL1FgLHJxBgZZuiyzdJaea7fK1tiu87KnmbaizTxRAzcEvxt4vxjEgzln41SAX0Z1diCht&#10;YTi1+JRxjcWs5hCwwTFwg8RwQZtdgreIlqDxLkFbILCalLkp7UgjOQdscA3aRPTmu87BJ84BoGbO&#10;0OTUSynpUgQNiW9WUVyS0kXXRkpetOBt7mE73MN3ugTH2/ttoCIga0IXCN+Vs28s+AyC4egTTRLc&#10;BuH+Iq+TOp0zM5GATUxaYqvZPOAaeGuZr6WgJWvhCcNoYwY1wWpALtouZqlMKWAHG/OW2EIH6iLE&#10;NPsCpccpQI1YDVgmRrqQ0xG4MTwgbHUIWM1hbaS9R4SDJ42OnhGOmFkTCtmuDLRbGQggY4HSHFYH&#10;MqvhUACcn/VSb6vFHj/Zu/9o4zLHcZGF63JoPkCN3GkC1JyWzHFY9LOtyz8WWP997nyOZjKQKaWE&#10;M0m/zPmvXwWlmTsT/H2OhUj5tP3Rws7JbXHW9bPlj25kXD6WvD+B95w93BMP49rmmGtb487GhV3Z&#10;FH0tPg5wdn5j1MXNMWfWh59ZF3YmLuxUTMjVTVHXN0ff2BJzd4fEas+P7Eg5uvPZoYTnhxNeHd/x&#10;6tj296d2Z18+lHf9aM7lg7kXDmSf3591ZnfGyR3ZJ3dmHo3Pu7Av/8L+hxtCT/p5bFm5OHap+6bV&#10;K+LXrtq4ennk4oUbVy3d5+dxIMDjZJj/mcjAM1GB56ODr2yIOB8TBB0J8joZ4vtgW+ybg1syj+8s&#10;uXi4/MqRyuvHam+drLt9uv7uueZHV9peJLa/ftD57lHXh2RN6mP1+yRd+jND5gtj1nND+mND7ktT&#10;wVtj7itt3mtd4TtdSZqhPFtHOQRpYDVpy1qtALW6ElNDmbGhFKAmuK1IW5WjrcjSlqWrC9905j5V&#10;F7zSVeUMdGu5y2dvb/cYUGQaoPYNCUFsC26YHpugPfiMRzypFCYxYh6GTFdgIMAHn5UpTV6MUTkD&#10;4fLv74wZgBRgi9+NXwkjYxnzGc6ywQuUMywc4uWHRoYHh4cGhwcHhgYEt1Hrz0HRmYDAzoxBsuRD&#10;Zh1e8L8vXIirINmQxbQki2dom5riA4p/jskJUNo0Lv/mBYYnpMgmM5kshjOleL38UOZCzNA4NT4+&#10;NQJWm/qIf/0ZumLK+fTtBjUGMogRjUM9EE/KoKaU8HURq7Fza2yCeGhgUGvq7gCodanqRLG0qg4R&#10;8TQYWg3GNka0nr4uRpyBIT3gZow2k5EL7eOn0U+fAZHf+/ym+JBZ7eOnCZnbxKQ0L7gNn056JRjQ&#10;BG+kmyCOHBzS9fWrTD1tekOjRl3Z1VbU0ZzRWp/a1pDe1ZKrbi/UdpUZdTU9psa+XhEDFQHQ3p6W&#10;HqPkVKN9Ztpqg6HB2N3a26caAqKNmrgFwIgoKTc82j04rOvrU/V0t3UbGinoqavpNtThDt2mpp7u&#10;FiCaALWWbmOTXlet6ixpbcwAqOVlXk17eybtzan0t6cz3p3FmPn2TF7qxcLMq8VZ10uyb5RkXSvK&#10;uFSUerHow/ni1At5b07/TSRvUiE0JjOZ2BjOGNTYr2bmMzOoDRogOtuvGx6gSUoR7dMM9mlnIVp/&#10;jxoCqPV1d/aY2k2GVpO+1aglStN01KjbKtobi5prcmrLPlQUvinJfVGc+7Ss4Hl1yZu6ytSO5iJt&#10;Vy2obqCvCw8dH+uh7qqEawMgKi5sIXhrxq8m/FKyR222Iw1SetFgm9MtpbzLb0W49tkMavxtZj4T&#10;fjsp6CnA66OciMqjLDOZfQNqYobfUHKkYUa65I9PXz71Hzq6J3LnrqD1Gz0jImwXL5xrZ21h7yyD&#10;msxq7FEjmUGN3WkSoglcw+Ev1jZANKUAahz6JFBzdLYEqLm6W7kvtVmy0gxqPg4eAQ5e4S7gM6rQ&#10;QdFP15CNLiEb3cK2ukeAyciRBjiTBVZjsY2RMz0h4JqS4TAPXHMO3CxAbTPQigKgCrEjjVM+HbyI&#10;ooBQTGmWKwUJSdvCgsRO/3BbwIpPrL3vegf/jSAz56B4l+BtriEJMDBj4wVKoy3/4B7wHPhMFoVQ&#10;IYCaNxGbnXm/mvXqEKtV5H6jTucrqOyFgtUomskeMjATYxOlW8qgRm42M6vh8lVguEDrFVKRM/lW&#10;JGr6LhXyEHAmudkY4MiXZnbFyZfMPJRALZhcaGsjmdUErkU4ekU4EatRLymH1cHMZyz7Ff52y/0c&#10;VgZA1Al0ma/NEi8Lt5U/2br9Yu/O7jQLtxXMZyzeoPajlQMwi91pjGU8ymTGNjcqYJITCQRz/89f&#10;fsVIoPZNwVv7NStX5yeer3x8s/D2uYxzh+8mrL+dsD5x+4bEbRsSEzbc2bHp1rb1VzZFAdROxYUd&#10;CA84GBl8KCL4aFToiZjQkzGhlzZEANRub4uDHu6lnWoPdm+6vS02cVvsg13rnx7Y+nT/ppRDWz6c&#10;2pV1bl/Gmd2pJ3e8OxL/9uDm13vWv9mz4cPBjRlH4lMPbklJiL63LuSwn8e2Vcu2e67e5b02wWt1&#10;5BL3IDfn7Z4r9/mtORrsfdh/7clQ35Nhvqcj/M9GBUIH/D0PBKy9ti78/rboF7vXpR9JyDqeUH7p&#10;UMXlw1VXj1RdOVJz40T9nTP1d8+0JF1qS77c9vhKe/Ll9uQrqmfXta8Tta8Ste/uaz881KUlq1Mf&#10;arKf6Ys+6EoyqEgHdSbIMFRmk9usukAKejaWsmAb64q01bmasgzao1b0tiP7ibbkvbY2f6DPIEKf&#10;A719pgn8jpspgUFBKaYloAyIBzilRC5ZTFosLMDK3//8A0DwSTT65Em+8HvJN1E+jg28DBYwbMnv&#10;xgtAV8rdaXxWtkFgzGqygavYczYxRWFQ2PhE0ADITXQpYPTBO7PB9vdSApM8IwuHfCFDEk/yjLwG&#10;AifJhiwlqLEI1KbGR6fGyK82LT16bHoCM/JLynymJDaenPVc6SkinwCGuBs+OUUAxU78Qe4oIOKG&#10;w8Aaph/IzEMzlIaRCYnnBQbJFToIyxiGAEYsYBY9ZbwX7GXq6dQZWrT6ZpWGqqZpdE16Yyv4rLu3&#10;q4eqbECaGV/aGPnScDneB0/By/A78HNZ4g3BajD4lcgGn2EUxDbDcHhJNpQzeGc8Au82NEIZo3gB&#10;sJpOV6/qKle1F3Y257Q3ZnQ0ZanbCvSq8m5dNaCqr6cVdDHYTxro6wSrmQx1Bn2NQVdrNDSKJNNO&#10;gObwCGU5gNLwV4VEogP1P+3rV/eCR02tIrpaY6KEA4BaI0Tuuu4WTlMwaCpBh83172vKn5Xm38lJ&#10;vwxEA59Baa+Of0g5kvH6RPbbM7nvz+d9uJCfejHvw/mCd2fz354pfHc27/Xpv41Q9ycqhMaspgS1&#10;QTOfyaBGbrMBDeMaUdqAnuYFpZkX6MBtYDWIDSAa45oS1Iw6cqfpVPXq9urO5tKWurz6ioyq4rcl&#10;uc9zUu+nvr6R+vp62pvrGe9uluQ9a67LUbdXGHUNfd3tQwPa0WHj2KhxbMw0Ndk3Pd3PtS04a5KT&#10;A5h+mNJkOJMl3GnAMiow+/nzEPSJSpoNKmwWdXb6zPv9vwG1KU5fEKQl0dUsm42/tBUCt0lA+eef&#10;gDxaxqj355+fP3/sObgjxmWhu/XCRdZubgucnOfY2s23dwSowQClyQFQidKsrH+xlFhNxjU59Ems&#10;ZmEJMlvg6AQxqOFWQlIA1MLJ1cptkdUiCn3aLJFAzX6Nv6N3hLNfjJN/jHNgnHPQerfQTQvDtiyK&#10;TFgSvWNx1PbFUVRWTfalwV4ctRMjUIyxTAY1iBENk1hPrBZElOYavNUtJF6UQJuJflIhNGrrFCV1&#10;dhIbyGRQs1rF+8NERVyPcAef9U5+G3F/55BtLiHb3EKpKzz4jOXov9nOJ87ag3aegaIsVwTYe4Yr&#10;Qc3FLw6jox9JcCEXBOE2CVIBDkIugVlMS/MXr5WFQ4FNEkURhwk4s10ZSMFHCLYIklKoVEwC6bCM&#10;7yZTF2mZZFiA3sSp+Yu85rl70hPFRjfYkMUSybAEdApQc/SMdPSMEooEpdGMRxiDmh051aRYJ2S/&#10;MgCsxqBmt8LfhvaorQWW/WTnBiZjUIOYzyCJ1Rzcf7SyB2MpQW1WZwLW96DGiPZfc8idRnHPefjv&#10;CvufrBzWBQeX3Dlf9ehaceKZwmsnsi4cvrdj/a2tcde3xIDAbm6NfXxwx7XN0Zc3R51ZF74/1G9n&#10;gPc2f++dQb4HwgIPRQSdjg29vjXuysZIrLmVEHd7Oy6MvJ0QdzM+5ubWqHs7193fEZe8e/3rQ1tT&#10;9m98vmfds91xz3eve74r7uXude/3b848Gp95JD790Ob84wl3Y4OPB3oneKyKXLowYrF7zDL3XeHB&#10;myNCAt2ctqxasscX9LbqWIj3oYC1R4K9joX4HA3x2eaxIn7tsiNBXuci/e5sDHu6LTplR0zOofiC&#10;4wmlZ3ZXXthXc+1QQ+JxqP7Wsdrrh2uuHKi5vB9j082jbfdPdz6+2Pn0SueLa6qUmx0vb3WmPlTl&#10;vNAVf9AUUK9PQ1kmpRRU5xlqC431xfo60YK9oQSgRi0KcFiTp+U6akVvu3JfaMszTO01oyMDDGrD&#10;I5RJIMMBBKZRiifBOmAmmbeUK5m3ZPEMxj//5//6D6DGy/jO4CcAinJeNjBiAYSVzDE8jxkQGM9A&#10;vGbWIc8wYopJKa11+hONjHqEaBgFcskuqP8sIM6/k7wGkCTPzAImpRieZMkfgd+TQW3cHABlViMH&#10;2zTR2wgwa4IQDfdnVpsl+bkz9xfBVp7BiJsMj/aNjlNfx+ERyASSAE+MT5AHi31XICFmI5mQFAaX&#10;+STomcKfcwKIRpQG7mFWE4DFO8kAajSPBwHCwGSmng6DiVxoxu6Onr6uvgGpNBoEWhoaobwBkZhJ&#10;EU+ZGuXXEI+mUTYY0eQZ5jbhTpNAbVpgGd8Hry2/uWC1YXo3kUY6MGTsG9CYuik+q9fUaFWV6s5y&#10;dUeptrPMoKky6Wg/WX9v22C/akiU6oAG+rlaR2tfb1tvX2d/v2ZgEB/BBEQTfwrq1kCb5Mb78efF&#10;pxNb/FW9PW3cM9Skr+021JGM9d0GqMGoq9Vrq/SqUlV7bnPd27rKZ5VFj4pybuWmX875cCH99Yl3&#10;Lw69fbb//fODaS+PAtcyXp/Mens6683J7JfHcl4dz3tzMuflMfKojYwYGdFmO9UEn7ELzcxhBGrS&#10;JChNgJo8ScQmJsVmtRlig8iv1qvu65FBrVkGtY4mcqfVladVFb0uyn6a+T7x1dMLTx6cgJ4lnXz7&#10;4nJexsOa8neqttJuQ1N/d8dgn3p0WD8+apya6Pk4BVYbYFZj95gMZAoXGialeUFpEqgJLBuU9fHj&#10;wLei/k6fPpFT7TtQo/8KAWzJcCYBlrlJPPRXZCatN4vcaUpQ48v5Dn/88fn/9/98/jLRlZJ8fu3q&#10;JXOtLOc7uVg4OXHIkllNFuGapQRq4DOA2vdOtX/Mm49lMqgJdxqBGnvUAGqWzq42FPdcZum+jD1q&#10;9qt87T0CAGqiOQGBmkvwBoDaooh4gBrkHrHNTGnb3cN3LorYRYrciRnnYPKZOQWRy42YzLxrDSNA&#10;DVS3KHLHYqwM3QZKA67JvQTsfWLsvInPbDypvppUUI1rZ4gaZhAdQl7RNqJzlCOV/0hwpmbw251g&#10;hCS4ClZzDdkGFrT3XUedCci5RTFKixUBdmvD5bgnUxqDGvOZTGxUxY1ca7QTDqxmRQFQoisCKaIo&#10;czrnIk+LxSQY8wFPS3ysOGlArGT/mTXFZwPtVgdTF068xnJ/ZjWmNIwyipHEbRnUeGbeorXzFnlA&#10;c93XYFywxBMzYETL5b54sRlQ84pw8o7EoZ1HqP3qEPvVwXiW7YoAW67HwdFPAWpSzVsp7rkGQPaL&#10;gztwjSlNCneaQY3jnv+cbzPLoyYoDVj2qyjVMdPxUw6MUl1cwWoc9GR3GvSTpd2PFnYH4qJL754t&#10;e3Cx+O7Z4lunsy8efnNs5+M9W65vigSoXV4ffmfHxtsJ60/HBp+KCzsUEbjdz3OLr+cmrzUJ/l67&#10;g/yAbkciAo5GBJyIDjoTF3JpY8T5uNBL68MubQi/uD7k8sawaxvDb2+NfrQz7sme9U/3rE/eEfMo&#10;IfrZzrj3h7bmnd4DUEs7uDl1/4bcI1tP+61Zt3yRt7PjUlsrbxen3SH+7x/eGRrua2mq3bchJmrx&#10;wm2eq/f7euwPIO3zX7PXb/Wm1cs2rl6619/jSKj3iRDvazFBiXGBTzaHvdsZk7l/Y87BTYUntlVc&#10;2Ft5cV/5ud1VF/ZVnt9Tfm5XxfndwLWGm0ea751qSzrX/uh8071THa9utb2715X5RFv4FiJQKyVQ&#10;04kWn5zvyX41SF9bRJ0JqnO1FZna0lRV4Rs1VJ7Za+gaHaGUz6Gh/pER/BZSrQqZDyDAkCwcAomA&#10;NUqKmrWMJ1kAMr7VCFjFfIpBTSmugss3x3q+iXw3nILBsIU1fEM+yxeyn8xMYDOeM7wn2Et5FoeY&#10;FLVFpJpqvGZIdGcfxh9CeNQIXMyMxYijFM7ygv9AXZC8eNYa5VXKUzJCkcSn4HemPwv9i8DGDMhs&#10;jEBNSLqWWU3EQHFDfmfAGbvT2Ib4WfIjOPQJ8U2Gx0YHhnt6+9V9A7I01AdytBdgwVijYCOSDGpC&#10;0zLrcOhTsBoBGbOawhM2/vETRR7HJnoBYaCx3n5Ndy85zyT/2ZBxcMjE5bc4VqhAPaI0RisWPxr6&#10;+ttHaJbNI4MaJKCNX5KaylPrBcyD6gTPwWaAE341CoMOj/QODnUDHIGPRmMbFc41tZiMLaLKRnOP&#10;qbW/t2MQfAaeGaaq/jAGBvFH04ryH8RnlHNKjjT+I1AUmFqgUmctgJoJH7aPqmR09Xa3GfV1tO9N&#10;W824Jkvke5ZrO4s7W7Jb6t81VKfUlj0rL3xQmH09N/VC2qvj71MOSx0IUg6nvzqW9vJIxutjGa+O&#10;ZbygCmpZKUfTnx0ijxqDGiTq2dK7QsxqADI5b0ApgWUSqFFmKLEakdksUGMxqIkYaJc59CltUAOo&#10;tTcUNFVn15Z+qCh4WZD5OP3N7ZdPzj+6e+zB7cMPE488vn/8RfLpjPe3q8vAasV6da1J1zTQp8I7&#10;gNUmxkxTk70fhV9Njld+/TL229fx38nBBlYDoo0yqJkpDUg3m9IgwNn0dL8s0Y+CeoeJPNNvQp/g&#10;LfP4kb1l32PZ9/NYrwA1GAA+KVBLoEasNgNq//rvL//z37//+d9f/u//+fN//jXZr6+8fnGX+1I3&#10;C0eJsX61VYAaedSsMILV2KPG7jQZ1KC/z5n7w/wFoDQLJ2eMDHxC7E6jZAIb96V2S1faL19jt2y1&#10;HUBttZ+DR4CTb6Szb7RLYJxb8HoGNfeIrQRqUdsJ1CKp+K1bOFVNg9wiqLPnN9XUgGWgMREYZV8a&#10;2A5yDSH3m6P/Rjsf6qFuTcXVIqm9OtW/JUQTCrP1CrfzjrT3igAwybiG0c6bopz2fpscArc6hCY4&#10;Uxt4PHSna9gOp+BtziHbRFmQjfa+sQR8a4IsV9COLusVFFu0ozxWCdRI3mQTpfmSL83JPw4CqwHa&#10;SLQrjloRgH4I15YHWC3zp51nZsASiLYWsljsBVADrjFpzV24dp67J8PcfMDcUh/iM3AbFemgOCnu&#10;gMuZ50ggMxFXFaFVcBv5zOa4eWCc6+4hOfDAZ4A2d4I24JrFUm+8kp1HmMPaCLAaEZtwp9mvDbVd&#10;SUQIiSdS1qeVKNUhehJI3QjInbbUy3IRtfiE2HkGSmPxoQA195+snf8xz4o3qBGBSUxGlPZfv8yB&#10;BK7NgBqW0e40cqTNI6faL1LzKMmjZmn3i43jxZ0JNY+vlT+6XProYvn9i/nXTmSc2f/hxO63J/bc&#10;27Hx1tbYm1tjb29bdzIq8HC4/8HwwF2BPgC19R4rtnh77Ar03RXovTvY53Bk4MFw/1Oxwadjgs6t&#10;C72yKfIyiG1d8KUNgLbQy+tCrm8Mu7k54k585O0t4Ymbwh7GR7w5uCXn9J6Cc3uLz+8vPLMnbe+G&#10;84GeUYvdVtjbLLe381vouifQ52zC5pb6mge3bm8IDvFdtNDH3WX9qqXb1i7b7rkcSli7bNPq5TFL&#10;3bd5rNjuuWyn96rjwd4Xw33uxAU83RL2fmds+p51mXvjcg9tKjq+rehkQunZXcWntxed3FZ4fGvp&#10;mR1VxGpHG24drbqyvznxRNeH+11pSers511ZLzj0qStJN1TlkEetphBYRo40wWq62kJtdb6uOl9b&#10;laMpz9SUpHbmv1IVvDHWFw30d4+NjQ0PD47iZ318eHJqBmtYAAUWH+IUYQ1gBqQkMEuGKl7GNMbi&#10;NbhqGva/ATXMyNfKwgxfzutx+Puff8DGrWSCwchMBvG7Yb3yzTHPoMYjTuE+GAeHB0fGhkfHqaEn&#10;luEsDCAaoA3CShl3WEqcgnBo1szk9+I1ssE2wEh5Q9i8gA+V4hemD/IROEWURv805EIbHf84PvFp&#10;UoDa1Bj7w6h0yNjIJO4sU9rIwAj+UUeY0iB+1sz9xYXyODg63D/UraVAJFXE0Im9/N29XQODBlAF&#10;79lXsBEJNv+oQeAhLBD79IlyRscowIcLITAKhz75DgKVJL/a6FjPIHWU0gGGBqjUmZ6inCJKKMgG&#10;qEf728RWObFbbgYW8USJFMXTpa1yfGoWqLFTTfaokb5IiCZRmpAANVpDGCecgngHQVQUoxTeLw34&#10;tZ/6X0FUgwI0JnxVJiq0NkoZEiNjRtKoaWIS14IvCc7MgWDS+AQhLD4gIBUo3NPb1Uv5BC0GXa1B&#10;U2WEzKzWbZBBrUzbWdTZnNVS976x5nVDVUp1aVJJ3q28tEuZb0+nvjz27vnBt0/3f3hxCKwGYnv/&#10;/CDG18l7Xj8ipdzf+TcqOiK3WhfQJrEau9AAmOZsUIIzs4jVRAIBrZECo2Kn2oCeQ6LgMyWxMav1&#10;9eDzADxbTLoWvbpR21mrai1vqysQG9RSKwteF2c/zXx399XTS08enASrCR1Nvn8s5em59Pe3youe&#10;N9Vm6LrKjbrGvu62oQH12Ih+crx7erJ3erLv03T/l0+DXz8Pff008huVkCUsMzvVyK8mO9IwKvmM&#10;EW1qqk/W5GSvMChxAQgotj3S10t8k4jSvmcvZrJZcGYWqI78cGKxtC8N4kkswCUgM/CZzGqMa6zf&#10;fwfJff7Xn1Nfp7sLsh9t3RpkYWP3k6XjPOrLbjvXzuZXG7ufbUSDdlHz9p/z5zOrgc945BgohDWW&#10;zi6QcK05g89kSrNbtMRh+Qr75avtlq2xX+lpu9LLbpWfo1coKM3ZP8Y1aD3tTgvesDB0izuVUhMu&#10;MdGWYKHAMhnRuIWU1JYgbIdL6HY3saOfpAiSin1poLRYO+8Y8BkozdIj3Moz3GptODfxxMihT/Js&#10;UQncWBEGjbKlomjrHMk5t80pdDsQzSV8p1vkbreIXW7hu/AsIJpjwCassQWiiV1iVANWbM+nvV/L&#10;/Kj4maJwGgziNsCZ4DNBaZRkCmgjehPuPWpCSqVupSJqNmtCOc8AxGaxRKAVudagtfPdPTDOW+gx&#10;b+EaaK7b6jmuq1h8asHitWAsgVleGLkpJ07BYOATYhcd7rMGp/hWfEo6JFbDTbytRfIpVVPzigBx&#10;Up0OryhiNcr6DLRdESgKqlFtDi7DQXxGhdMAbZ42S2lc4LpijuPieS6CzzC6LJnjtGiu82IWDn+x&#10;c/vByuGf820EZln+15z5YDJ2p0GUKyDIjCmNxRFPhaSeBP+YZ/GThd2Plja/WjvdObSz4tHV6qc3&#10;q55cL39wseTOuewLh9PP7Ms4d+DlwYTbm2MuxIZcXBd2Oib4QIjPnmDf7f7e8X5em73XANS2+azZ&#10;4ee5O9B7X4jPoQi/IxH+p2KCT8UEnosLubg+/Py60PO4dn3o+bjgs1GBZyIDzkUHXdkQcWNDSOLm&#10;8Cc7Y7KOJ+Sf219+/UTJlaPFZ/bfjfHfvmaFp7PDakdbHzfn6DUrYteu9F3kuszBbpWrywpnZ3c7&#10;G1dry2V21t6ujhFL3TesWR61fDGMdSuXbloDaFu6z2fN6RCvqxE+yRtDXyVEpu+Ny9gXl7l/Xd7R&#10;LUUntxeciIeRe3hz7pFN+ce25B7bUnA8PvfIxsrze9pe3e5KTepKS+5Me6LNfQVQM5SmGSuyTZU5&#10;+upcfW0BJX5STwKwWqm+pgCIpq/M1VfkaMsz1KWpnUXv1GWZvdr28YmJUWoeNQhNAg8EAClxR4Yn&#10;CIcAiJFR/NgQqDFOsWCz5BkWX4irlGSmlHwJDL4niy9km99qhl3EW/HLQDyjXMAX4pDcY9861TAP&#10;0GQm6x/sA67xhSNjo2A1jDLQyIDFIIVRyVjypFLMPWxAMPiS78U3mSVcMsvRxYZI7yBNTI1DMIjS&#10;hCNtdEp625FJEQBlTYwNT4wOjg0Njg0OT0is9v1DeYbHwbHhgZGh9o6yzo6Kzs5ytapKp280dbcD&#10;JmgX/3i/2KwmoZI5sChBEiYF34wByBhuRkZ7mbdoY9kkrh0UzrBx4dZiVhsDqGEZeEVGtKHhbnEV&#10;OZ+ASmZEo4cy5Jl/RiXJh3wKEgbmJcmgxqOMa+xLY1ZjSmNogxjXpoDCU6PjU8PQ2OTQ8Jj0iSAY&#10;LOEqIxKF8KmJLKUqbuRBFF5Aen98FvrLfBydmB6ZALfhhuOD+KTAPvx5DcYWo7HZqG8wULuCaowm&#10;fX23sYnLc4gkgzoqC6IuVbXld7bkdLRktzdnNNW8ra94UVmUVJB5Lev9+fQ3pzPenMx8czL99fEP&#10;Lw6/fbLvZdLOpMStt69vunl105UL6/42NsF1eyVQEx2iJHeaxGHCkMWgxnymPCQJd5q0d+07gdX6&#10;zB41jntqOmoAau31Ra11eQ2VmTXF78ryUvIzHmW8TXz/8trrZxdTHp9LeXw25cmZl8/OvUk5n5V6&#10;s6L4WWdrvk5d2WNsHOzrGBnScgwUrMagRqwmQO032rU2o69fgW4zEU+GM9mLxnAm20xpnGFqjn5+&#10;8w1jRFOCGvSbbChKpokZGdSI0jjNU2Y1LBCgNkNms0Dtzz+m/0U72ChI+uWPyd9/G+9oLbh4bvfK&#10;VUt+sbCYY+M4395pHjnYbMBttE3NYqbyLY8scq0tsJjv4GjjtlDIHbJduMh+0RLHJcscl61wWrnG&#10;caWH/QoP+5VeDqt9ndcGufhEuPjFuATEAdTcQjeB1VxDNi0M3Soq34qkgXBqzQ5QYz7jzlFyFynX&#10;sO1uoRQVhdxCaF+ayAClsmo0+q6z9qIuUrbkHqMeUPZUvRaEREXURCtP6u8pSqbFUWDUT5RtC9js&#10;HLTVOQyIRpTmGrl7YdRegBpsx9AEIBrgz9Yz3GZNsNUKP4ul3gtAQiKMKOVRLvcH1gDOJM+c8NIR&#10;roFvfGMY1JjV5BjoDLGB7byoqxVGO+pSFUypBiInlN1jsncNOMVEJVPary4rMYLbWDJ4QbCxmHEN&#10;wgxsCzPM0TY48w0hXjwfFy6mzyWDmgiA0jY1B7wkaBJMuSqI98NxbQ6uecusBj6zWrLWZhlAzYOq&#10;pjkvAaJR0NNlKeAMoAY+Y+NXR3dqSGDp8M8FtlwFjZxkv8wVQMagRlFOdqdhZG5TUhr51X6VPGp/&#10;n2vxwwLbn6xsLeydX184VJZ0sfbl7dqXiVVPrpU9uFh4/WT2+UPpJ/e8PZzweM/mqxsizkQFnooO&#10;PhIRsDPQc0egz84AH/KlBfnsDPTa4bd2V4DXniCvg2F+RyMCAGonaXHQmdiQM7HBZ2OCz8UGn4rw&#10;OxXhD0o7Fe53OsL/QnTAjfWh9zeHvd67PuvYjpJLh4suHso7sevF1shDvmv93Fw8nB1XOzh4ODl6&#10;uTitdnRY7ezkudDVe6Grh6vzMgd7d1sbV0sLN2vLhdaWKxxtlznaejjbx6xatmXN8p1rVxwKWHMy&#10;yPNahM/DDcEvt0W93R79bkd0xr71Gfs3vN8V835X9NtdUa8Swl9sBcmFp+6MLD4W33T/TNvbO53p&#10;j9U5z6lBewGFPg2l6YbyLH1Flr4231hXaAKlMajVlwDUNJU5uoocXXm2qiRVVfJBXZqurikYHqLC&#10;aaOjQ0NDA/39vbI7jZmGiUcGphk2mhj7+EnynDFIyQbbsnCIS3A3PvU9pUF8CpJneJk881kUTuMY&#10;Jd9N+T4sJYphnm16VSHYjGt8E9AYnx0aGeSaajhkX9qIeTsXpGQs2ZbJhg3lpDwPMW/NmmR9P6OU&#10;jGjKQyWosWEOfYLS5LtJm9WIzMR+taExLqsmRT/5ubihLBzyG5JNRDtWX5ffUJ/d1JDV3JTX3l6q&#10;0dYaTC29/eqhYYnVQB5gJpCToB8lqLEXinbij1A1MqqUBoO2l032TU2zR42QS3TWoXoZoDqwDpYB&#10;0YjSgBCCfphscEN+kCyZxuQfU9n4VuROk8WIJotjoERsClZTSp4HroGuWMC1ickhjlri9YSTjFNZ&#10;ydUnmJJ9fsIQcCkLuIaRmQ8aGaeIav+AztjdodU1qDW1Gk2tTlOn19Ua9XWEaD2tvX0dfX2d/b28&#10;3a2l29Rk0tfp1FU6VYVWVaFRVajaizvbCtoas+qr35QXPynKuZefdTsv82ZuOrjtQurrU+9eHH3y&#10;YPeNKxtPnYzas8f/b/g34B4LMqgxpZEjjWKaJErn7KeatFyWliWjGyRmqI4agEwGtVkGQK2/l0Ct&#10;29gmQK1B11WnbqvoaCqlrM/a3PqKtOrS9+WFL0tynxZkPcpNv5fx7lbq62vvXl569+pS2ttruemJ&#10;FUVPWxsydKryHmM9QG10SANQY6fa548D34DaN5TGaZ7miOd038epXlyCccqsyckesBr70gSugeEG&#10;OZlAZBFLDlt8jZjDGMK+ATXKMMAh6A1fNawkMhMSJdnM/Q/+M6gxpSlB7fffP/7xx9Qff0z+8fvE&#10;77/hNYa+fB39/ffx8TFtWen73Xs3uC5x+dnS5ldbR5FbYPWLhVSqAyMHQ2VW++f8Bb/a2Fq5uDou&#10;WQo4c1i81GnpcpflK11WrHIGpa3ysFvpYbtijd0KT4c1fq5eIS4+4a7+sS4Bsc5UlYOcagA11+DN&#10;M/me4dvdInaCybjLJ1MaG5AUAw3b7hK8zcFfKqhm67uOQM0fNtVUc/TfaM79pGpqlOzpt46gTfQt&#10;AKI5+q2nPu5YE7zNJTRBeO92uUbsIi8aKA1QGLPPOXy7Q+BmanuwNsx6VZDlcl8CHdrXRZu6iNKW&#10;+ko1L0QyAfOZBGprwqxXh8Ig2yvcwYeIzQF0SG48ORjKKahxTiLRwZ4h0gvohvuE2awOwc2pyBlF&#10;Lb0sKRUA0Ebb1+a5r53rRnSldK0phVMQyIwNiFmNvW6WywCa0h44drnNLBBhU6CY7Zpg+7VhVJXD&#10;M8rZOwYjDrlfgq2Uu0B9P5nSgGjWS0kANVDa/IXkTpMjngxnGOe7LoVg/+KwUICaPQDrH3OtBKjN&#10;B4oBy/6PH39mjxqDGus/g9p/zbH40cLuJyt7R2e37Bsna57dqnp+u+bF7bKkSyX3zpXePVdw9Vjm&#10;6b3vju54eTD+yb6tF2ODz0QHHYvw3xfim+DnAVDbHeS7N9j3QFjA7kDvnf5rAWoHQn0PhflBB0N8&#10;DoX4HA71ORLqczTM90S437EQ7xNhvmciAzhV80yk/8WYoBd7N2Wf3Fl46VDFzZNVt08XnTuQunvD&#10;AZ81vm7OHi4O3m5OgYvd/Re5+i10DljkGrt62U6/tTv9PNatWhK6ZCHmvRc6r3F2WOlot9jB1tlq&#10;wSIbq4CFzutWLtnptfKIv8fJwLWngzyuhHtdj/S5HeXzcH1g0sbgBxg3BT/cGHg31u9ujO/LraH5&#10;x7dU3zjc9ORKS8rNjoyn2vzX1KkdKnhjLE0zUbXbXGNdgam+SIBaMdXmMIOapjxLW57ZVfwe0pRn&#10;mjoaRvF/I4Ncm2NgoI9BjdGHUYa5h0GKwYigBzwwRR4yxinMs/G9+BT05bevENuzJC/mQ6XXjW0I&#10;92FKgwHxYr4/hHmmMRjSG5odaSz5FDnMqMAHkRkWyAXVsIYvmQVqSlvGGkiAEUk+nDX/n0HtL+dn&#10;SWYpKe4pxKAmdqrN1FQTEpU7hI8NoMYeteEJUNqQqKwmZYPyp5CFd1DMTPQPDdbV5leUvawqf1VT&#10;9a6xIauzo1SrqzcKv9rQiJHzLtlRRCAFPvs8MQ1Ek/Z1gXrJQ2YGLyM0PGIcn8B/ANBGIHCMYC9A&#10;GFBmhD1qADVaOdwNGywIHhLQw0hH7jcW/YB+B2rK31PF4WwpWU0CNQWTyYjGouinmdWmPo1Pfhyb&#10;+kjjJP5LYXJkYmpkkrAMBAaOpJWithzuLPEfXlty2n2iv4z0x5kW7rRpKoAyNNrXP2gw9XRp9U2d&#10;qur29rKO9lJVV7lWU20gUGsBog0MqgVEqQcGVKIzZ2dvN8iH6nSYDI3dplaDoVkHyFNX4x+otaWg&#10;qT67rjq1quJtefnL4qLHudl3M1Kvvn5+MvnB3quXNu/fFzwDaqOj3aOjEqiB0hjURNoq+KxLsCEI&#10;sYtxDZIR7XtQkzQkdW0fGjRQD1CKfqp6uzso+qltNmgaqYhaZ7Wqo6qzrbytqai5LrepNqu+Kr2u&#10;4kN16ZuKohcleY8Lsh5kp97OSksszH5YWfS8oepdW2O2Xl3Rb2oY6u8YGSRQY4/aDKh9HvldbFNj&#10;RCN9GcXk18/DXz4PYZmgtJ6piW5oeqpnGoeC29ijxqKI50faoMZZn9L37DtQ+1YANZLZf2YWKO3r&#10;hPQmX/FKXFCXWA1ncSGDGuu//6/fICWo/fkn7jBB4x+4kDyFX7+MfQVBfhrG5wJ9Aufv3T+31mfV&#10;HNqpZjvHxo4TCzD+amXzk4Xlj2ZW+2EBaa6dvcPiJcRny1e6rVy9cNUa15WrAWpOq9c6rvFyWOVt&#10;v9LLaW2Am08YQI0yCfyiGdQWhm2WQQ2URk61iB2yF43hbBaouUTscA6lBlMOQVulzgSgriDcJ2Fh&#10;mIiEhsRDrsFbnQKo54GD33pQGgU3/dc7+m8AwzlTz4N451CRzhmOx+HOexZG7XGP3gticwnf6RS2&#10;3Q78R43JQ6yW+1ou9ZoPRFu4GprrvmY+EIdaNs0UKnOgHW+SiNXWhIPV2MdmvTrYlpp4ipCo8OcB&#10;1FwC1rsEgiDJuya6hcY5+cQ5Cm6z94mxBRiJfWxWqwLlSKvlCv8FcisCMOIyoBveSmwvE9DGTjWm&#10;N7bnCwKDwShGNGb2z1F4VARJ5fAocdtSH9zchvqQBgM9Hb0iQWkuPrGcVSB2qoXZrBKgJvoTWC/1&#10;oa1pSz1tlnnZLAOoeVgsWknd1mdAjbxoMqXNc1nyq6P7j7YuP9m4MKj9c54VOdXmEqiJlM+fxR61&#10;b0BNkgLUaL0ANQio94Mlgdry5Svzbp6sSL4GSqt6crX03rmSu2crky4V3TyZff5g6sm9747vfH04&#10;4cmezVfWh1/aEHE8KvhgWMDeIF8Q2z6AWqj/gTC/XQFr94fC9sPMnkAv4NSeQM8DId7Hwv2OR/if&#10;jqZI6IW40ItCALVjIT5nIvySd8Tlnt5dev04KK3sxon8U3tebY9LWL3Uf6FT3Mpl8R6rdnh7bFmz&#10;bPPqJfFrlh4MWHslNihxc8TF6MCzET5Hgtbu9lm13XtV3MrF4DZvN+e1Lo6rnB3WONp6OdsFLXSK&#10;Xea2dc2i/T4rjwZ4HPZffchv1X7v5bvXLt6xZtG2le6HvZcnxvhmHVhfcWVv48Oz7S9vd6QndWWn&#10;GItTDSVphtJMXcFbY2m6UQFqxjqR5llXrKstAqjpqinfU1OW0VX8QVWSqqnI7jFqRkYGRsfwEzsu&#10;sj4HJwWZKeFGBiOZiqCxsdGJCconkGmJjb8UX/7Hv/78bM76nCWc5ZGlnAeisTsNwvvI4tdge9ZZ&#10;ej3QlWAvHCo/CwRKw1leiTUjYyPDoxQG5Xm+UAYpJhuZ1Ri8lMRmNmgBL2O04lO8XjZk8T15Pc7O&#10;Et+BDb7wL0FtXMr9FOunJUpjUBuZHOWdahwGHRqXQp/yQ2XhEA8CU8KG0dPf39hYWljwqLzkWWXZ&#10;y7ra9Pa2IrWmRm9sEb0BqOrs8EiPwCkRmhTVcTmoJ+27GhYb5Ac0/YMa0etJNzRsAB4AEqamBz+K&#10;rE+mtMmpobFx6sUJUCNJ+9IoXAhKY1+ajGX80wnJBn5A5V9S2TYffpolsNo3lCboCkwmAxkjGgdA&#10;laAGyYeEa9NALuI2QWBMaTNb3Phyeor5QdySC38icshNj4xNDo2MDwwM93T3qrX65k5VbWtbaXNz&#10;QUtzHv2dVeV6XW23sbm/r2NAdEuXUYrV19cFhuvp7ejrU/X2dXX3dJi623T6JpW6trOzEsDX1lba&#10;0lLcUJ9dXv6moOBJRmbi29fnHyUdPn9hM4Ha2Di500TQUz8gMLBfkCAeBj4TiAa6agUSArNwCG4T&#10;ACc522RuGx7UjgwqQG0YlG0cHjKSLTxqA72a3m4CPvarGXXNek2DTlUvWK2svaW4rbmorbGgtSG3&#10;sSajoSq1puxNZXFKRdHzsoJnVSWvGqpT25tyNR0lBm11t6FhoLd1dEg9OWqcHu/+NNn3ZZpAjfao&#10;kYZ/+zJKfjUI0AayAdZ8hoY+TfeDzybHjZPjJmGYzLvcetmLBhGiKWrxyZSm/MLh+8R8prDJnaZk&#10;ta+/4cLxLwLROC/VnJ06Av322xj71ahn1L9ocxuT2R/UJFSqxCaMj7xMzmPFHT6Lwm+fPg7BENmp&#10;+O9pbX5uypZt0XYuDpQEak15Bj9bWf8o+rVzMJR3rWHGdqH7otUe7qs9Fq1Z675mresaD9c1a13W&#10;eAHUSB5+Ll5BTp4hzgA130hH3yingFjXkI3u4VsAas7BmwjUwhPcI4FNBGoMZzDcona5Rc7kE/AI&#10;UGM5BG1xCo53CSOv2KKI3Ysjdy+K2OUWmkBb1oK32Puut/NZJwqhbaA8gIDNwDtc5SKuxSXuURRO&#10;dY/Zuzh2v3vkblcgWnC8o/8mO58YqpFGREI8BI5h0JlHlOZBqZErA6g2x+rgBcv9MXJtW9AVwxmY&#10;zGYN7zwLwVmMLN6OZu8ZQTvYRLk1bjYKiU1sMSImS3vsqLGBRH5Sp3biNtFjgPIPRL8Bau4poI29&#10;boCw+YuJ25jSCL/MwU1oLnBNpHliDUc/MbJ3DbQHShP5ARzP9bNZHUQuNM9wJ69ogBo71RzwMmsA&#10;akHWy0X0k/44fmA1QWzeNks9rdxXcYInxMmeMp+B1TDCprinvRuBmpXjPy3s/iG2qf19zgJF9HMm&#10;3DljmxFtpjyH2aP2z/lWoDRgX5CPZ96NE2X3zlUlX65+cq3i0ZWyh5cAamV3zuZePJR59kD66b3v&#10;j+96c2T7o10bbsbHXFgfDuS6vinqRFQQmGx3AOS7K8DrYLjvkcjAA6GgN+/9IT6Hwv2PRPgLSgu6&#10;uC782qboq5uirmyMPBcTcj429FiI34kwvwfxUamHt2Wf3lN6/Vjx5cOpB+OvhPkf8Fp+Otj7Yojv&#10;tYigcyE+p4LWngn2vBjmdyXS7/GO6LRj8W/2rX+5J+7p9qhb64PORZKvbofPqq1eKxK8V27zWrHZ&#10;Y+m61UvCFrv4uzl5u9hDPi62Qe4O4Uuc45a7bVm1aPvaJUcCVt5b7596eEP5jcN198+0vrrV8e6e&#10;OuuptvAd4EwPUCOB2DJMlZRJYOLyttQzqkgLRKst1NcVamvy1BVZqtIMdWk6WE3XVNbbbejv75mY&#10;mpicwi//KFht6iOFwJhpWIxEELAJ48w85hREJUs+lE/hKuYkeZLnlQZGXsCHuMR8dpr9cOOTEmnR&#10;o80uNJnAMPIhbL4JoxizFy/jeeFOI+cZgGxsYmxoZHBwWKqdBo2Y93Ix0ChHpcA0jDgMVcp52Z4l&#10;nJI165RSOMuuOOV6Fv0zCUSThUN5pxqPLOYzSMRAAWrDoqnUiPxBcLe//FADQ/2mHl1+XlJZ8fPq&#10;yrf1tRktzfmdneUqdQ2AwNjd1oPfbqqXwYVbB0EeQBCMoxODoxMDQyNUbwKU1tvXCVH7b9FMcmTE&#10;QKDGTjXRTgCUNmEue8ugZnanUXrpjAtN7Dn7FsJmJE9ixA8oG0o4g+RD2anGCMX95lnCKSh8YGYg&#10;m8Vq8iQEg8XzxGTfshrjmnzV1EfqzYW/z8jY4PDYwPBYX/+Q0dit6lLVt7SWAKoa6jKbGrJbWwq6&#10;OssEqDX19nRQXQ+RTMobyWgc1g4CfIe0A0M6EDA3mBdl3jqN3R0GY6tO36zRNao09Z1d1c0txVXV&#10;GSUlr/JyH717dzX58bG/jU0AhLvlHALivn6VObza3mNq7TG1YTQZmkRGK+GaoLcupQBq7FqTK3QA&#10;zkZBaRAHQGdSCqhvAS6RXGt6sFojWE2rqlF1VECdbaWdLcC1vNaGnMaa9PqqDw3V7xuqPzTXZXQ0&#10;52k7S43aKpO+ttfUNNjXzqA2NWb6NNn7ear/88cBCDT225fh3z6PyGJEA8Zx0BNwNj6qmxgzTIwZ&#10;wWoTY8RqUxM9ClAbEaBGzltIRjRZ8neOv16ywaBGPaAkXxquJUQDqH3+PEzl2UCKomDbly/DYtvc&#10;2G+/TVLiJ+1CoxxSRrRvQe0TV/FgUBO3ouRW8Jl4VYnVpj8OfaRqcIPt7VXbd62fT3kG9r/a2v/E&#10;vdvFfjUOg/5z/oJ59g4LV61Z7OG5yMPTfa2nm4en6xpP59WeoDQnD19nz0AX7xBnr1An7wgXP6kt&#10;gVPgOoDawrAtIu652TVsm2t4glsEhT7ZfwaKco3Y4RxGu9ZkVgNsQZgh5DKfwsrFkXsAau7hO52B&#10;biFbHQM3UXcpvw1csdYhYItjcDwuhwjOonYvjtm7NG6/O3Awardb5C6X4HgHv/W2ayNtVofYrASL&#10;UG4ju5rmg3vcYYBvPBcs87FaFSiQK9zWI8xiRQBsZyCXTwz3OQCxiVK6RFdEaaKJp7nOLWEWdfMU&#10;uGbvFWnnFekADBLQZofLRVooF8h18Ip09IaiICymHFXRdlMKQa7h2ryicO5yShq1ogZTPgsIwsBe&#10;nnhbkTQqOdJAZjSP98c8PhdtR/O2FPvtaHfaorUC1HxJVPM2iB8ERHP1jYNAbHZrwu3JWUgpBRQe&#10;pTod5l5SSz0tF61Z4LqcXGhOi+c6L5lPOQSEaMxnMrH9ar8QlAb9aO1E+QQWdj/Mt/77XAtK/5xD&#10;2QNcR23GkfZt6BM8h5UMaqA0BrUfLe3+ucB2U2hA/vWjJYknS+6eqXx0qfrp9Yqky6WJZ0puniy6&#10;fjz/ypGci4eyzx9IP7Mn4/S+pF0bb22Ovhsf93j3hrsJ605FB1MaQaDv/iCf/UFexyMDz8aFQpc2&#10;RV3cFHk6NpjSPzdHUzPQbevv7NiYuH3DpfURZ6KCjoX5HQ3xubU54unujW8Obs08vTf16I5HmyLu&#10;Rvs/3hz+ZGPY880Rj9aH3I8LfLQx5GV8dMqWiFfbo/NObi+9uDfv1Pa8UwnZx+PfHtj4eHv0vc3h&#10;iZtDEzeHJW4MvhzjfzbM+3SYz/Fgz0MBHnu8V+zxXn7If9WZkLUXI7xuxPolrgu4uyHg+a6o7FPx&#10;Jdf21zw83fbyZsf7+1Q+LeOpvjjVVJ6pKyZQA7EB1IwVOcaafBPVtuX+UZTvKUCtSFdboK7MVpdn&#10;asoyVKVp2paqbpN+eHhgbGJ0bHyMQI06KVF1MaYcGYnYkMUzgB5mKYFTEmwpxaf4WuUMSz5kA6N8&#10;f14MfaK6GzN5APxK8no+ZPEa+Vmwmc8Yv2DwAraxjJhMFOYAqLFHjZ1qQyJHEtQCjmHJEMPGLGF+&#10;lmYt+P+g728Fm51qMp/JNkCN4Uw2lKCmwDXqKMUfZ9bNlRJ/jcHCwhdV5a/ra9MYIDo6yvDbr9bU&#10;AwUMprZu/Pj2gxJo4//QSN/waP/IGAmU1j+o6+1X95CnpxXq7mnv7e0cGFAD1MbGuicm+qem8KOj&#10;ADXRMV10bZIobXJq+KM5aYAFWwYy+eeSJc9DwtPBv6GfWTKisZQBUMFqM6AGgQ5Jn8anKFI5I4Yz&#10;5jMlqMGQQW0WpUFMbzKo8b60weHegeEeUFp3n0ZnaG1tL6+ty6wsfwMgbqjLaG3Jl0DNJIOaCjQF&#10;SmNQGxqhULIIE5OGxTg4JCXM4s8uytF1GkztOkNzl7qupa2soSG3ouJ9bt6jDx+u/21EdKEX6Ic7&#10;anB3PKOnh+KpBGf6RqO+0WRopI5X2nqjvoGachpbek1guPYeYxsbfT2d7Fcb7GdWE41BhS8NlMaI&#10;NtQvlcAl9QPXwGp4SqtBSzFQnbreqGvUqWvVXZVd7WUdzYXMaq0N2S31WS31mR3N+ZqOUr2mqttQ&#10;19fdPNTfPjKoGh/WgdKmyaMmQG2aWI1BTfjVhD4RojGlTU/2QJPjxokxPTQ+qge0AdcAasRq34Ka&#10;MuIpS/mdmyUxCQmPmtiI9vXrTH8qwNn0x/7p6b4pwCKAEi/2dQzsRZvPxCUC1CAqqPYtqH3jUWNf&#10;GkauSCLjGv5T89PnkclJ+o+eL19GbiWesnW0/9mKKuJSj6lvd6oB3azdFi7x9IbcPNYSqHl4O0Fr&#10;QGn+rt5Brj6hLt5hADVX/xgnv2inACqiRqAWTpkExGphwC+wGoUjJSyL2OEaiRF8RigGuYSJCh0i&#10;1QCSvG4C1ESS5g4IQOYUZC6KG7DJwR/jFsegrc6h210jcBNctRdaErsfogvDRHU0EBLoamWg3Qp/&#10;66VeNssosVECNWIdL8ulohsmKG1tGHUdAFqtlUANLMV8xqAmHGyRkidMdO0EVIkgKfdfJ1ajU0Ry&#10;ITbUBUEq5Gb2olEfd0YlIBpuxSN3COAoJMQ3Jweb4D/rVeRjwxvKnjagGJX2YDITCRCUnSDip8IJ&#10;xzU7AHNSMJTKfHA7BIp+huDp4DMZ1NipZr+GCqrRX2lVkD2gc4Uf/lAWi1YRllE9jkW8I40RjWwn&#10;yZfGh3Mc3H+xc/vZ1vUnG+cfrR1/tLT/cYHNPxjUzAXVvhd5174pdQtJ1W5/WGDzo6XtDxa2J7fE&#10;Flw/UnbndNm9s5XJl2ue3ahKvlpy61TB1aOF144V3zgBwQa0ZZ/dl3Zqb9L29Q+hHeuSd218fmj7&#10;3Z0bTkUFHg/3P78u7OqmqBvxMbcSYu/u2gBdj4+5siX6RsK6Wwnrr26O4pagVzZGno0OPhbmeyDY&#10;53xs8LWNkXfi45J3bkyOj3mREJOxd1Pmvg25+zdn7Fmfvmdd3uEthcfioYKjW0rO7Ki4vL/i6oHy&#10;K/tLLuwuPr8z/8z29KObPxzYmHZoY9rBjW93x6bsjHm0Jezu+qDE9cF3N2IMuL85+GlC5KvdMa/3&#10;xLzZG/N2L8bo9GObi6/ur7p7qunJ1fZ399QZT7rSH+toU1q6qTzbVJGjLyZQM5ZmmSpze+uLyKMm&#10;KM3YUAIB1DTV+brafE11rqoiU1Wa3lWR3W/S9Pf3jI4Oj4wOc6PPwaEBAWoS/bCU5MQgxfOgKCYt&#10;JWwppTyrPFReyJIv4WVsfPntK1ZyrypBV/Rc+WVgA7wYzmQO4xeDmM+UiIbJz1+/gMbksxzr5CId&#10;MJjVICWowWammUU2OPx+RjZkyWf/P2jW5f8W1ERnAmgm6PnvWO3b0KfSlkTbE8eHRodr6nKADs0N&#10;OW3NBR3tJaquStrwrm3Q6qj/pqhM22Hq6ertU/cN6PsH9AODhsFh48AQKE3V00uUZjTw734TfqD7&#10;+7uGhnWjo6bx8V78voDVQGkMasxqrHFqOUBBT2CT8udS/tHk381/J/yA4veOEU00YJzBNdlgH5sZ&#10;175hNQY1zhuYmBqZmB6dFCKD9qjhFDBOgjYlpTGofcFtzZJZDQuwEheOTQ4NjfYNCkrr6VPrDG0A&#10;qYbGvLKylMKCR6Ulz2urP7Q05QLUaI+aGdTIHzmgHhjUUGE2AWrC70hZsXLmKQzg8uCQcWBQLxFb&#10;nwbEpje2qrUN7Z2V9Q155WVv8/Mf/214mPpHiRiqGpTWRy0UiNLw76TX1us1tTpVtVZVpemqhLRd&#10;VVpVDaRX1+vUdQZNg1HXZDK0MKvxJjaxX01416hgh1yhg7JEgWiYUYAaOdVwOWTUN2PUa0FstXhQ&#10;Z1txZ0shBD5rb8rDqG4v0asruw31/T0twwMdY8OaiVEdxz0/TvR8muwDqClCnxKcQUC3T9P9VBpX&#10;UJoIdxomxnTjY7rRYR2DGrnTZnnURCcyfBv+A6spvl5MaRgxjwWEaOCwr19n2lIBziYm8R8lxolJ&#10;0+Rk78ePg18+j/z2RWI12rJmxrVZoEbZCVIKAsU9cSsGNUY04BqDGijw08fBj58Gpz8OTk8O/vHb&#10;2If0ZO+AtfPs7X6ytPzF0oYzDEiWVj8ssJhja79wtcciAWquHp5unr6uXv6gNBevAFfvYDefMDef&#10;SGfIL8rJL8YlaN3CsM0C1KB4CJTmHBrvGk5+MmY1UBSDGiAMNu0kM29fWxoHzNqHkVlNaDeughyC&#10;ttoHbnEI2GwPRAvc4hwUTz62sB0Lo/YsjtnHfEZGzD630O1ANAo7ekaSG2llgK3YfWW12Nt6qQ8Q&#10;DbJcSp4nwA25r0BdnhFAOtFCdB0Aa8FyfwATLuc0ApnVBF1hhniLQcq8oY32tOEQ9IYnQlYr6ZTl&#10;yiCrVcFmhVgsp+AmLRPuN+GBC4cY0YBQDl4R8v1tV4fYgfYkaKMLbXAhbOAasIzJbMlMnyiIQpwz&#10;RXGpnIfFEkpZAKvhLFjNblWw6M4e5eITCwHUnH1inACga6lOh/3qYMgR77bSn9M8f3VwB4QB1KRN&#10;aQA15yWEbo6LYFi4LpvvshQ2NMfe/Vd7yif4ycYJoPaThe0/59E2tb+LlAKZzGRbmuHyaWZQw2IG&#10;NVDaz9Z2c6wd7h/cnnftcMmd01XJl+ue3ax/cbv22Y3yBxeKb50svXmy/M7ZinvnMVbeO19843jO&#10;hUNZ5w69PJzwbN+WZ/s2vz66Pf38/vRLRx/u2XxtU+SdhLg7O9bdiI++s3P9owPxSfvjb+/ceC0+&#10;9vq22OvxcdSTavuGa5ujz8WGHhUR0iOhviejgk5GBV6MCn6+Y33O0W11lw823jxWf+1w3dWDjdeP&#10;NFw91HDtEDUSuLq/4daxhsQTtbeP1t46XHV1f8XlvVDpuZ0FJ7cVnIzPPbYlbf+GnONbMo9sfLMn&#10;5t2+dWmHNn04uCH9yKbcU9tyTm/LO7u94ByxXf7ZHaXXD9Y/PNf87Frnu3sdaUmqzGeqrOe6og/d&#10;FdndlTndlbnANYBadxnV5jDVilK3osgt9yTQ1xUB1NRVuQLUsjUVWbrG8r6BvqEh2qBGFdRGhkBs&#10;k+S++ou4J8CIDRa4B/Tz/0pafAqwhUtwK/mQQU2Ja1igvJBPwcBVAEfGLJ5RzNM78CkeWbCZt3BW&#10;CWoQLuRJnJXHsYlRTiYQ9kwmgYw1vEtslkBRynklmck2H36/Ztb89/rLuCfEfCYjGgt8RjvVhDuN&#10;mex7UJMOgbz0uaTUgdmUhjcEC36c7B8aUmsamxtyW5vyO9qKVV0VanW1Rlun1TXqDFRZDQKr8Qhi&#10;M3a3m3o6RNOnTqOp1WBs0ukb9Lo6yKBrAKv1dLf196uAGoLV+ibMpSu4hgVGNuRMz0+fpV9Mmc/4&#10;55J/JZXiGZyFAfFPnkxpsi9t1qGZ1b4BNTyXQY33+7MAWBzbxSQ0JfalyZTGoMaU9hW3FZJZTQlq&#10;oxODgyO9vX267h6itI6u2qaW0orK9zm59zIzbhXkJ1VVvG5uylZ1SaDW090O3gWrMa5BA4PqfmI1&#10;8qiBiamnu8A1oV7BaiZoYNDYP2jsG9B196nwT6PRNXV0VjY25FZWvKem7EA0uh1u3dOOfxWTodmg&#10;qzdoa3Vq8Fk5CAnqai1sbyroai1mqQikilRtpdquapOmsVvfTN61buBah3n7mmaoX0MZBiLnQHAb&#10;WE0U9aB5CdQgEVqlazEC1/Dl0Kqr8fVSdZR2tZd0thZBqvYSrarCpK8DpY0MqiZG9JOjhqkxEyQo&#10;rffzVN8Xcx01M6INfAa7kBetdxoQNk4rQXUTo4aJcZ3wqFHok91p0xN9+IYzqH38SB3fmdJkOMM3&#10;A2Ki568dj/zd4i+c+YuIZQRVADVznikFPScne8bxxHEDbY+b7J4mv9rg58/Dv/1G/jbylv0+BVDj&#10;zWryt1b2qDGlCc8c+dIgwBnLfEi4BhyEPn0awWfBzPhEb3rmE/+g1fNt7efY2P5oYfEzUZrlDxQJ&#10;tXJcvNTd08uZKM3PzSvAzSvQzTvIzSfYzTfM1SfcxSfC1S8aoOYauM4teANAzU3EPd0jKOIJAnMV&#10;KZ8wFpLE7jRBYJgBlkEAMpDZ4pi9EA4xYr0Z7Mjf5hSSAEqDHIPiHalQbYJbOBVmWxSzd+m6g0vi&#10;DiyK2ecevdstfIdzSDwQjdBqTagdYQ0wxdtqCTnSLBZ7wSZKW+JlvZwSIcFAdtTSINred51TADWP&#10;d/CLs1oVZCEyCUQyAYEUw9OMIUCKPWoC1Kj/JvvVmMPItSYAa8HyANyKNX+Z3zzaK0a1P/AIXM4b&#10;3WBLbjZ+hAA4YCJOEbrhicLHBkkPFe1EOfmA/WcMYdyCXcY1QWyEayK3lIRLHNaEOKwJdfIGWEc7&#10;eUdBVP3OJwr0hmc5riFQswVoLvelPp4CyIjJKO65GON85yV8CC1wWUqgJriN5wWoufxs6/yTteNP&#10;Vg7kEqMA6Pz/ZYazv/86jx1sErEJPsMotSWYM+8fcxf8Y64ANQvbX6wc7J1dXp/cVXDtSPHtkxUP&#10;L9Q+vVbz5BpwrebxFUK0xDPVjy7XPb0BVTy8VHbnTPHNk4U3TxQlnn5zfCco7e3xnTmXjxbfu1jy&#10;8Er61ROJ2+OS9229s2P97YTYpP1bnx3d+fTIjqQD8YC2h/u2Yub+nk1gtdORAUdC/fYGeu0N9N0f&#10;7L8/yOtaXGjWwfiGW8c7Hl7oSLrY8ehSR/LFzidXOp9ebXl4runOidb71D+g9eHZlgenm+6eaLh9&#10;tPHW0abbxzCWX9pbdm5n8Znthed2lF7aU3RhJ1RyaU/p5X2F53eVXd1fenV/yZV9ZdcOlFzZX3bt&#10;YOXtY/VJF5qeXmt7c6crlcrb6vJfq/Pf6orTjGVZAtEyTWVZ3eVZoLTu2gKTGdEwsgFQ09YUqKty&#10;IFVlrra6oK9bOzI8NPXx09j42LCozdHTYxoDnPwVqH2rqdHxkRH89Jv9W0qEUgozQC4Yn79+ASFh&#10;Pc9gnCX5EvmGEF8CMYfxKYy4A8/PEi/DVUxpSuEqNhjIOOgpsxq71sYFu3B2JKiFKU3GNVlAHJls&#10;cEh8YwYpPoURpMWwJa9USrmYb8g2j2zId4D4uXi9qY+SlLgGCONtaiwZy4YnRmDIbjazZl6Yny5/&#10;BDqcIqfa0NhY/1B3U0N+e3OhqrOS3Gn4HdfWUQ8lwJmQ3khFcTXaBo0OagTDCWdbo1Zbr9VUazSV&#10;qs4ytapcq64y6KjeRF9POyBheJjK94+NmcYn+sYnuJ8SERskfGzD+DLKrg0ln8kSv48zM7DlNeZf&#10;UpLMakrXmixmNVzIrAZEY0qDpkRxDUY0setucGR8AKNEbJP4zlMmASSDGlMa85mZ0mZADSvHp0aG&#10;x/r7Bk2G7i6dobVLVdPYVFBbk56fl/Th/dUP76/k5dyrLH/Z3JiNPxro1mRqAaV197RDohGCFEGm&#10;Qru0O40KztE2QVFwbnisd3isj9x1I90DwyZW/5Cxb9DQ06819HSodQ1t7eUNjQV/43Bnfy+lj/bg&#10;psZmCnfq6qgxlqC0zpbCtoac1rrs5prM5tqspuoMGBgbq9Nb6nI6m4u1HVUGVZ1J1wzSAqiJbIOZ&#10;Kh4sGdcgngGosROOKQ0XYhSutSY98B//EaCqIEzEN6azTKeuNOpq+7qbh/s7x4e1HO6EwF5KUPsk&#10;Qp+fhSHV4CBXWTcoTb6EQE1BabxBbXoSoPaNO43jnmb9Jagpv17SV1BICWqjDGpgpomJ7rFR3eiI&#10;emxEMz6mn5zqJh8YgPILech++406H4DV/vhz5mvNN6d+7QLUzDckX9osiUdgnoiNbf4sVAru08D0&#10;x+7svBfLPVbMdXD62cbmFysbCoDOnW/l4rZwrberl98in6BFviGL/ELdSWEL/cIBak7e4exRcwmI&#10;XRiycWHoJrcwintS3VqRQ8BeNDJAaVG7FkbvXhxDbrNl6w6s2HAIApkB1MBtLKwEpQHIHIMJyxyC&#10;4iH7wK2wyYUWSZez/2xx7H5Qmnv0XteInc4h2xz911NfKXJHBdmupJ5ITGa0B1+EO8mvttSbKA14&#10;BCTyjBSl19Y7BWxyCdrsGrzZwTfWUvSPcvSOZP+WgDOKSNJ6IYYq2dcl3GkkgWsEfzhFHCbyEhj7&#10;Foi+6fOWeM9f6jsf5ISVy/0hTiBQohgbfCEDHEbIUfR94jvTQ0Fmy3xxT4js5X7WYEQ8XZRqE5RG&#10;zjbAGVMa2+AwgBruiVsJXIuCXHwBbaJdgUeYHbWT8rdwXzXXcYbSINmAyMcmDmVKk0HtFzvXX+xc&#10;2KnGoPaPeQv+69d5TGYSnylADRjHrMZ71DD+c77ljwtsfra0+8HC1nPVquzLh0tunyi/e6b8/vnK&#10;R5cqHl2qfHS5Ovly1f3zALWq+xdqHl9teHGz9umNyocXKx5cKLh1svT++cJbp1PP7Ht/cnf6uQM5&#10;N04V3r9Yk3Kn5NG1lyf23t+18fa22Du7Njw9uvPVqX0vT+7F+PbswTdnDjw7uut2wrpL68MPBvns&#10;CfDeFeC9zdtjt8+aJ9tiqq4caL1/puXhBdXzm+pXd9Wv72he39W8uduVcqPz6eXOp5c6oCcX2x+d&#10;b3t0tvHOcVBac+JxgFrdjcNVl/dVXztQc/NQ7a2jVTcO1tw6UnvnePWdY5W3DtfdO1H/4FTdvZO1&#10;d05U3jpW++BM87MrbS9vt7xK7ExLUmU80eS+0hd90BenUdBTuNOAa4bSzO7yTCNUndfdUGLi5p4i&#10;7glWk0GtqyJbW5uvaygzGdUDA72Am5HRkZHR4cHB/r6+nuFh/Gri53/GQQXEgZS2yDYgLxRmZKhi&#10;A+MsAapwyW9//M5xTF4sXwIpbXmG8Q6vgWthKF9DpjGMs8TXYgFRl8Ay2DxinilNSWZDI8MwcJaX&#10;gYQAKyCz/wBqMtMojVmHMGTMmnWtvIAlH35vyJwnj+PTEqJhHJ8EiZIY1JjGWEoyUx7yNjV+Dfnm&#10;LPndyJgGkowOjw62t5Z0thV3dZSTy4NYrRY0phceNdFDvYk2ratqOroqOzorOjoqOjsqujoruzrL&#10;OtuLO9oKOloLOtuLujpK8BMMEjAZGnu7WwcHVJQvSPvVTGPjvROTki8NlCZ6Q418ohY+FJSEYCgJ&#10;TCnBWxKo8RqFsOCLUgxns8Ssxk8Bq0mUJmqhMagxokFgICp1K+zRiaGJKXztKRLKfjXZoyb4bGaP&#10;GvvSQGmTH0dxq4HhblOvRqtv6egiSquuTisqfJKRfvPd24sAtYL8pJqqd60t+Rp1pV5fbzS1gMxM&#10;3W2QwdikNzQZjC2wRQtUDRBNKn0CUBslUBsZ78cbDo32gNVkAdd6B/SmXpXW0NzZVd3SWvq3gX4u&#10;vdFBeQPG5m5Dk0nXYNTWGoDhHaVdLYXtDbmCzNLry9/Vlr6pKXldXfwKqil501CR2lqX09VcrG4r&#10;N2jquvUtArm+ATU5z0BJaZAMarhEBjVAm8Rqujqdplqnhqr0mmqAY6+paai/c3RQOzFimDZTGhCN&#10;R2Y1WTyDNex144QDWSLTc0YgORnUBPdIoCa7VWVEM7M8GZDim0ffOR7NoCaV5ACHgZymp/GdJlAb&#10;Ge6CRkc1E5NGgNrHjwNfqD08VX0zg5p0QyHc8+MfYscbbsWgJjiM4IxRzPzO0muzYGNGPHfw86f+&#10;ycmhP/6cqKnJnGdnO8/B8Vdrm5/IqbZgvoOTu7fvIr9gINpi/7BF/mEMam6+UISLb6SrX7SLf7Rr&#10;YJx76Cb3sM3uEdsWhscvitzhDonqG+xRc4/esyh275J1+5cTnx1mSlu+/iBAjXnOldtJhe90DiVQ&#10;A58JXCM+g3gLGvGZADUcirDpbhcR6wRygaIo1rk6wGYFJQ1YC0caU5oEaiKxkdZQ3VoqvQZEcwoE&#10;pW1xDtzkHLjRzjsaXAVWA6gJSgOrUW0OkfUpJLAJEsAkkjSFhDtNBChFqgEL69k3BvACSy1YBglQ&#10;E+TEDjAc0uUr/EFaHNzEhQxkbOBZGHkfG2xGN5zCsyDcU7wGPlSwLRgRk1zpw1zyQwY12DhrvyYU&#10;TMaIBsm4hpvbe4Q74lWXeirZi5mMd6HNsXX71dZ1jsNCIYqKMrRBMBjUfrV3/dmWQO0HCxuq0/Ef&#10;QU2WFPqcATXbvy+w2RYeUnr7VMntkxX3z4HDqh9fqX9xq/rptarkyzXJV2oeXqx6cL4q6VLNs2u1&#10;z67TqcfXihLPFt89V3b/Ys7lo+ln90NZl4/kXD9RfO9iwb2L1Sl3s2+efbh3S5JwoUGPDyWknNjz&#10;4cKRzKsnQWyP9idc2xxzJCxwl7/nVq8161cv3+fvlX5wS+31Q/W3j3c8u6FPTdamJWvSkrUfHmk/&#10;PFQzqz27QqD29FL7kwsdyedbH5xuvXsSarlzounOifrEY80gsKSzDfdP1d093vjwTFPyxebHFxqS&#10;zhCl3T9Z9+BM/cPz9UkXm1/c6Hh3rys1qTP9kTb3pTbvtbbwPaV5lgLLGNRyQGz6kgxDSbqpIttU&#10;U2CqJ0qTBVDjfAIBalnqqlxtU0WfSTs40DMKaBmn0OfQ0AAEY0pBaRATklKT0wQKGBmMWGxjnCU+&#10;CwyCjbvx4fcrcVs2GOZATpiRl8lncQcJqr4DNX43CAQmg5p8CtfikMmMF0DcMEqeGTUTlRLUZCmB&#10;hqVkHeUhDJbS5sPvF0BMdSz5lLxAnmSPGvvSZI8a4RqweWp8bHIMYjJjRPtGOAu2nhCOw+9egD+v&#10;kHlyfETVVd3ZUdLZUaruqlJ3VWsJ1OoBDcRq5Eur7+yqamsvbW0pbG7KbWzIbm7MaW3Oa2nKbm7I&#10;bKpPa65Pa23MaGvK7mjJU3cWGyiBr64PrNbfNTKkHR7Wj44aqarXBOGaALURGdSY1b4FNYm6/vzX&#10;V8iMX9+AmtmQFssrlZLPwsCvMB7x9beZ/qSTor/TlKhtK4OaGdHIqYaRw6C0a02EQWVWg9iFxgKi&#10;TQjgo5JplD2g1hnbAExNzYXVVR+Ki57mZN9JT7uRkXYzN+deefnLhobMjvYStaZab2hkLxrgzGhq&#10;1ukbKI5saKYZSuPolFmNPWrgM1Da8PgMqMl+tb5BvXhuq0pd19FZ+bdBqsEBSGpjSuvRN3Vr6wyq&#10;an1Xhba9tKu5oLU2q7k6jSitKKW68EV1wfOK3CdQZf5zQFtjRVp7Q15Xa7Guq9qopb2H4K1+c8U1&#10;GdS4dYES1zCPNQLXCNEwClgkUDPvkKszauuNunqTvrHX1DLQ2z46pBFBT4KtaYVHTWY1pYGzxGSj&#10;Rll8OEUJnjMiUJvsmZ7s/zQlQ48gHnPKJ75z+DZ8D2ryl4a/N8xt4gs3TUFM8oERXTFaTU0NTE72&#10;TIwbR0fUw0Ndw8PqsXEDZxWYQW2WR41uwhK3msAaFoc+ZVAzUxo0THz5eQz69InpkBZ8+jQ09bF/&#10;arr/f/57YtOWCAsnl19tbH5cYPnPefN/tbFb6h+0MjxmeUjU0qDIJYERiwLC3f0jXM2g5uIb5RYY&#10;6x6yYVH4lsWR8UuidyyO2g5Q42RPGdQWx+1buu7Asg0Hl68nPlu27sDSOIAXBTq5MAfnfjqFwCAR&#10;ooXvdI3Y5R69d5GAs6VxB8BngLOFEbtccUlwvHPgFmGX1RcAAP/0SURBVPAWVb7wCCNSWeUPUQGO&#10;xZ4Wi6TOS5ZLvW2BbsJ3Rfv6QWm0HY2K6ALRWAA1p4ANADVK5FwV5OBFxTiUjjSmLpox0xL4yXYN&#10;bUqzFqXRhCR3GksJauRgEykCwLIFS3wgwNMC0bKdccpymZ9IvQy0WRkEaGMOk2/IMVAhcrnJT8EC&#10;Nsg2N3GHpBRO3GG5v8xqmKS9aGvDXHyjIUI070hGQNzfHrddIYKeZlBjzXMCsbn+YuP8i40T9Kut&#10;M/QLJGbmAM5ohrI+f7Z1YY/aT1YOADUq0iGqqTGc/WXok51q8viPedSR/Sdr25+tHc5sXV94/XBp&#10;4qnyu2cY1Bpe3ml8fa/x9d36F7drHl+rf3a97vmNhpTbdc9v4RTGquSrFUmXy5MuZ185mnZmX+7l&#10;o7nXT+TfPFlw+2zB3fOF9y+XPLxW8eRW6uXjSQe33d214eG+Lc+P7QKrPTu6M/ngtqR98de3xBwO&#10;DdjquSp25dKo5YsPBvq+3b2u6NTOmmuHOp7f0GU80Wc/16U90X1I1r4nUOsEXT293P4YiEZqeXga&#10;oNZ27xTUcvckEK396eXOlOttT682J58DpbU+vdL24kbbq1vtL2+2Pr/W/ORK07OrQLTmFzdbX9/p&#10;/PBQk/VMm5tiKHhnKPqgL0k3lIHScgBqBuFLM5ZlGYnbsrqr8ky1RcZ64jOlOw2Upq3JF3HP7K7K&#10;HKO6pa/bODRMPQkmJsYwjomCtzCmpqUd+rMAiCWwCbQ0DlDDoRK8ZK6aJdxEnJJga9Yy5SFsDmsC&#10;njBihl+AbZyFTUQFrPqWJlmYZz6ThUleyUAmt/LkO+CejGs4RQuEL03GMqUvzcwx30jJOmzz4V/a&#10;fKhcPENgCj5jXGN9d3YG0ZTEJv4t8GHJwTY2JRVOA5yB2GYEVhvHZx8Zm6A/kfwmLBnUJsihRHvy&#10;BkdHjMb2zo4KtapSoyZK02nqdNp6sJoOuKatx3x7W3FLc15TQ2ZdzYeaqrd1VW9qKl/VVLysqUip&#10;KX9RV/WyoeZ1Q83bproPrQ3p6vYCnbqi21Df10OsNixYbWTEODLWLUCN+0TNgBqLQ0/yr6RS+MVk&#10;OFOympgh4ex/BjVI/BZTpgJDIVjN/BqUpKkMfcqgxpTGMldTm5im6h6EaxjZi4YRlIb1uHBg0Njb&#10;rzF2t6u1DS0txTU16SXFz/Jy72ZlJmZl3inIe1xe+qq+LrO1rViFvzP+tsYmsy+tBdCGGfqb6xtx&#10;aDC1moA6wK1BjQA1E21NG+keGu2FlIhmBjWDqVelM7SoNfVdqtq/DfZ19fe0i6ZUoLTGbl2DSVNr&#10;UFXqOso0bSVdTfkAtcbKD0C0msJnlflPKvMeV+Qml0PZyVUFKQ0VH9obcrtaijTtFUZ1fbe+pcfY&#10;1mdq7+vu6KcwqIRrgwOUpEp5qoO6oUH9wICGCrRIrEZ+NSGJ1SDBag1GfT07XQd6O4b7VePD+okR&#10;aWsag9f3oCZEDAdNjUkeNV4/OUaUJgVDZVADpU31T08NfAT0SD4qIh7R31PapiaDmpLS5C8Nvk9s&#10;m79t+NrRF1QJagApoBKeNTZmGB3VjY7qxyeMOGRQwzKxBW3yN2pmgMdRbgGhG2UkkL58kYrlyneT&#10;NT0NUW0baWud8KhhPQRcw+Tnz6O8X+3PP6fevLlt57roF2ubnyysAGoY3Ty8vGI3rYnasCI0Zllw&#10;1OIAsFokhT79wlz9CNQWBsUtDtu0JGIrQI16sZMI1FxF4QxoUcye5RsOrdx4ZMWGw+CtxTH7GLlA&#10;aRToBJaFbMPoROU5dgDOgGjQwqg9QLRl6w9BtB2NMjp3u4XtcAneSmVvfWIdfaIdPCNsVwbZrAyw&#10;WQlM8eF9aYxoVku8bJb7AuDswVWeEdRIwDfW0W+dc8AmqpErWh24gvaI1TY7icipxYoAcJVwpFF8&#10;U/JgCc8WwxlmIBg0b4YkgWszzAThLK+k4Km5qAdvSgOrWSz3m7/UZ545G4BBCqxGsLUiwAIzouiu&#10;zGr8RNxBzMyI7iw74czb19hxSCmceOKKANwfYnqjdAGPMBfvSBfvKBcvjJFOayno6bAm1HFVgKX7&#10;KlGMQwp6AteEO23hHAe3X+1cWIxrP1s7shT0hlO0Qe1HUJql7T8XWAPUqD+B2aPGoEasBkr7ZQ7N&#10;43DufBZA7R/zFvxzvuVPFrY/WtnNs3O+fyCh4NrhYoCaiHtWPb5W++J2w5v7jW8fNL65X/P0RsOL&#10;mw0vbwPa6p7dbHr7kOjtyY2KpEtlDy4W3D6dfu5A+pl92deOZV87Wph4uuDO2bxbpwvvXSwGrj26&#10;UfI88c2FoyCz5P3xD/Zuvrtjw/1dmx4fSLi9fd3eQO8Na1ZELV8STaDm/XhrZNreTZWXDjQ/vqRL&#10;TdKmPdGmgtKS1K/vqVJudz272vHofCuALOlcp3Cnddw/03LnWNuD051PLmne3dOmPlS9v9+ecqv1&#10;6eWW5IugNKq48f5B+9s7rS9vUgGOd3fb30L3QGmq9GR9HijtjRagVpyqL83Ul2YZK3L1ZZkGcqRR&#10;vqepLNtYld9dW9RNnT1LTE3lBGr1JYa6Yl11ga4mX1OVq67KBahpmiq7TZqhwT5qnWQWEG1wsH90&#10;fJTBCBzDYgYC02AeEvBEsUWeVGoWcsk2X6WchDHLxho2IH4uXyWPbAAy8Gh+K8zwe7KNU4xcvAZi&#10;UMMp3JMnh0eHhgGmoB9wiZnqcJXkWjODGoOLjGhsAJWYZli8UnmWiQozZq4iKQ9nnZJnMMqaEH9t&#10;/gsoNS7Wg8+mP+HPjg8lgRooTRbNfJwYnwJnjGMcA7qRQRJOtdHRSYxjlCVqfi6P/EHocJIOJz99&#10;BKj1D/R2dhGl6bR1eh1+SZuM+kadDrhWo1VXd7WXtDTlNdVnNdam1la9ri5/UVnypLzgUWnBg/LC&#10;hxVFSRXFyVWlT6rKntaUP2+oftPRnK3tKjVoa7qNTf29HUOiQhhAbXSMPWrcsYA6gYrfSuIniAlM&#10;6VGTJX5ACdQY5ng0/4DiktnrvxfuIKiOEgvwrE9yhQ7hWpNZDSMjmkxpnHCAcYr8alTRQ4hwDSME&#10;hsNiUNrgSG/fgM7U06nVN7d3Vjc15FSWvSzMe5Cbc6+o8ElF2eu6mozmprzW9tJOVbVG16AHtHS3&#10;CY9am8HUojM06gxNOmqQ36Q3NgtQa+/p6xKspu0f5P1quv4hA9Q3qOsd0PYOYNSLUdvdpzb0dGj1&#10;TV2aWgFqQCUBaj2GZuFOq2d3mr6znEBNeNSaKt7XFL6oKnhWmfekPPdxeU5yafbDsuzkyvwXDRWp&#10;bfW5Xc2F6rYyg6rWpGuiAKjEahQGJVajonmilAiJehUM4i1n+9WI1TgIywKrUbMFY3Nvdxu+dcP9&#10;6rEhHVhNZi+IyWxaYBlpwgRNjYPJDMKLZgDYCYMobZKCnoAzkeA50TMJSQ2jBhT5nuSaEk4p8k59&#10;+UqgxmJEY8mUBsngz18+IfrOUQz0q+QJ+/R5ZPrj4ORk38Rkz8REz/h4NwQDj/78eURAGDTTYEre&#10;kSZLHFImgYAzBkp+YeIzWQxq7FczfwrJA4c7dLSX2S90+dXW5h9zpX7t8x1dlviHeMZsWhO5fmVY&#10;7NKgSIAa5OYf4eYfvSho3eLQDUvDtywFpUVsdQullE9qxx4jdSCgXIE48Bb50patOwhK46glVd+I&#10;2OUavlMgmmjKGbGL4cw9ei/EiQKL1x0AqLlH01VuYQnUnMA3xp42+wsP06pAq+V+lssokZM3okFc&#10;DMxmhT9R2towR+8oJ+KzDU4B1MbANXirW0j8wtBt7mHU8wA3xCkH3xjAHIMaVTgTW+yZkFigIsjB&#10;Mxy2jEcs2DyDEcIMLsRiGHwVEI39czDEMqqXRkFPsw8MWgA+E0QlQI1CpcA1Dm7invKo3BiHGWGI&#10;vXF4AbMjTSlMsrMNtsOaEJCZq3eUm080BNsZ/IqXXBlgtchjrpOULoBRDoDOdXSf60isRrhm7zrH&#10;zgWS/GoKHxsmYf9k5cDuNICaHPqUPWr/mCMKdojCHORC+ytQ+9nS7idLO7fFS16fOkApn4mnKx5c&#10;EHHP2w2v7ja9e9j8/lHj24e1L27VPL1e/zKx7vmtptf3mt8lVT+9UfX0ZuWjywC14rvnCm6czDx3&#10;MOvy4fQL+8FqJfcvFN27kJ94rvDO+fx7F0qfJ1a9SSp4cPXlmQNUqmNDxI0tMbcT1l3bErMvyCdm&#10;xZKwJQs3eqw8Fur3bFvMy+2xOUe31t89rUq51fUyUSW2qcFWPb9OXrS7p1runCBH2sMzrfdOtd49&#10;2ZF0Vp1yQ//hoT7zqT7rqTYjWf3+QVvKzbZn19rfJKozH2szHre/u9fxOrHzzV11apIq9WEXEDDz&#10;iT73hb7glaHoHQc9jRXZxsrc7qp8GPriDNqvVpLWXUm+tO66YgnUGssoAFpfYqwr0tUUaKtz1ZVZ&#10;6spsVXWeSdPR3WMcHu4fNVPa+PgoxqGhgTH8dgsAkoVDSGYmNjDPtkxXLJ5UnvpEhdCIh3CVvEdN&#10;NiB5MTctUD5x1n3AK0xX5neT3pOXwZDZi8WsJoGOOBwdHxkaGWSMw2IIBtgOohmBaAxeMGSbOWbs&#10;W6LieUyCz/jsX4Lav5O8DFfJF0IyqPFHUwrLmNJmsZqMa0qbHWw8OaFwrQl/G2EovzaPSuFNJj5O&#10;02cfG1Vr6nSaWr22zqCn5E0KUulqtRpKEOxqL25tzm2qy6ivfldT8bK67HllyePSvAfFuXdK8hJL&#10;8u4W5d4tyb9fWvAQxFZX8ZKcah1Fek2VSd/Q19M+KCWBGkXoc5CbZn6ivlL4xWS/BsnMXtJvpfh9&#10;ZI8GGeIn8htQM6//3wU1Fn6XwWqiuBrFQDFOicIcSjiTBT6TxV0ZSGA70bGAhatAeKKwramnT6U3&#10;tuIv2dpaUl+bXlHyrDj/YXHh45qqD+C2DgCSqkqjrdcZiMM4fxYj4Vp3G7gNkxjZwIwMar39Gqhv&#10;QNs3oIbR068Blpl6VcaeTmNPh8HUjodqDVT/tktd06GqUmnq/zYAQjLvTuvWNQLUjOoavapC11Gm&#10;bi3ubMxrqcloKn9fW5QCViNcy39WkfsEoFaR87i64GVjZRpArbOJQE3fVWNQ1xs0jZRYYGglXJsB&#10;NUoYGR42UAncYROz2qwYKK1UcJtwrVG53d7udhnUIAFeeqAYgAxiUJPQbRyThskx/cSoDhof0QrB&#10;1uMqOXVAAjVzZ8+pKcr3ZAcVmEbEDYl1hEdN2ZZAyidQshqP3woz5m8hrvoy8eUrbjL+8dPI5DT+&#10;44N6vU9M9EEw8ESAlHCYUV8ppjRhSO0HxFnJYN4CnDFW8igmR8xOtRlcI8r8Mi5wTbqWVk73ui9f&#10;ONfe4ScL2x9ETTX8iFotXLImPA6stio8bllI9JIg0uLgmIUBEqgtCdu8mErdUuco94htS6J3AdS4&#10;4gZpnRS4BGyxmNJ4/5kS0ThFgMclcYfcY/cvppuQL801NMHJf4O9V6Q9oGc10CTQZiUQxNd6hS9A&#10;zWIp5XXi0Halv92qQLs1QURyQC6vKEffOEf/9S5Bm1yDt7iGxIPPGNG4JxUQjVoIeEdZrw6Zv8zP&#10;ciUujLD3jGTYAlcxnzG38Qzre1CTDeYz4idmNan6hijAIU7xhXaraG+ZDfCLcgsow8BSEJtIFCBW&#10;m7+U2o9CmJSccMv9LJb5kgjmpJQCrGQak91p7FGDeIYnGdRcvCLBahgd1oQ64xOt8LNYtJrqcSgS&#10;CCxcly0Q1TfmOUHEaiQHt7n2rvMAbQLXiNLY02bmtp9Fyuc/5lv/Yz41ksLXhsjsZ1GMQ/jVSOZ9&#10;af8O1H62sA/x88m8dDTr8sH8G8dK756teXK18WVi45t7jW8f1L++X//qnrBpbEhJrEu53fT2Ic28&#10;eVD56ErJvfNFd84W3DqVce5AxvkD6ef3ZV09nH/nbOmjq4WJ54ofXCq8f7Hw7sXiRzeLn9wufXan&#10;8OG1J0d2XlwXdjEu9EJc6IFg33WrlkUsW7RxzYqTYX6Pt0S83BGbfmBjyYU9DXdONj042/r4EtSW&#10;fLHp3qn6G4frrx9uunWs9d7plvun25POqV9cN7x/YMx8Zsx9ach+oc95rs9+pklLVn14SGT2/r4m&#10;64k6PVmVltT59l4X9OGBKjVJk/FYl/1Mn5eiL3xjKHpvAKWVZRgqcwyVuVTYlvI9s/QFBGo9tYWE&#10;aHUCzgBqZkoz1RXqq/OAaJqydFVZurqh1GTUmUyGkZGhyakJGdQgBrVZlMDYJMMTRiwA1uCUTFGy&#10;mJlmCSv5LGBLljzDa/hafiIMfhZP8iFfwgTGy+TFvIDfSh6VkplsbGJ0YKh/eHSE72OelMSgxgKy&#10;gMPY/ktQYzFssZi3/vfF6zGygbvBUH40SPkpcPYvQY0Nmc+UlGYGNbwnOdjGQGnjI6MTo8o3lz8L&#10;a2Z+Ykyvb9VpAWr1XBENo0Ffp1VXdnWUdLYXtTbnNNam11W9rioT7rSi5JK8ewVZNwuybmAszIZu&#10;FWbfLs69C4ZrqH7d3pyl6Swx6mp7u1sG+joBamOiWfvEFH7UKJngI4WhlDEoib34t9Is4jBZ9BP5&#10;LahBmJ/9k/ovsxST8j1xf4p0fZ2pr0Zb1vBdk5lMcBsEJpuZVAoMJ5xwELnfJgZHx/qHR3oGBg29&#10;fSqjsUWjrm5rKaytfFdeTH+omvLXzQ25oDSNqlanazKKzWdAup4+NdTd2yXVOiEyY24jgAOlYRKU&#10;Ro0fBKgRovVhMYn7ExCf6ZtU2rqOrorW9tKW1qLW9pK29rJOVTWBWq8ANZKeQM2kqeENaqqWoo6G&#10;3JbqjOaKDw0lr5jVAGpVeU8r8x9X5T+tL33bXJ0BUMNKbXsFQM2oaZAprddEPQwo9AkgGwSoGbnv&#10;+8hID2xyrQ0Qqw30EavJYkqDervJrya2r+E+7ZRJMKSGGL+oiJoAMoyypkZ0kyPayWHtxJBmTCwe&#10;HVJhHBvWjg/rx0b03MEdlDZhdqdBACZmJsamj4J72DWFbx5vU5MTP2VWk78lGJVfIKHPf/yLvpT0&#10;FRSO2S9fJz99BqvxNn8QFYnhCU8EUSndaQLaCLDkBZ8+4d1AZgBKemGzOPthBtRkVmNKk0GNUQ+3&#10;+u9/Te7ctW6elc0vVrbcV+rnBZa/Wtst8g7wWbfVI2rDirDY5aFxiwOjFpJTLcrNP8YtMG5h8Hr3&#10;0E1uoZsWhtM2tWWxewBqi2NAZsKvFrt3ESUN7GaB2MyhT/Kosf+MKU0W45o4tdstLMElcKODTwxt&#10;FAP9rAR5+FL+JigN40o/6xUgFT9b4MjqQPs1IeAqKnsGFvGJcfRb70w93TeCzNzDE6BFETsAai5B&#10;Wxz8Nth5RYvGneEgM8uVwQA1G1wuaqfJWCbBlsi+xJ2Zw5jPmLdYfIhRFkObNWjMI1zR5IBTSqn8&#10;B296o5Co2BtntSJA3qDGtTwAamQs8ZnPxWwXe9EWt8WgUkrkXCBySAFq4DYQHmY40KnENaY0W+Fd&#10;wyFTGuTsGeHkQVU5FrivEiVtqXrtPGcpx5PjnjKoSaz2Laj9ZOP0C3DNjqpysHeNnWpKj9rf51Do&#10;k1lNdq39Z1D7aYHdwQ0xaef351w6WHDzROm9c1SY4/mtupeJ9a/BZw8b3txvevug+X1Sfcqd2qc3&#10;6sBqLxIb3txrep/U8PJO6f0LxXfP5d86lX35aOrZ/aln92ZeOpRz/UTujZPZ147nJZ4tuH8x//a5&#10;nJtn8u5eBKUVPrhadO/S+7MHnx/edX1z9OFg380eKzZ6rEzw9jgbGfBwYwhALePg5tyTCRVXD9Td&#10;Ptr04EzDvVMNd05UXzlQdnZX2ZmdtVcPtT440wZKe35Nn/qoJ++NqfC9qfiDKf+1Pu+lIe+lNvOJ&#10;NvOp5kMScK0r/VFX2mNt1pOud/dJ7x+C2/Q5L4x5r4wFb4xF74xFH4zFaabSDH1VjrE6X091brMN&#10;5Vm6gne6wg+G6tyexgpTQxlkrC8z1BVTc4LaAmNNvo4oLVNdlKoqyzR0NZlMeoNeM0pNk8TuNDOo&#10;DQ8P8h4mGRFgyHzGBmZGx0cHh4eAAtOfZuKVLMYmiG2+Coz1+59/sMMMmgVqbGMZP5Qv52fJNi9W&#10;vpXy3WDIsMUEhrM84iqeYSYbHR8ZpDYMBKOY5PUyxskeNYxcpINtBrVZYpqRGe5/Rwxksq085JkJ&#10;sy8Tn0v+g0iiszOIpgQ1mdKUUk5y6JPpjQCOuG3mucoPBY1P0yTeZGhspLtHo9PUGrSNBl0jhz4B&#10;ahp1pbqrvLOtuL01v7k+A6BWUfK0tCCpOO8++Cwn7XJO2qXc9Kt5GVfzM6/lZ14Ht5Xk3aksSa6v&#10;fkWs1lVq0Nf09rQMDKpHRgyj4z1gtcmpQYAahN84/FzOAjUZy/gHUZ6hH0dzOVwe+Syk/DHlzWos&#10;5Tz//vJPsJDkWsN9zD2mINpzJuvjl4lZrMZuNkK0iaGxcfDZABBtdKxveKR7cNhI5Wd7u/Cn03RV&#10;tDXm1la+qSh+XFnytLEmtbU5v6uzXKutNxhAaWAvbT+VDjZg7O3X9hKKgdiY3iSJwy6zI00rQI3W&#10;yDAHAdQ0+oZOVVVLW1FDY3ZN9YeGuozGhpyO9jIBakbaoNatb+wRG9T0XZVasUFN3VrU1ZTXVp3R&#10;UpnaWPamrvglg1pNwfPaIiilsfx9S01mR2OeqqVY21FBoU8tudNopxpYzdRurqmmBZbJlDYDaoP6&#10;oUHdYJ8GAq5hZX+fqg+gxk41KQwKUGvFN6O/p3Wov2N4oHNksAv4BQ4bH9GMDwPIVOPD6okRzQTs&#10;gS7WaH8nwG6wr2OwD4SHq7pGBjSjwzqA2sR498Q4KA2g0z9FQU+iNLNHTbidPoJ4hj59HPv4kXYm&#10;4pv371iNKU0GNdkQoEYjFohvD2cs4z7jn0B+n+jOJGkbHCgNfIZvKiUTmFntW0/Yx8HpaaK0yUnJ&#10;ETg5BdFHoFelvWgzTjXwJVOaWVLwVBAb/vtbf+jITjtn+7k2dr9a2/5iafWThaXd4mU+cZu947au&#10;ili3PCTW3S/CxSfMzQ+4FusSEOMatE6U59iyOHL70uidy2P3LInZLTpv7qTyaVRBTWxW40goVU2j&#10;UCYTGzMZQI1ZbRH4LHbfYmoGtdclLME5aJODb6wttYGiIhSWBCU+lkupSBgRyUqCMwePEPCZ/eoQ&#10;h7Vhjl6RTj4xzqIbupP/eregzQuDty4MjV8Uvh2ItjAswTVkq3Mg7rnOxjPKarXYQAbS8gi1XEld&#10;oYBQwCnRTkAKX0KANoygNJ6R51kyt4HMzHAmBSshkZWJO0RADp40EgWS8BRqWgVR7sKaGV8dX8g3&#10;IYHVROE0UcyWiI03t9GfQjjhzJJqc/CmNHawMbTZmkHNaW2Yi1eEq3ckRhc8fbn3HKfFP9u7ipYD&#10;BGrgswUuSzn0acY1d3Oy58I5WGkvbVkDqAHRJME2e9R+5D1q82iPmlxHTfaogc/YqUagZs73/Adl&#10;Eiz4YT7+q8DGwt75xoGEN6d2ZZ7bl3f9WFHi6cpHl2qf3ax7cRtMRu60tw+b3iWRF+3lvZonN+pT&#10;Emuf32p4e7/h/aOGV/cqHl0pf0g71Qpvn8m7cTLj0sFXx7e/PrET5Jdx+XDuzVNFD68UJV0tSb5R&#10;knyz6OH1rJtnsrHs4uGUIzuf7N9+Z/vGA0G+8WtX7/H3uhIb8mhLxOs967OPbcs5sa34wu7SK/tq&#10;7pyoun6k7OK+wpMJWQc3pu9bV3p2Z8OtYx3JFw3v7ptyXvaWpAOzussye0rTTEXvugveGHJf6LKe&#10;a1IfEagB1zIeazIeq98/UIt9adrs5wZQGlaWpJmK0wxF7/UFb6kFe3Ue8EtflkUx0PJsQ3GaHmcr&#10;c031pZRG0ECjsb7EVFdoqskH0ulEI3ZNcaq6Or+vW2/QqYx6zcTExOjE2MjoEAdAxydGRwAnABiR&#10;JQA4YFyAmJZYoAf82I9gPdDCnB/wvfgqcBJG3IrtWZJxjS8Rkjar8eWQ4qEEXswxLPkUMItjlwxe&#10;vAw2fwQzokketeFRICYt4/UQhT7BagLUAF4ynClxDQTDo1JMORhZSpsPZ51lMuNJmdKY2GRx6JM/&#10;nfwZWZP0N8EfB+M3fjWIyYzhjFDsO1Cj/WoKjeEd8D54uvn1WPILM6gNDPVq1NV6DWUPGGjDd6PR&#10;0KDX1Rp1tRz9bG/Ob6h5W1HypCj3Xk7G9cz3F9Lfns14dy7rw4XctEv5mWA1wrW8zGtFubfLi5Pq&#10;ql61NWdqukoM+tpuUwtVVhsxjE30TNAvKRXpYKeaYDXJr8bgpaQ0CPMMZ/yziMUwvl8/67fVfEgS&#10;Nv/+8p3xOwtQIwPi32jhXZuSGoCKLIGPn6kflNnBJoKhU/h/hGGBaP1ULIP6BPRQn4AhUJe2t0/V&#10;29Np1DVqO8vbG3L//5T99XdcydKui66fz977W9+C5jYzM8tsWWzJlm0x25ZlWbYsyZLFzMzMTCUo&#10;VDGDGM3uXvvsc+/fcSMyqqar5V7rjOvxjhwxc+aEmpqufCoyM2JqrBYobXywXDDRLBH3KBWjOp3Q&#10;ZJbPzmvhkIUl4/wiis050+GEM5vbjASsBmRGlLawpMdLLEAbJQO1GT1Oa8O1omrttEwxIhR1TUw0&#10;jA6Xj41UTU40y2YGyKMGoCYwaaaMmkmDmqdTjGhlQ+qZAQZqXTMTCGr8odrpgaqp/srJvgooUQPV&#10;/GEENbmwB0BNKx+zBzVbVlAFEBhmJljEQU+W+t3EgdrCgg5EeaXmkdWU8/BJbKOfcDgb/RSbDUKz&#10;QWAxCBfM4kXLzKJFsjwrJa3MyaBcnZetzsuhXJqdWZ6dWZqVzJtEc0aRxSgEzQL+W6SLs8rlRc3a&#10;in5t1bi2ZmLQY41wCyWJJuaTj4qBGg66v2fx9EDs/cMxUPjzc6BmI7M/iHur6KVkr6M1NB+UZJBo&#10;F5yTrRVFfUZie0sLCNikNOvqATaRbpY5AtEdaPMIAqhZ59XBPeNtWxcTWCnts22SHOnDh8WPH1f/&#10;7//zTqcXh0b47ty768etO7/buuO77duPX7t55a7vGWfPk7c9AdQOXnE5dM3j8A3PAze9Dt66e9Dx&#10;/kHHh8dcAxDU7oQewzlqQYdZkNv9LoEYnsMt5CjLPXDcMwIMBm1IbBh3g3OkeUYccg/FQ5z9d1/3&#10;3gGIdsFpK45yAqJZp3NtOXEZRE4j4LMd5wChrOFhd1502X3Zfe+VO/uueu67fm//De+Dtx4cvm0d&#10;7gTtv/lw9xXPnQ5u2847bTmNKdh/AZACzDp7C4wtp2/ghDYgPAd3FkQN13vCLgI18rFxcGYvAjXi&#10;KoIzmjoGm2TDXmvjs7eJ1XZfcifXHUDh9jO3gUTptHR+EgdteB7AMuYwo8UHIOvTYPqVrVEAnuPa&#10;cCXsBVzbzkBt9zlHoDQCtd1nbv104MT3uw/9c5c1Egf50khQQ+KCcVAYDhbbdv/ft1l9aSRMHsUm&#10;qIH+sRXDc/zXT1vQVfYNqJHQqfbPH/76w8/kUfsr+t5++u+ftoFOnDiRHvagMiqg8WVwd9qzvsyY&#10;scLEiZIUnKZWmTlVlUWgxq/N41dmT5Vn8qtypquzBXUFgsZifk3uWNEboDSclJYVy5Z8vmiIDa2N&#10;DqyPCap/EdIU/6gnO36wMHm4LGusrojXUDpSldeT/bouOrg83CfH726m391ol+vh1y49d7qWec+p&#10;Iuhua5R/d0xA5zPf9mc+3S+Del6FdgFERvrWBt0pun+7yNuxKcxrPCFMWZqsbyoydddYhluNI+2m&#10;0U4jGP3oV9N3V6rbyjQtxTjcWZ+rainEqWmN+eq2Yl1Plb6v1gDNcKFAm2GoVd9Xr+mq1PU3Gnjd&#10;OPQ50gmgph/GhZ8sv2evfrIfhE41wQjGvAWe43Xpx7t0Yx2akVYlnEchsFj0WpV01mJah14ZMWWJ&#10;BUWD/gZwh0DN6sghVgARMJHNsktBp4XoQJj1DWx9dafRJp0BKonM7N1p1PI/iC4ENwNoxa7O3YbV&#10;gF0EYdSGCIxwjXbZEI2YbGlxeQE+LMAZVw8GgBohGtEV2d+K20XNQIQ1oP9QQ5VcSQYwGTUjmxPQ&#10;GH00+uCbBA/kwyd4dMhqnF+NXGtUcqBmL47PSOQ05R6R/dXtb2lpbWVxeV4hH1XLR7WaCb12iuWD&#10;EjFhnFSNEnYNzQjbeEPlPe0ZTXWx9VXPGqqjm2tfAqj1tCYRpYG62pJ6OlL6u7NG+gunxqokglaF&#10;rF+j5pnNM/MLwGq61TXT6rplbX1u4y3iGpuvhj0d69qQyUgcpbE+FDrB1fcf0VsB4rI1UjOuMUCY&#10;DctIVjJjcIYNqA3BGdcpg0EiXKPy3Yev4dZwtcH6IpN1lJMyaM0vaAGe0D02pwYOMbP5V0bttFY+&#10;LBN28sdrJwGbRqqEk80z4h6VYkyvF5ks8jkENSOt31yAU9mioM0uaFGMzFgSVasvDUSgBgZmVsXR&#10;T7nRjDPbANQUSp5I3Ds11QyINjRYPDKM+almxH1/mTPJgIRMOr4JWFvN06vGdMpRnXxYI7V61GRT&#10;7TO8FuFIA3+wGgS4JhiqEQ7VCobrRWPNM1MdMkGPemZQJx8HUDNoBOROY3PLcNUnLvmc0yCQMaca&#10;gBrTV1CzJQNFp9ocgBrLWGA2Sg06McCsQTttAHzUTJi0E2bdpEU/ZdFNzRn4i2bhvJG/aBEtmIVL&#10;s+LlWfES2CashDZGDc+kmTRpp0y6abOeRfcwyxfnVStLulUMAGNifilkNXtQI3RjxLZA0EbLfUmE&#10;WbaXz/pOcO8Q8Bnnm6VNKOE1Yi8lUhrxGZ2BNsm2e0HxhPTywSYJdgGoMdfaInP+WTZRGgO1JeIz&#10;EBvr5Gan4dQ3e1D78gVXLXz8CAy3/P/8P281WkFw+MNtu3f8uH3nruOnLrrdxZlqzp5Hb3gcuuZ+&#10;+KbXUUfvw7dRR5x9jrr4H3cLPMaGPgHUjroFHXSxJk0/4oGJBwDRTuCqgkcM1DA0Gi4v8ACxSWkA&#10;cHfCDzj57b56d6cDThrDAUEMUXZ162mcRM9GBq9tA247c307zR5jWQRAlJ1z7zXgM68DN+9b+czx&#10;IRhQ7r95f8+1uwzRPHZgVs1bWzHXE8vXiV40JzgDBVGDkwCl7btyZ48DnBBOy2KqsQlqxIKATcBP&#10;30IViGM1GrgEPiMDBJV0FGgnOtJwsNWq8y4cqNFJuJa0SaC25YSNyRiKgUHDmiDgMIp8S3u5ZsRz&#10;HKtByz3nbxOo7YWPfPr6d3sOfw8oxlJ22sY6v4axpc2f9x0jUSW0/OeOAyweByIapfj86687//vX&#10;nfag9tef/zD0CSW60GyioU9cXsBA7b9++uW/vvv577/s+Nsv2z1uXE0K8CoIf1D/Mqgz5WlPejSv&#10;OAlADUc/y9OByRDRaq2T1YDS+NU5U6DafEFTCb+ugFeSMpz/ejAnjvxquAg082X7m6e1McF10UG1&#10;0UEt8U+6Up/3ZL8aLs8aayjlNVeMVGS3vY6qeuyXdNfp8c3LYdcuRN26mnHftTLsflOkX1t0QMdz&#10;ZLXmx/dbn/o2PH5YHuhR4ueW5+2U7Ho10fly3t2bI69CVOXJ2vo8bUuJsa/OPNxqHu0wDbUYeut1&#10;nVX6ripVa4mqKV9WmaqoTFNWZ6jqczWt0LLWONBgGGgEpAOwM410gAGgpu2p1jPnGU5TG0Z3mmG0&#10;24ghOfrMgmGzaAwQzSQcRVCb6tePd+rG2rQjrerBZtVQo2pywGTQAKWpFJLlJehgcIEkgRr034Av&#10;DNcQ1OxlDwqwyXgIfWkEWyQiKo6uuHruEDBgkxv9tBd3LHcGrpKOok37O7G34eQAW4QdtttDpIND&#10;CMLsQQ0TMOBiAuvKUCjJ4HxppCXbTDUQcBVXQ5gFm2SQAGvsN6mGqwTigfZcDRlQSbuIjcgg/f8L&#10;amRwoAaCP+W3lEZ/Yk7wlEhwIfur0+1ZbwlueHVJKefJJb0aFbKaQTdtgo6esZpRh5mHoK9XzvRN&#10;j9X2d2URqIFa6l52NCXQoGd/Z8ZAT9ZwX85wf+5If8H4UMnkaDl/onZG2K6QDeh1UxaLdH5Bubik&#10;XVzWLa8aV9etI6Hv3uOUNcA16t2og6PuDMR6vbX3H5bfvl/YeDcP5fuPSzQjnFpSJwgCCGOg9pXP&#10;SNRFcs2YvnbHHKhx+shi2JJzBPr0dfSizVGqzYVFw+ycBmnJLDObZSaTzGiSmjFnEmZpMukFBvUE&#10;sJCU3yHg1YGEEw2YeVzSr1by9Dqx0axg4GVgEdFmWawNZDXyq+FaTuZOA1CjZZ6EaDaPGmAc7FXC&#10;1cmvpjOKlJoJsaR3erplfKxmeLBkZLhiYrxeJOz6i8UwY9IJ4C8HWGOEP6d63KAaNyjH2KrPAZW4&#10;Tynolk62iceaxKMNopF64XCdeLRePNIoGm0Uj7dKp3DJJ4AaedQ4UGNzy2ygNquZn7c61RYXgdVA&#10;f/CoIagBzLGFBWwZgdSgFWtV0xoFTy0bU0mHVTODcAmNdEgrGwaINKrGLNoJi4Y3q5uY00+BZnWT&#10;Zg0PZIL7V47pFSN65Sh8FnQTaqdNOhGNwy4taJDVVo3r60A8OKPfHtSoZm3NAgJjg0WI2XhrjXds&#10;z2r02oHozSA+IzgDEbGxN4aRlp0LjUM0EpyKSvaCfn3hwKAXEd9seH3ZCCYQ27t3QJO0BmLu/Xtc&#10;ScD0lc9sQm8cW6OAB34VXAuTVmElJol/N/v/+f++VygnvB+4b9+z+9T1Wxc97jt4+Zx0vn/U8S5Q&#10;2jHnB8dcHh6F0tXvpEcwAzVQEEbouO2739Fnn6MfgNqxO+HkS+MiqAGrnfDCmB3HvR4Dnx12Cz7o&#10;ErjvpvdOB/etbHIYBzc7zjtuO3tz27mbOy/eBsYCeyvUn8O1Ansc3PZedt9j86IdvAXI+BAQjQTE&#10;tv+GNwgR7ZLrjgvOO846Au2R/8m6ZBLjceB0sZ+AbzCIGoLa3sseAGpAaVQCou255ILQdv42gRQJ&#10;7+0bHxgHaiBavElONSI861Hoq7OOgWJM3TOO20E2LKMSm9l8dRgLF5dwWkPacuBFlMZADZNZEaKR&#10;vgU10K6ztwjUgNh2nLry3Z5D3+8+hOOejMk4ONsEbfaCSnKq2bTvv7fsAVD7GyIaDn3+fQvLTPDL&#10;1r8CfrF0n/aystr3SGkEatDsv3/+9W8/bv37lu3b9+wLdnN8ed81Lci7JiaoIzlyMCd2vChxvDgZ&#10;CGwa1w0gpQnq8gHU+IzVJiuzpqqypmvzRc2lgrqCybI0oLSxgqTh3PiBrNiRgsTRwqS+zJeNr8Ia&#10;X4bWsQRTtU8DGqKDuxKj+rMShksyhgpTu5Ki66ND0n09gi+ffXzTIc7tRmmQV2Okb+tT/9Znft2v&#10;QgcSI1qjfGtD71WE3E3zvJHifiPZ/car25de3LqY5np16EWgrChOW5Olb8zTtxYbuqoMvXXG/lpj&#10;T7W2vUzXWa7tKFXUZcvL38iLX0uyouWlSbrWYn0vzmbTDzQaANSA0obajEMtup5aXU8NxuMY7TSM&#10;dmkHWjF/FK/PONFnmh60iMeNglFkNf6IiT9imOjVjrZrh1vUQ82qwSb1aKtONGbQqXUqmVIuhj4Y&#10;59QjvqxwoAYGy8iOTEDQwyGCfSVrhqOZ/06EVuQwQxRg0W65XZyoBk7L7d0k7qIgzrY3oA3cCZyf&#10;Sq4llACFYHBDokhjSGwrC0vz9pk9vwU1ADLOJgFUccafiuMbe9EuIB6uwaaWHB7Zy37ok3sCnKCG&#10;AzUQZ9iDGsAZZ9iz2h/15x41EHdvb9/B01syGGTymX6tclSr5um1k9jL6wUgo25Kr0GnjHKmXzTZ&#10;ODZY3NWW2lof21TzAsc9W5L6OtIHugDR8saHiidGypjKp8aqBBO1wsk6iaBFOtOjVo0Y9NMWs2Ru&#10;TjE/r1pYxKQFLBCuaf3tLCMwWmGAvR52ZF99FtCTrgDPra1bcEXCOnRn8/a5DVhviN0fh2WbRJ0v&#10;tbGJ+k0UeVJIYJNHDSOl2YGadbnAot48q8LMp3qRVsvXMxn0IiNKaARK007BU1LP9Eun2wW8BgGv&#10;XjzVLOG3yyR9auW4Ticy4tCnBtlr2by0MrdkSwY1t2ggUCMXGkdpJLBtgr3oVANQw7xeeoFaNyVX&#10;jgiFXZO8pvHRGt5Y7SSvQSjo/MusUWrSCY06gRnnqE0D2ZjUkyC9YhyoSDMzoBb3y6dxAFQ+2S7j&#10;tc6Mt0h5rTJem3SiTTbVqRD0qiQD6pkh29AnhufAUGq4FIAt+cS1Auo5m1NtcZFYzQ7U5pHS5i0q&#10;toZAZtJL9BqhVjmtko4rJcMyYf/MdPfMdOfMdIeU3ykXditEPSpxj1bar5cP6oDrlUMGBQBcP1Sq&#10;xL1KUY9C1KsU96mlg1rEtXGDGvCRb9KL4eTAgstsXTHzS331qIFBgsrVVfPKiglfuHUL8+WyeMc2&#10;UONeO3hL2CuF7wFjLHxFwCBug5K9MTZKe4+hk7nDN8kGan9482gT6r+A8ektYyzMyM68aDijjjxt&#10;thFSK6WxhQiUEQHJjDNIxHNfvsCplj++X0R9XPz8een//J+3QuGI8133K3fuXfEOOuvhe8LlAVKa&#10;68OT7n7HXX2Ou/mfcA8CUAMdcQ0EStt78wGA2kGngMNuIYRoRGmAaKBT956c9n563PPRYdfg/bf9&#10;9tzw3nkFEwwAORGibbtwe8dF5+3nnQGwMB7HBaddmNzJBV1iuI4S56KxIU6vPVfv7Lt+7+CtB0ec&#10;kNLAOHDT++Ct+/uu391zxXM3ntZp+9nb2wGSTl3fQqOEzMsFZLbtnCOA2razjr+eug6X3n0JyAzF&#10;Jqs5A6ihLrlw2ZaAnDgBSHGgxhnAWIBleHI27smVII7VcCz1HHwEHPoEUNt+1mnHOesEOM61Ricn&#10;aEOdusam6P0B1KC0khlbN8qhm7XSzsFGoLbzzM29F5wA1Hafc/z16Pl/7j743a6DtglqGEQNOAyH&#10;ONlA578BtaM/7AZWsw6Dgv6+bd/fANHYNDUbqO1gTrVf/+sHLkIHOtU41xpUQvnXH37+rx9R//3z&#10;1r/9tPUfv247d/pUuMftKC/nRD/P0kjf+tiQvsyY4fz4idKUidJUQVW2sDZvsgqdagBqgto8YX3B&#10;VE3uZFUWlPyGQl5F1kghIlp/ZmxvWgyUQ3mvh/ITB3IT2pOjml6F10UFVD95WBbmXRzgWRHkWfvo&#10;YXtsRPOLsLpI/4oIn/zA+09uOcR63Mz28SgN8KgK9Wx56tMF9/A6YiTtaXu0f1mAR6b37WhHh2e3&#10;LkffdIi8du7xlTPJLleGYvxmcp9rypNVlcmqqnRNU762rUTTXqoHRGsr0bWXYgyOmgxZ6WtR9nNJ&#10;2hN5SYKuvQSXDvTV6/rq9UPNhqFWw2CLaahZ112t66rS9jdph1q1g63a/hbM9Tnea5joM04NAqUZ&#10;BWOzIp5uYsAA4vXocKlBm3a4DeeojXXKJwd1aqlBowBQW1iEbgY6G0A04BWgFrBwABRAjUABBL34&#10;JlAAsSBq2NMTS4GIugDLuBqungzY9du/fiduA86gXSB2NiuRcI3pKmSze8DboDvh9oJgF3nLiLSg&#10;pBuGkgziMHvBB1xaWZxfnIPPaO9ms5+dBiLnmb24XcReJPtNgptNol0cANk3I3tTAxJ51OjD2n9e&#10;rvI/gBrHahyoUUmshkROlIab+MSI1ayXthl0h2AAqC2tLs0vmJTyUZ1qTK+ZAOYAPiMZNDytakyj&#10;GFZIusVTTRPD5QPdud1tb9obX3e2vOluS+nvzBzsyR0dKJoYLefzakST9cIJlGS6STzVIBG0yiTd&#10;SvmQRjVmBFYzSeZmpbNz8vl55cKieol511bWcE0oW2ewzFaDWjs7sAHINt4urq3NQifLkhzo13DW&#10;OLTEWW7UDDu+rxC2mcyoZ9zUaRKZgbhOmbNJ7OqcR21+ecUM/GQwSdUagULJU2Jw4DGNkodT+pDY&#10;gGVxKE+nHFVL+gDUgGhFk02S6RapsBMXEwAdaaYNxhkzxkXTzi+ZFpctIBulIaiZ0Z2GS0FBxHNE&#10;bCAbsWnnFtTEaixTvlhrECjVPIm0XyTsFky1CqZRYmEXDn1ajBKLUUwy64VmLRCbwKSeMqomMKaa&#10;fIRWgCpFvXJBN0gh7FHymSHoUQr71DPDWtmoTgGEjks+gbRYgnZrtFuURQ0iViNxoDY/r4X6WSA5&#10;M4KaBX1pQo1iSiXjKcRDUn6vZKpTxGsVjjWjA2+sSTLePMNrgaemEHYBmUGpFHSqBB3yqVbJeINo&#10;pEY4UieCNlMdcrg3oEzZiFY+rldNGeATGSRzFvnigprFgDFxoAYludPgp8DKinF5Gd+epRV42wzw&#10;tq0irlnHQKmk1wjEudboRSFWA0pjBr5M1h8QQGnwP/3tsr1PzvbbwgpqIPs3jxN3ITbjEgc02VoH&#10;nJfGxkM5VqN4uV8XjXIi/xmIbX5luI8f4VigvQUs38///mXtf/+fjdb22kv3Ai54BZ129z3h5nvc&#10;3ff0nYCTHgGn7gSfuhOCHjXXgP23fPbdegg65OR/1D0U4IxGPEGUPAr4jJURh1yD9l6/t/OSG1DL&#10;tjMsbhnjFRxwvOKx64rHnmueu6/e2X3FY6eD267L7mDscnDbfckN/V5X7hy4fvfAzXug/Te8Dzki&#10;pUEJlIb0dt0T2yNyAQkBHmHQf+AYxBcMQobYtB3gzwFPBYD4y8lrcGmAM+ZgA5By2nEeWW0386Xt&#10;vQwXxQWb3JICgC0wqKQae7qiGns4I5s2qSVcha1aYFmqzjnvPOe846zT9jO3t53GU8GZ6eRg0xno&#10;WDyPbaEAh2JkQ7n9mwhqXBuo5KapIagdO//dbqK0I0BpP+47+tP+Y1ASt/3AoqlxrGY/AEowBw2A&#10;0sj+544D/9i+D0Dtn9v3kmvtH1t3/g1Y7adf/+f3P/6Pf37/P/7x3f+iBQScaNATKe3Xv/74yz9+&#10;2fnLjr1OVy8Eud2KvucW7+OeF/6w4VVoy+uIrtSnI4UJuGKAwRmU/BosceizoUjUUjFdXyRqLpN2&#10;1My0V4sbi6eB5Cozp8sygefE7VUz/U3SvkZZd+1YeUZH8vO2hCdtcY+an4fWRvjUPfJtigqse+LT&#10;9DykPio4z/+e/8UzCe63qsPvV4berQm/2xrjP5L+bDTt2VBKZM+LwEIflzjX62GXz4ZfPQ/l42vn&#10;nlw7l+R8ufvxXWHaY8wflfdipjhOWZ2mrM9RtxRq2ovVrUXKxjx1fY68OkNRnjqD0XFjlVWpmrZi&#10;fU+VprNS11unH2gyDLXo+hoNvXW6jgpNe5kGyq5qTW+9frgdoM3A69VPDZr5QyYhDnoa+EP6SYzH&#10;oRvt1A0CyTVpR9o0412K8W6tZMpi0el0Kq1GbtCrcY7aGoYQAwKADhsM1rUj60ANEQ/Z9oIG0IwR&#10;A5IZB1ibRCgGBp0BDCqpnhPVg8imEvUeDKiHY9FnZn8Srj2HaBxzcIL25Evj9jISxSBqFPAWdkEJ&#10;9ZsWEJBhL3sgAwHE/GdxuMO1pxqukgx7Qc06/AmYOFDbJKjfsD5YePJgWCkN4Mye22CTuI3E0Ruy&#10;mnXhJz0QNOhBgbiHRs/EWvnuHbDd4sqCRs03qCeMumkANYMWcG3CqOGBkD9kg0pJN5DH9Fj16EDx&#10;cF9ef1dGb2f6QHf2YE/e2CD60qbHmRdtol483SjmN4ms2aWaZeIO5UyvSomLQI2G6TnLzKwZJJ1f&#10;UIEWFjFs6vKyfo3lmAICo7Vub98urq/Pra1ZoP9dXtJjNqoFFZSr2NK0sTH77v3Ch08Adiv2Kwz+&#10;nWivrfPFDvfbXVwHSoLeFnphNkdtYWXVDKhkNMs0WqFcMSaTDihlQyC1YkyLizAm9Zopg2pCqxhR&#10;z/TLhV1SfhtIJuyUiXokwh7pTL9CMarVCQ1muWlWZZnXzC7omXRfNW9d12myyIDV2JICLAHXOGLj&#10;QI1mqumNYrVuWqEak8oGZsQ9QsruJehEUCPNm63GnFE6Z5qZM4gtOqFRjWHV9IpxjXRYOzOkEver&#10;RH0qEZZKMMQDOOiJlMZgyJZCyupLw9lpiGgLs5rFeeY8s0a7xZLzqBGozZqU1qlpGgQ1pZQnFwGo&#10;9YgnO8SYwwoXNBCoSXhYgo3EhjHe6qYHq8a7i4fa8vqbs4c7Cib6qgDsMAwv3C3ctnxcp2JjsgbJ&#10;rFk2P6ecn1fjO7SGTjXCNQA1zFwGvwNWDCDYu7yiX1zSwAsH0La6Nru+sfiOLQLlXGL0GpHsX5Hf&#10;fv9ABtRDM2C7jfUllA3UNjnV6AXiTmJ/QrLp9WLraNYB1Cg9FBPG7ACDgddXpxoYHKXZiwXR/Qpq&#10;nz4hqIEwNcKnlS+fVz68XxwdbnX0Cbt4N+iMh9+pOwGnPQPOeAYyI+S0Z+gRZ7/9N+/vu/mAxj0P&#10;OvkddgsBUOOSe6Jx78kxz/DDLoEHb/vuA0q74LL1DFGL046LLgRkewDOWPAzEJDc3mvoNiMBq5Gx&#10;95rn/htWUCOPGvOlMUfa1Tu7AL/gbMwHRrme2HS3aywbOsuPyRYf7MSQGZjN3R7UgMnY0CTOXSM+&#10;2+OAwIey8RmmyLSxFEdUVMPVA1pxrPZtSbgGApsM0M5zeCzs4vZyjUFbmLuOeQStTjIgMBLRGDnV&#10;tjNQI3GsBvbOMzf3nL99wMF130XnrScufw+YtfcIgNoPe48AooHAoJFQgjAQNwYKJcVXo0qooV0A&#10;auiE23ngnyymGi3//Oe2XX/fsuO/2Uy1/4lLB74nUKMRz/+iNQQ//cL063//vO3vW3YdP3HcyeGC&#10;902Hx14uL33c04LvlTzxaX79qDfj+XBBwkRp2kRF5lRVNouali+oyZ+uzp2syuU3lkraqvjNZcKW&#10;ypmOWkFT+VRNwXRNvqCuSNRULmqrlvY1i7sb+C0Vgubyycrc0bw3Qxmv+pKjO2Ij2l+GQ9kWG9EZ&#10;/6ThaegzpytBl05n+Lh3vAxpiQ5ofPpwIOnxVN6r8ayY0YxnfXEhGXdvhV05G3DpdMiVc6GXzz65&#10;fv7ZzYuprlc7Qj0nk8KEuTHIakWvpOVJqrosdWO+urlA01KkasyT12QqarMUVWnSglfSwjhVfZa6&#10;vUTdVqpsKdF0VekAyPoatD21mrYyZX0+gJ2qIU9Rl6tqLdMONCu763CC2tSQmT9sFo6a+COmqQHD&#10;RA9OYgM+66tX9dSoh5oUw61qwahRqzQaNSaDxmjQWiyGt2+xd6eeG1EAYQh6a2ufTbJnBdL6W4Ce&#10;FaA0sK1Q9Wf6ilxMHz9/+ncT1EBgwAnJ5UY2VLI7QRSzvxMwYBc0gLMRVRBkcPdMzaDNHymNJqst&#10;zy/OLa8uQwNuF+EUIRpnbBIRG+2l9iAALCipnkOub/Xt3k2gRgz370CNng/o7Yf3sBcMAjVgMio5&#10;RIOSsIwz2F8TEY08ajbRB7eCGj03e4MeI2gNfZnwAZf0eqlOzcMZaQBn6nEQTUPXKoYZqPXO8NsE&#10;vDreUPnoQNFQbz4Lcls8PoQ5CabGqvjjNUhpU40SQYtE0Crmt0imm0BSQYtc1KGU9+vUowb9pNkk&#10;ZBJZzBKzRWqxyGbnFAsLapZpCsdDrb3qsh5qgOEWFtXofpuTz8/KoFxaUC+vWKck4QDXW+htcRjU&#10;vpP9d4KOchOoQSV1mvainhe6YOZRW1hbn19ZswCoASFp9SKlckIqGZCIuqVi5t+RD+uUY0g+ynH2&#10;rEZU0gGFuFsu6lZI+qABS3g/hE44jHYr1hlnDCYMk8aWdtqWebLoGxR0A11l0IxlxNcbJVDPAqrh&#10;kCiAGrEayTwLh0g02mk4uUI+KBZ2iQTAau246nPerFiwKBdnUWBg8DMgLeAtA+DaDOCaWcM3KCbI&#10;taaWsOlikiENc6Tp5eOAcQakNJydxiHa/LyWOIyMxQUDDXra9BXUoAGCmtk6O82oFetUfLV8UikZ&#10;kQr6JNPdzKnWJh5rEY2iX0002oArG4bqSGNdRQMtOV21ye2Vr9ur3wCrjXSWTA/VSaY65KJe1cwQ&#10;uvrUU0b4FEZAfiuoMY8rvD0meDmYIw1fI+59Qo/aMr5Mc/PQWAXlwoIGcO3txhJbCmqFLXobuJcJ&#10;DBC8KGSAoBnw2fraIgdqKPa60Bm4w+lt4141EJ0TT/tx4+OH9U8fraD28ePKR2t+gvn3761joABe&#10;wGEkezJjm1/rKfAHibHaMpRU/+W3lY+flsbH2m88CDnnGXDKzeeku99pz0AAtdOeQSfvBKEv7eZ9&#10;BKybDw+7BBxzDz7mHnKcudNO3XsCJVtDEILT0Zz9cXb/ZQ829ueIviuMpnFn7/W7+24CnN1j8Wnv&#10;H3byBUqDlgBkgGXEZwRqUJKx77oX7CVQgxKQDuqB9nZfct3BiGcr45UtOFeMEqjjECdjMpc9cIbL&#10;HrsvuW07e+vnE1ehxEPwfnC9J4ixmtPOi0hs1vo/Os9IuxjAUUkNOBswi1gNyk3QRgbtoqPIhpIu&#10;QaKWZBOowQeBT0RT0EBc2A6gMcAyjs84bbc52DhQ2w8keur6D3uPfsf8Z0Rp9qAG7EV8xongjPOr&#10;gYjYqPH3uw5+R6k/d+4njxqOfv6EGT//r398/3/9/Z//4x/f0bgngBoNeuIkNlvmqF937Ha65nDb&#10;4ZznzUv+Ltci7znH+3pkhXjXvYroyXgxUpA4VZ5BHjWcl4ajnwWihmJhY4m4pRJAbaajRtZVL+2s&#10;m+muF7VVCVsqRG2VErYp7qgRtVRL2mvFLVWCmgJeSfpobmJf8vOm6ODGqMCmZ0GAa22xj9MfeqCT&#10;7MalTB+37rjQvsRHnbHBY5nPp/PjeNkvRtOiel8FZ3g73T9z/OG5E8GXz0ZcOffC0SHutkOmO4Da&#10;nYnXIaKc56K8mJnSRGllqpIlHlA05Kqa8pG6ajNVOEctRZIXK82PVdVkqlqLVK2l6o5yTXe1prtG&#10;21Oj76lRNRfJKtOkZW9kpUmywnhFdZamswpda32NRl6feWpAP4HJo0zT/YaJbpydNgQYV60ADTTK&#10;R9t1CpHJpDdb9Baz3mTSggFdNcAQ0AB0z1DCJnTtHz7hiCQAAeut/wANpLWNtcXlBVpzQKRFdAWG&#10;vaiGDoGWUFLlJlEbDtG4Y0HLq0sgQgc6Dyd2b4iYRBgkxh82/GKjosRqRGnLmH5gaWFpHhgFzgDt&#10;WQ0G5tgUg2OTiNKoAYgDLzLsa/6DoA2IYzKO1ajGXv8O1ED2oMYJEI3DNU4cpXF8xuEasBd7XLCJ&#10;Bj1JeoD0SGnT+iTfbiyuLZnNao1iTE98xhBNI0dE08iHAD6APCTTrYBik6MVY4PFlDlqcrRyaqwS&#10;EE0wUSeabBBPNwGfzQjbZ0SdYkG7eLpFNNUIlcBtyplujWJQpxkzaCdMhmmziQ+4ZjGLgNhmzTPz&#10;CGGKhTkAMtTivAqHs+ZVUAm7mAdOPGuimAwKYLUVW673jXcLwFLAau8/rFByKhJDN07r0CGCPkOn&#10;hqESvvaY2Gmyrpl6ahIhGuuCV96+WwJQW14xzy/qGKiJVapJmXRQyO/gT7VJ+Ogzg4cDfIa4ph43&#10;aSfgAWqVoyrpoFI6qJIPq+QjKgWmUlUpJ9UavkrDh1Kj5Wt1LG2UTRodiK/STqu0U0rVOEgBh6h5&#10;Gj1fbxSZLJj6kxGbClhtflEDAoPF7JjRavkq5eiMpA/wUSToxBRS8xblAgbRsGZMZ1JhPTCcScZY&#10;TWxUTdPENZ18DCXDUq/gGZVTQGkmDYtzixFumSONBU4jLVlTEaBoyScZUC4sGObn0cEGrDYPrGZR&#10;wBlMOgmcSquc1sh5wGoK0aBM0Dsz1SWd6pJMdIh5rcJxdK0Bok30VY52lfU2ZnbWvGmrSGitSOio&#10;SuxryhruKJrsrxbxWqWCbqVkUCOD13TKzOaozc0qFuaZb5YlHsXsCIuYMoH8tEtLWuZFAz5TWWbl&#10;ZovMZJYaTRI9ZlqVQPuVFTN7gazB1eDPz8EWYRmIXhGgK7DhzQCtrS0Cq61vIKvZ3hUUd+wmMrMX&#10;ntkKakRpCFgAamym2hwDNdACGwClwU1sQAbA2W+/YRxdW4Z42ATjT3juN9Dn1Y+fFjs6qi/e8Tnh&#10;fP+484MzXkGXHkac9w496RFw1MX3oOPD3de8gKsOOvoCpZ3yCj9999FJloKdZqcBpR1yDT7kHHjg&#10;1sPdVz13X3HffQkj0+65cmf/De8Dtx6AaPgSRzABvMidhoE2ENSAwGj0k0CNbKhnu4Dh0OsG59zp&#10;4LL9Iq4PQBIC7uFGAE9cwdHPM5gxnZZ27oN7uIxhMgDdOFAjzxliGSOznRetNbAXKjl+IrQihAIs&#10;A1kTnNs8aiSOyQjUtgGEwaatEkSsRg0Awsjmzk/QRs2I4bae/PqJyFVGlPbTEVtsOZsvjQRtqP32&#10;U9cB1GjoE8NznHP8+cAJYLWf9uOgJ417EqgRgUG5SYBo5FSzBzXyqCGo7dz/TwI1DH67+x9bdv79&#10;123//fOvbO2ndZqa1an2w09Q+b9+QFb759bt//h5u8P5s563rrpeu+B+44KP87UQ9xvR95yT/TxL&#10;owJaEiN7M18O5b0eL0ufqsoGUBPUF4qaS4VNpeKWCklrFYCaCIz2amA1SUetuLVS2FwubCkXNlXy&#10;G8sETczZ1tMobq3ilWSO5SWNZMX1JEa1PA8BSmt4GtAYFVQUdC/s2rmom1deuNxIu+eEvrQ3T8Yy&#10;oidzYyeYR20kObI3NijtrqPnySP3z54Idjj99MbF5Du3crxvV/q7DUQ9nEgIEqQ9Eea9lFemKWqz&#10;gbdQVWnSihSQojpDVZslLX0jzX8lL0/WNOZhKDWWgh1ATdtTq+6qVHeUKRryZGXJgpyY6fSnvPgg&#10;SWGcsrFA3Vai7q42jHYax7sNvB49lKOdupF2zUCTqr9B3l2l6qtTjrQoJ/sNWgWCmllnsRihNJm1&#10;q+srK0AmNhKCjpkIDCAJyGkTLnA2NADiAfQBmw4kruIMEnnFuDawydGYvagN7aISasD49OUTzqkC&#10;vGEoSYJTQQO49Pwi3OdXpKCPACVtAplx7jSoIWhbXl2G22bjnoiY1BIbMzizRzHO4DaBsbhNQi6q&#10;Aa4iCNuEXARhtIv2/ukmCBqTI43Tvxv6BG3YKO3jZ3hW1tIe1DiDQI0MQjSkNOA2KOGi+NmB2Kx/&#10;d+7RgUFPDB8LPkC4vXcAajRNDeCMaUgtQz5TzvSjO22mb4bfJpxonB6vHh8qHerNH+7DpZ3TmJG9&#10;Tohz0YDP2qSidqmoUy7pkc30yKAUdSG0CdughF0KSbdGjtPBtapRXKDARkJnTaI5i3jOMjMHuGaR&#10;z1sUC7OKRWA1HGRTzs/K52dZeFSKn4WsBkiH8bOgF15dNb19D6BmXV6AsoEaG9RiNYzhbPSGE+Co&#10;C6bOl8Vyg74YmYxrxvgMD4fTQie+agM1y6xSb5hRqaZmJP0Cfvv0ZDOf1ySaauVYzaDmmfR8tg6D&#10;r1XxNMoxtWJMKRtWykbkUMrHlMoJhXJcJh+Ty0dl8hGpbJjTjHSIaVAixRT4IkGXUNApFvXIFENK&#10;NU+rF3DeNeCzBVw8q19cNiwu6+YXNBaL3GwUazWTSsWIVNz3l8VZ1dK8emlBA1oGXiEtaADXaBkm&#10;PGXANWA1i5ZvUk0ZlZNQApwZ1dMmjdCMSwckFoMEk3ua5bMWpW0uGnAPhkxbWbGAWOw0K6UBn5FB&#10;gk1oDEfNzaotJrnFKDMbZgxakV4t0Cqn1LJxwDWQXDQg5ffJBX2iiXbheDN/uB5oDECtvzm7uz69&#10;qy61sza5uzZlsCVntKt4aqBKNN4iE3Sr2HJUnWbaqBfjmCx8lnm1vWzEpp4HofNMNTenAKQzGUQU&#10;HlALNK2bAttkFAO9LSxqVgH5MVoM/Pm/0jqU7BUhcl9+C0y2sQxfnhsbC+trC2urWCKuMdcaAzh4&#10;jfBYOAqAjAM1MuCFg9JKcozPGKLhsOYHBmrAZwBq797PYmkjtk+flj59smYOZTRmpbTff38HJWeg&#10;/4yBGsM4hLbf0KO2trZmTEx+dcbJ7ch1l6PODy7dD7v0MPz8vdBjrj4Hb9/fd/Pu/lv3DjjeP+YW&#10;CJR2EvjMOjvt8bE7EYhoLkFHXAMPOfnvu3F/F07z9wCuAoOcZxiT1sn/0G0fIjaoxPKG977r9/Zc&#10;RXcawRnxGWdQ/U4HNxozxdUGDNG2A9acxKzkiCkEK6euM6+Y065L7nuuecM97Lvuvfeq186Lrr+c&#10;wFAahGJQArfBSTjYIvziKA1ODoIaYikOpMCgo7gSBLugRMA6ZWUmuDHgpx02AiMBhNFCUVzfwGq4&#10;0xKfkQ0kh4F/GY1BCZ/u16MOoF+OXvz56IUtJxxALE8Dkhm1ocuBwICL7jp7a+8FpwMOrlD+cuT8&#10;D3uQ0uyGPtHBBuD13c6DUNo5zNAmOAORweEalNQSBKBGWUG/2878aj9vIVDj5qgBrv31h5//9vOW&#10;//n9z3//5de//rwtNfF5e2WW180LbtcuOV85e8/xio/z9XB3xwTfO3mPfKtehnakPBvIix8tSQZQ&#10;49fkCeqLAc5ACGTN5eKWSnFzhbCpXNpRK+msFbVVybrqJB3VwvpifnUuv65Q0FQuaqmcriueqswd&#10;y38zlPmq982zjtjwxmdB5aEPCgLuxjhfDbt6LtblVupd56KAOzUR3m0xAVM5sdOFCVMFCRM5L0cy&#10;orqjfBNcb7ifOPrw3Kngy2fiXa8VPXStCnDriXo4nhg2lfpYnBsjLkqQVgCfpUvLk8Ulr6cBuTKf&#10;iQrjgN6UtVmAa7LSJAZq+arWUlUnUFqNpqta2VambC1SNObBgcKCV7zUJ73PfNpD7/CSH4lL38gb&#10;8xWN+bqBJsMYIFqXcaRDP9SmG2zV9Ddq+usUOO7ZrBhtV4ig/1Pp9CqjUTs3Z56bN1ks8BW6sLFh&#10;7aGhwyYGIgIDm+Bgk7hOnTuKShIwFic6Axiff/vyLaJRG2rAVcImlJ++fIZDwKargAGX4BpDSRDG&#10;3QOUtAk2CI6lBlDSx1ldszrYFpeXQNQSGtCxK3+ktG9Fu4ix7EWVhGVgQGmPaFRpXw8lbZLNVULJ&#10;URpscqBGH5YMEmd//PyJc6dRSXxmL86p9hXUAM5w8w+PCwwS2HB+7pbo5lGYhcIil40rJL0KSb9c&#10;3EMjdwBqcnEvsIhUAKDWMDlaOTZYMtyH455jQ2VTY9WC6WYxcJikG+BMIe1XKYbUymG1YkSjGAHC&#10;Y6jXp5D0yMXdcnGXStqjkvWqZf1axZAeFy5MYtxTRmBAYwtz6C0DMV8autbmLFKLGbpjDI8K9ANU&#10;N2uegXocAF3SriwzpxoOgC7QGChhGRlEWpxoF8WNh5IzqL0N0b6eAU4IAlBbWZtbWjHNL2qBk3Q6&#10;kVI5DqAm5HdMTzZNjdcKJptkom54UHolDxDNbBDN4nDcDMu0KdCpJ1XyYfnMgEzSr5gZUEiHgNik&#10;MwNiQY+I38WfagMJpttJbLN1eqpleqJxcrx+arx+YqwWcJCFzB3RaKd0LGU73AbcDIDa0oqRBDbQ&#10;iMk0Aw1U6sm/LC9oVxZ16HVc0q0Cz9oEm0BsgGsIasy1Noup1megtOgls3rJnGFmziiDXbMmKc5s&#10;sw56Au6wsc5FA8CZPahxImIDcZuAa/PzbAwUlxTgGCgIuApwTafiaxVTOuWUVjGhlo6ppaMyYd8M&#10;W2HAH22aHKwb6yodbi8ebi8Ybi8caisc6SyZ6KvijzQIeS1SPgM1xbiegRoNfc7BizKnnGUlkBmw&#10;2tw82Iq5ecXcLFxXCoim1/J16glgZ6UckHlYpRgBaVQ8o16AkWMoIvMa5qNd38D4fuylIfzCRQPo&#10;PFtfAixbW5tbXZ0FraxgiZtrc2vr8P5hYw7vCMusfGZbgmD7cWCNiEbzzz5Y498yd9pbC+nDu7kP&#10;DNTYnDMO1Kw5qX7//cO/fv/w25d3oH/96z2wGoEaiRr/9mX999/WTQbJw4deRy/fOHrD5axn4HW/&#10;x1f9Hp2+E3jY6T5DNO/Dzg+POPuccA86fTfizL1HJ+6EAagd93x0DAc9gw+7BB5y9j/g6LP3uvee&#10;a3f3XfdC3fAGODvi7Mcoze8g86VBSQbgGrDa3mu4MgAHNNmIJ4HajkuuICK2XQ64l8VIQzZC15TN&#10;7QTlDoCbUywSx0XnnQ7uu6/e3Xvzwb5bD/fffLDnqte2c04YmwM4BuiKARmOjdo8ZyBCLiInODO0&#10;JJAiEUKRqB5KEh0I0Iabp7/OG7PKljAADEw/wAJ50ElA3DnhciTYizE4TiKfwYfCPPTHLmGG0+OX&#10;tx4HXLtIOem3sulrcH44Ocj+irDJgdr+Sy5bjl38fjdOUPtp3/Gf9x8np9pPQGx7cOIaMhnLVUAE&#10;RkCGld+Amr2+32VNNvX9jj1WUPvBCmr/jYsGtgKr/e0nXEDwz23b/vr9z45Xzi9bpL99Wn31+K77&#10;dQC1c3duOHjduhzocvPFfdfMsIcVMSHtyVEDufEjxW94FZk4/6yhWNBUJmqpELdWogGs1lzBnGo1&#10;4u46cWftTDcDtbri6fLMqfKsqaq86ZoCfm3BVEXOSG7iYNrLnoTIpmfB5SEPUzydn926HHblXPTt&#10;K8mezln3navCvZuf+XW+CpnIfjFd+Hq64DUb+oxsjvB+cu2C6/HDfpfOPHe6kuvtXBvs2RJxd+BF&#10;wETK48mMKEFerKj0jag8WVKezM9/NZH+dPCl33BsgLgwDuPcNmNmAll1hqI2S9VcpOqoUHfVaLqr&#10;1R0V8qYCWX2utCZDXJo4lf18JDG8LexOk7/z0MtAYX6ssj5H1VSg663HgGrD7fqhFv1Qq26wBR1p&#10;PdUgxXCrfBL6PxGAmsGoMVsMi4vzCwuzs3NGILaVlSXqoanPJsQhIICSE7dJvTtXv0mEEZyoEsAL&#10;QI0Th2VcM/saQBAouVviDKik84P9LWSQoAbuH0r4CPagtraOn2t5dQUobWllmQ6EGiih2begRpuc&#10;qPIruNiJ6glrgG9IsLlJVGm/a1OztXf/CdTI5p4ACB4judM4XPvPrEYCVmOG9Vl9i2tgcLcEn2hp&#10;DT74Bg4NLy8oFZNifot4unVG0AFwBqwGAmhD3xgfxz0nRnCC2kh/ISayHK0UTjUCosmlfUr5IPCZ&#10;Rjmi1wCvTOK6UVyRMGnQ8HAsVT2mAYCTD2rkA2p5P5QAahrViFY9TqsWEMLMYg7UiNVA87PQuYtN&#10;RqHZyDcB0plFcxbgOeUitGFDWysrGLNjbX0eeljmE0Em4wxOHIERopENoEZMxjUAg44FmygNQW19&#10;bnHZMDuvxrgYeqFCMS4R9zGPGoBazdR4nYTfrpIOalU8k15oMUlYjiWcFQaEYDZItJoJpXxEKumX&#10;ivtkkoEZca9Y0CWcbp/mweFIY3xewzSvYWqsZmKkcnyofGygZKS/eGSgeKi3cLC3YGSgFHBNyG+X&#10;AjEDY6jG9QaRBSh2SQeItrxqIi2tGOYX1JZZhdEk+cvKomF1ybAKGLtitMm0vmoCAyqB1RbmVOix&#10;nFWi0HWpQk8mm9bGBkw1tno12ixeGhvxtGaL4kCNjG83baxmvwhUZWGJpHAkVC8x6kQGjRAE0AbE&#10;BrjGwnb0Sfk9kqku0VgLf6RJMNoImh6qnxyonR5uAIYTjrdIpjrloj5c+KmaMOoEJgPmSzCbpICA&#10;tjBvGBDEbMLs7/DHgFeHQqdoVeNqeHzSAZm4VwovtLhbJu6Rz/SrlaN67ZTZJJqfky+inxZgFHDT&#10;tLxiWl1DDluHd2t9YW1tfm0VEY09AUBSI5ufxxqvmIHV2Huz8o755IjJiNW48ltQ+wA/DuBFZAlJ&#10;37+be/fW8nbduLFmfLdhfv929sN7dKqxlQHLjMAQ0dCLhnz2/l+/f/z9N8Q1ADXyqH3+bEU0bpz0&#10;t8/rRp3Q1c3x8HmHU04eN/yf3Ap8euVh+HFXn8NODw45PTjq6nvExeeER+Apz9DTd8NPeYUf9wg5&#10;4Ynh03AA1CPkkEvAwdu++21jmgdu3j9wE0c8AdQOO/my5AG+BGc0R8069HmNLQ5g/jNCtJ2X0H8G&#10;lLb9AobtAFH2TAAsBjfXQb8i0+DSASCknecZZp2/jZR2jVGaox/GeLtxf5eDx6+nbv5w1AHYiBv0&#10;BJvjLXsaA1qCkquhvXRFrg3tBQM2idI4UAMmQ0cagyduRBJsKCnPOs2ig7PRqegkUAKi2YQh0362&#10;Jh64+MuxixyfkbENczZYT0vXAnEGiIvQcfCy2/aTl3/Yi8Odvxw4CQJW+/kA4hoRG4pl/yRKI3H2&#10;t4YN2jA36E+7D/64iznVtmz/rx9++h8M1P7567Yft+/66w8///3nLd9v2fHX73/yueti0Ux92Jhd&#10;X5ubNQgD3K+4Xjvndu2C+/WLfi43orzdUkMflkQHNyY87smKHSxIHC1Nn64rFLcglhGrIZ8x7xpo&#10;pqNW1tck6awTNlfwm8oQ1ErSpgqTp4pTJysyMU9ode5YfmJf0rPOlxG1EX5Z9z1iHK8GXTj16NrF&#10;ePdbafecy0I8218GD6ZETuS8nC6I5xe9nsqPH898Ppb6pNT/jtepY7cO7gu+fCbF61ZtiFd75IOe&#10;aN+h+GBe+tPp/Fhh6RtxZRq/9I2gMB64rfeZT1uI62TKI1lFqrK5UN1WrGwpVDbkSutyVG2lqq5q&#10;ZWeVqqNc1Vosrc2WVqYCpU3nPB9LfjSSENr16F7dQ8eh537C7Bh5VbqyIQ94TjfQpB9q0/TXafrr&#10;NX11iu5KBLW+upn+BtlEn0EjM5t1BgP8pDQDqIHAmJ2FH7ez1H+//wgEYGUjEGATRwnEB2TQXsIF&#10;quTsPxXXgFDMHtRA9rtA0Bga0FW4a4FBIpjg8II27WvgVFYys6M0MADUEMgAuVaR0rizUTMAEUIx&#10;0iZKAxGNkVZtHAOiGtjL2SSuAUdjHKhx+rYBiFiN+7zwcextbhOM/wBqm6BtE6uB6KHBc4CPDwLD&#10;/mHCzXAfZHkdSmDf9YWlBa1GxJ+ol/BbANSkwi6ZqBsQTSrqlAo7gN4EEw0AZ2PDpcATE6PVoukW&#10;qbgbEQ1HM8dw/YGGZ9BNAVGxFEEizDaJgXNBApN+GoN9aCd0arZAQTWqBUODYmw3DUDGgRpb42n1&#10;q81ZZLNmyaxFzE1oQ8xYwKV7KyuG1VUziECNWI0Ai/iMxIY1cQYRlBTyw1ZvJTPWyWIN2SA4IRkY&#10;7XaVJqgp9cYZjZYvl4+KRT2C6bZJXuPEWM0Ur0Ei7NIqATrhg8NNyubnWDR+ay5yqV4r0KiQ1eQA&#10;CTN9Yn6HYLIFyGxipIo3VDExXDnJjPGB4tHe/MHOzP621O7WlJ72tJ62VCh7OzIB10aHyuFCgGsy&#10;ab8WuMIiW1jSLK3oMbgJPIG12dV1y8qaaWlZNzen/MvqknFl2cSm1ePTwQcEWrNAuQqVS8hqK4s6&#10;69joAg6Mwp9+aR42tcsLuuUF/dIC7MUEA0u2SWksp6fVYcbRGPmWSFBjb8NeK80sAULq5gDXcFxS&#10;Y8GVDcpZk9yonzECsWnFRhwS5WuVk4BrqpkRpWRINTOsEA9i9BBxv3S6UzTRJhhrBlCDUshrk0zD&#10;e9mvko3q1BihQ68VGjBonAhkQh+bxKgX2sLc8fWaSZ2ah7k1ZEPKmX748SGebhdOtggmmgQTzaLp&#10;NvjjyQjXdFNGA7xhUqDd2VmFxSJnhmoBHtSSYYktm8AZeHPWNa0Wi8pixkHheXhcy/BzAV5BeGPg&#10;FwCCGmEZIRqTdZN2sfSglHjAGkTt3dvZt+sA0/r1VR2x2od3cx8xPRSA2spvv60Djf3++7vff3vP&#10;+OwjgRqKudO4tZ8cq336vPrl88binNz7vueBM+cveHi7Rbx0DokGUMMgHW6+QGnH3PxO3gk87RVy&#10;8k7ISc+wU55hUJ70wjHQE3fCjrgGHnTyO3DrIeAX6cAtADVMPMXGPX0POvruv2l1p8FeXG1w1QsE&#10;oEYeNZxPhs4zt12XXHHBJi5EsPrAoNyGqITMRKxDMTigZvtZnJQG7XddvrP3xv19t3wO3vY/6Iw3&#10;s/fave0XXH8+cf2HIw5wOMVOA1ZD1xrDNYItoiXyaYEI19hePDldkRoTpXE251HD9nagBiW5uGiS&#10;GZbHEb9+OnoJiA2df4w14fz4iSgSG7sufChGaQzU0KN28ZcjFwDRQD8fPg/2lmOXttkCqsGFCNcA&#10;zrjr7j7nSB41ALUdp678sOfoD3uO/Lz/xE/7jv+4DxGNAzUAOIzTQasNGIqB7KHNXkBptrlrh0E/&#10;A67tQqfaP7ft/OtPPwOl/fXHn//7x1+A1f7+05a//fjLdz/+HBcTPm+SoJMefgSuGlfXzFMjTQ9d&#10;r925ccH16rkHTldD3B1f+t7JjHhYHRvWmf6iP//1SFn6VF2hsLlc0lYpbq1g454VM+3VqA6glmbZ&#10;QKusr1nSUSNsqRQ1lvIB0bLjeVmvJgqSpkrSJ0vSJvIS+xMj26KD6yL88ny9XjpfD79y7umNi/Fu&#10;N3J93asjvHviw8azYgTFSYLiRHF5irDkzUTWi97Y4GSPm5f37bl+YG/07StlQV7dLwIH4oOG44NH&#10;k8LHM6Kmi18LK9NFlemC0je8zOiB2MAyz+sDz30F+S9x/WZLkbq9BHBN1ZAnA+rqrFB2VSo7y5Vt&#10;JYqmfGl1uqQ0SZAXO5EWORgf3Bfj1xHuVe/nNPzcT5D5TFaRgisS2ku1/Q36oRZtX42mp1rTU6Xq&#10;Kld2V2j4Q/KpAcFgu04pNho0eoN6YXF2YWFucWl+fsGCA6CzBsx9aUshRT039dkcJZDse3QwuHpi&#10;iD8VtISSCIyMb2VfD/wBgpNDJXcJui6IwAJE90C3QTXUAM5gz2ecsbqGh6ABEMVSf1J7asOBGkOT&#10;zd41qreByx/8atwmwA2JbKKuTRD2b3bhUCNXT6D2n4c+SfBJOVADg+DMXhylkcEQbY2IjXt09s+Q&#10;HggYNGOPPho9h/V3bxeWF2ctGv5Ek0SATjWJoI3hWgfNM5Pw24HMBJP107wa4VQz7FJK+xVSjtJ4&#10;OvWETjNp1AvMRrHFJLGYMAYHaM6CmrfIoGRjgjiOCWSm10xoNePkgTMbgcBkLM68emlRQ6DGsdr8&#10;rBxXfeLCT0wahJS2qF0GSlsDRJulASuAKntQg5KjMcZn1qlHTNZRThZL6yuc0YHQ4YKAz8CmnAQL&#10;S4a5BY15Vo5LPlUTMzODAn7nJK+JAswCsc2Ie9WKUaAFM3zeWVxNiKsyZ5Wzc9jdG3QiZDU1D0BN&#10;KuoWT7fxefUIZ8NloImR8snRivGh0pHe/KHOjN7mpK76uNb6WEqlSmVn85u+ruzRwdJpXv2MuEut&#10;GjOaRHMLqoUl7dKKATgSB9/ewm1bllfhVtV/WV1hcMbC8VtBzWYjvS0bkeQWDUx65n4zrkEl1TOt&#10;LQPPsTZLxuWvw5omsFeWkM+soMbGAVdIjN4I1NbW5piNNXTsEmaaAtbRA6vh3LU5JDYcDDVKTQYg&#10;NrFJJzZohEBsehVKp5o2qCa18nGNdEQu7BNPdBCrMb9aq2iiXSbsA57TKMY1ygmtEvAfNAlYxshs&#10;imwc65RDmxGVdJAN5/fCjw/RVOv0eCNvpHpssGJ8uHpitG5ivIE/1SoWdc9AG9mQWjWuUU+qVRNg&#10;YE4JZD6BTiNQKSZU8nGlDCrhReeDNOppLZAi/CKBt3xevYzeXZovCS8cJo79gPnR1j5/efuJhZCx&#10;EttXdxpm/Hz7du7thgUoDfiMgZoe7PdvZz++n/9kG/cEUAMg+9e/3v/rd4Szf/3vT/9iiWxB5FED&#10;UcaCr7gGePdlfWPdnJQYdfTC1ev3AzyfvHIJfnb5fgSu+rwTcNzd74RHwCnPoOPuYAeevBN6gglz&#10;SbkGHXEJAJHDjCgNxzRpFpp1ghquRaClA6RdVzxJNAsNl2c6uO8GSsOAGi4YwxYQCqgI2OicI4nI&#10;hkBt55kbOwiVzjuhI+2K597r9/fd9DngFHDIOfCQE4bk3XPNeysb9/zhqAPAGZx5x3lngD8kP3ZC&#10;wiwoAbyIk345dXULoyhgLxCBGoiFarPKHtGg3HXBCeuhjZ1ziyhtqy12BvOQ2RIJnPhDeihoDOVW&#10;aM81Pu7wM/OfbWGONOAz0E+HzgGrsZFQh63HL2+3nYEuStelVZ+Ulx1YbefpKz/uPfo9kNbeYyTA&#10;NSQ2ZgC34QAoERsTARmwGjnPGJaRYY2y9uMepDTU7oOoXQd+3LXnvzHs7ff/9QMuI/hf//jxH9//&#10;dP7C2ery3FkjruRiCXa1K8v4M+/duqmhJPG+0+XbDmfu3Ljo53L96X23BH/PvEe+DfGPO9OeDxW+&#10;majOEzSVCptKQILafEl9oaS1TNJaNdNeI+uqk3U3yPuaZL2N4s5aUUOpoCxzOidhLClq5HUkLyVm&#10;MituIit+IOlZx4vwlmehpcEPEz0cn1y/FON4Jcn9ZnGQV9Mz38HkyMm8V8KyN+KKFHF5GuDaRMbz&#10;xkc+j69fPL59q+eJoxlet5sePxxMCB9JfjSW8ng8PWoy5yW/5I24NnO6LBnaj6ZEVvm6VPs4TWY9&#10;E5a8Vjbka9rK1K2lqpZiZVOBsqNM1VGubC9TtZcgvTXlySpTRIXxQGkj8SEDLwN6oh52PvLuirg7&#10;/DJQmBUtr0rDMB+d5dreOhz3HKzX9tWpe2tU3ZXKvhq9UqwQTwmHu9VSPmCZ0aQBUFtZWV5eWQJq&#10;AVybnTMvLs0uLkIPtMwm72OANOrCgZns4YBs6tG5TSg5zALBJldDh4OgPVVCDe0i236TWn5kuQTI&#10;5i5BAhugisCCk/0m3TOgBrKXXTYCTlBJLXGOPBCJrRJADaAEiIQQzSbYRBG1kKgZlKRVm/MJDLLt&#10;jU1Mxok7hNtFBtceRMRG0GZv2z8We4+avTbhGnnU7GXnWkM+o4dmezJfPxd8Uvr4YC+urpjmjAI+&#10;9GX1gqlGAQ9joc0I2oHJ5OIeNgDaLRV2ykRdCgwkNoh+CsWoSm51p2GkXN20US8kUJuzAHjhABqi&#10;1byKgRd6cFglruWEZuhsMwosJjE0RibDpXvwG0O9BAiyrMWSaXFJg0v3MOiaGm026Lm8YqS0oeT9&#10;IuQCuuJElZw7zV6Aa1CyCUgsoC4jMyqJOpZXQJalFfPismlhCYOcGUxSjVYgk40I+V28sYbx0VrQ&#10;1ESjSNA5I+pRyYfhgwNrAp/ZUERlmVOaLHKTQQIMp1FPKGRDAGqiqZbp8Zqp0UpANMriACWOJnfn&#10;DLSndDcntNW8aK6Mbqp4VlvyuLIgvKYkoqn6eUfLm6H+wqnx2hlxt1o5ajAKZucVzKlmWF4zL69Z&#10;VtaAmswrq0bAxL8Ak62vz2G6pI15MJgwjRJBG2M1kxXFlhDOwAZBPWkZiA3aMBuZjzEZiWhsjXOh&#10;2Z4XiGwCNXvRISsrcLiRJQZFXMMh0TkNZi+wOh5x+prZMAPQZjbOmBi3mXQCg2oKWE0lGZIJetGv&#10;NtLEH2rgjzTyR5pEvLYZfrdc1K+UDCpmhlSyYZBaPoKSjaplIxo0hhXiPkI0nGUp7IRfG3weUtro&#10;QNlgT9Fgb9FQX8lgb/FQf+noUOXYSO3EeKNwul0s6BLzu8SCTtE0/Dppn+Y1T441DvdVjA5Ujg/V&#10;TI01Cac6Z4Q9MgS7QRqQ1sF7PyubX9DAewkvJbxYbD0LvmqEaB+Q29Y/wCb8Vni/zEIFUgYFoDQz&#10;UNrGqmF9RQeg9m7DjJT2YeELriRA6sLFAcyjhmOdvwOcfWKU9uF32wS1z59xDQHymQ3UvoD9ZQWu&#10;NTXedubcObfgJ/eevHQMirroHXrWM+isV9Apj4AT7gEn7wQedfU76uJ/zDXghFvgURe/w04+TL6H&#10;bvswP5kXLs+8dhdQDBCNlg5QiXtZMA7aC4i28/IdYKxdLKza3isYR2MnS7vEiApxahOoETwBFUG5&#10;87zj7ovOCHYO7nuvARf67L/ld/B2APOlBR5w9N9788Guq3e3nL39wzGHH49dhnPuwVzsgIBWLx0I&#10;SMu6ksAaOwNjsKH/DKgLL8Q8XjZu4yiN+Mxe0Gw7gCMDJmImgjAALxJR2s9HLhGrIZmxtQKwi1py&#10;jVnl5V+OWUc8AdGAz348eBZADaANQI1YbRsbAAXBtbiL0qrPPedvk1Ntx0kHwC8ANVxSgNPU0K9m&#10;X2IgXJsI1MhtBgYHasRtVM/8bYfIo8Z08Jd9BwHU/td33/31u++27dxx69a1woI0rZo/b8HfVGyy&#10;BPyYxqRtgGtrK4b1NWN6XKjHjYuOF09633IIu3Mr+r5LcqBXWVRAY3xEd3rMcFHyZFUOv75QUF/I&#10;r8kV1uRJGoukuOSzDkpJGwrsmc5acV0RvyRtMiN2NP7R8MuwsYTI8TfRY0nR/XGR3S8f1T7yz3rg&#10;8dzx8qOrF+JcbqTfvV0Rdq/tReBo5vPpogQJc4/xy5Kn8mKHX0dke7veO33y+NYtj66dL/RxaY/y&#10;G0uJ5GU8G894NpkXO134WlCWIq7NElamTeW97H4eUHjn+nB82HTBK3FVury5UAWg1l6uArWVKTsr&#10;lAhqpcrWYlVzgawyTVwUz8+NGXkd1vfcr+OJd8fje91P7vdE3h984S/Mfq6oydS0Fmt7qrV96FHT&#10;DbfqhlrUvXXK7krFSLtBI5WLJvVKiVYtAyADVoPOdxX+YYz+JcA1QLT5efiuXvnwEZdzArsQGAFF&#10;ERMQFhBLUQ0HWLSXbPsarpI4AEQ19mQGsm9JIlyAq1DJGXQzcG90Nk4cYVAzDr84gxM0JoAD0Wmp&#10;HivtUOw/i/AFShIBDRkEWySq+VNRMzqKO4QMKDeJQzROcOcgem4cmXHEBmRGpT2ocfojouHCAvhz&#10;0zPkHiNs0u3ZPrLVAHKdXZyTy8ZE000ifotwslmCqzW75JJelWxQLYd+EHpDMIa0qnHyouk1mLLd&#10;SmmYzV1gMoiA0pgjTQ69MBcdgv53039wRmzq+Vk5gzmQnK0PwNFMhmVWPkMaYwGwMBLWih7TGKzo&#10;VlYxKtYq5jPAbKEEWIRlBGqwSTWscombEf6tNlgmofUNHN8k2KCcnotLpoVF4/yCYWHRgIs9MQSG&#10;TKsTyRU8oaCHN9o42F8+0Fc62F/GG6sVTLdKhN0AanrtFH5qDDeGSw9p9BPDQRhnANS0AGrSoRlB&#10;l2CyaXK0CviMN1w2OVI+OVLGGyoZ6SsY7ckdaE/rbn7dXvuyqfJpQ9mTyoKQ4iz/8ryg2rLItsaE&#10;of6CaV6tVNKjUY8bjEIEtUUc/YTnAFpeNa2sAWLp4dIAakBpAAGLIDBIbK7VHEvywAiMIRpDMW6E&#10;lNCKoRg8VhRuUg0JGkA9PC8ksD+Ke4jUBi5nOyEJAZHF9UDRcKptEhs+LMI1EBgYJtcgYT42gR5Z&#10;bUw1MyQV9Egm2qYH6yf7ayf7ayYH66ZHm4DeZqa7gNikQuAw+CUBQNYLcCanUtwr5XfJhN1SQQdI&#10;Mt0q4DVMDFeP9JcN9RQNdBUMdBf0d+d3t2d3tmZ0tmZ2tmV1d+UN9ZUO91cM95WD0dtZ0NWW09KQ&#10;1lSX3FKf3NGc0deRD7t4w7X8iRYJv1OCfrhemXRApRzVaif1BgEOSy9qWMINeEHnGbGRR5el+n+3&#10;8v79CiAaw2gE6PU1zpemA1DbWANQs3z6MP/54+JnG6hRGA4O1Gh22u+/W31pzJ22ztKAAp+tAaJB&#10;+ZmtJMWU7RvzrS1FAU+i7j6Jcwp8evF+6MV7oefvBp/xDDqJvjT/Iy4+h50fHnJ6eMTJ55Dj/f2Y&#10;NuDufpboCWeVXXTdedkDUIz4jBDtIMubDnC257p1uJO06wpOTcNBzyseBGrEajvOO287a6W0P3rU&#10;cJQTagCVMFCtg9vuq55IhLd8AdEOgIDSXILA2HfTd/d1752XPbecdfwBIOnkNcp2ALhGM9U4VgPM&#10;IlaDkxOl/XryqnUdAGAZsBoOazLZudOgBNEmIzwEO3tKI/wiFLMHNWI1qKG9xGdcM9rceuLKr8cv&#10;bT95ZduJy+RRA1YD0RgoyB7U4IrAZySwAdRA+y46A6htPX7hu92Hv9t96Pvd6FSzRzSSvZsNN1n2&#10;AqsYltm8a0hszACSY9pz6Je9h3/Zc3jP0ZM3nW76+t/Pzn7DG+uC39BsoqeUZt2CVuCrma0lX13W&#10;A6itrZtnjZKnfs5eNxy8rl/0d772yOt2rI97wWPfhlfhXSlRg9mvxouSJ8ozBDW54vqCmfpCSV2e&#10;vL1S0VUnb6+RNZeLa4skdcXihhJhVe5UfiIv9flo3KPh2PCx15GjiU8HYh91PA1qiQwq8veKd7sJ&#10;4PXk+sUE95v5vu4NkT4dr4J5OS/5pW8k1VniqkxhefJUVnRblG/yHUePE8eu7t+b6Hq9Ktiz67n/&#10;WOrTiZyXE7mx0yVvBBWpgoo0YVU6v/j1WGpkodeNOn+P6ayYmaoMBa4bKFd2Val7a9U9tVCqempw&#10;glpHuaKlSFGXLS1NEuTEjCU/6o3xb4u4Vxfg3hrq1fv0wdAL/5G4YElerLI2R9NZYU0JOt6hG2nT&#10;DzVreqoUneUa0ZhSJpRMDllM2vmFuYVF6GzmlpYXFhcXVoDTcGRweXl5cWFhbmlp4R3DF+iqCQUA&#10;m6D8+PkTLQUgkIJd0IDaUINN4jCCbGoMp4VNaM+dhwxqBgZcBQQ2EQMcSCV3Bu489psk7hA4D9js&#10;Q+Fw56Y2UEIlGFBC45U120oCaG/HYSRCE060lxrYNyOmIYOzQdSGqySDBPhFBtRzNhkEZ5u0CdQ2&#10;WCg1KgnL7CmNasgg2YMasRrnVGOsZh0GBQOeIT1e+gjwqVc24FNglDj6OLNLcxqtSMRvk4g6xaJO&#10;GVslACimxfi3OL6EmUA1kyYMQsE36AQmvQhYDQSbNLfbYiJEw1RDzJ1mdaQBb7FEPgheuAYRDIZr&#10;CwtqNpRJwUpRiGvAZLZgpaC1NdMqiMUxXV83U/x5lskAKY3DMo7SbIKaJWA1G5At2ce94liNAzV7&#10;RLPMYmIAkMmC+ZowIYGcJxT188ab+3tLO9pzO9qzuzvzgdUmeehUU0gHNWqe2SjBqWmM1RioKTBo&#10;Fz4ivkY5Lp8ZEPPb+eO1QGkYiK6/aHyghDdYChrtKwJQG+xI721N6qx/1VL9rK70UUV+cHlecEVB&#10;SF1ZZGt93GBPzuRYlVTcpVGNIajNyecXVPhUGRKgVm2g9nYDEY3L8MARG8dqjMBm1xDIrAKQssEZ&#10;Qpi9DeJAzVpp50gjYQ0HatDG9jcAm84A5yePGudX4wx4JxYXtfAS4JqGWZafapalNMDU8mJ4q3Sq&#10;SY1sVDkzIJ3u5I80Tg3UjHWXj3SWjvZUTAzW2uautQK0kSRTHZKp9hl+u2S6TTzVhuVki2iyCSht&#10;cqR6tL+UKK2/Mx/K3o6c9ub01sa0xto3dbWvG+rfNDakNNan1lW/qa5KKCmOyc+Lysp8nJX5pKTw&#10;eXV5XBPgWmt2f3fhyED5xEjt1EQzeuCEXdKZPqViWI2uNb7ZMoPD3tC3LaiX4A1mg9NsBhv3V4An&#10;DA8T4Ni4tgIdnn5tWQNaX9FurBlogtqnDwvIasydZovKYQW1376gI418aRyrQZvfPq/+Dkj3Ccsv&#10;UH4BXFv+8mHlt9/WZiRjPo+jHQOfXfWNvPrw0aV7oee8Qk55BBKoHXJ6cOCW9/6buK7TGv8Mc6Jj&#10;Ss3tF5x3X70DWAZwRgKbBkCZRw1BjUY8odkutnpgz1UWhoNFpmWghqOTxGeEZURUILARknBGmjMe&#10;cs1r3w3MN0qIhnIJPOhqD2p3tpy99SNg0Ombuy7ioCrz2NnNVLMLz8GB2naiNAIvgLNT17cydAMg&#10;IyGlARUxRAMbKA3XNDA+gwM5DxmIIzAwiNVIXD23C0pbJZRWj9qWY5cI1LiSA7Xttmt9vVUWmwNE&#10;oLbfwfmXw2f+sfPAP3cdxLWfe44Sk9kWFpwgEaIxG9cZ/HwAagDpjhOW2fxqGF+NhVgD+zCAGlDa&#10;r/uObNl/5PSlSwrZOJvAql6YVeGk1UWtUS9m3+a0wAgrV5bgjTWA4Etn4+2seLLT1+2y142L929d&#10;CnC59sjTMTnAqzwqoCXhUU9K1FBm7FjB6+nydFF1DqoqU9ZYJG+tlLdVKxpLJFV54srcmbrCmdp8&#10;fuGbybQX46+fjsY/Hkt4PBL3eCAmrCXCt8L/bgau93SIuHYh8sbF1x43K8O9O14E9b15zC9OFJan&#10;SmqyJVVZAF6jbx6XB3pG37rscuyQ38XT+fedmx8/6IkN5GU+5xclThcnCSvT0ZdWkS4oS53Of9X7&#10;IjjP9Vr3M/9JALWaLFVbuaanVtVbp+lvVPc1avqb1L31CG2dlYrWInlNpjD/FS/lyWBccPtj72pf&#10;59K7t9rC7vY/951IeczPfCYtSVTU52l7apHSRjtNvC7DeKdusFHTU6PoqdFI+Wq5WCniqeTiBTYj&#10;zWDEaWoGg2ZpeXF5lY11ri6vrC4tLy+9ew/YhIQEwATYRCxFCAU2deQcOYFBmPWnggNB0Ma+GdRs&#10;4jNuFwka0yWIGEBgcIxFF6XbsBc0gGNhL/rGVr+mWqczgKABIRrhCNhUwiZR3Z+C2p+KdnHNVm1Y&#10;Y29s0qZKYC+uBNjiaIwq7QWV/04AaiD4YwGWffrycROc2csezjhxTrU/Gfp8i2s87T4yfKgNBm3r&#10;c8vzJosGOh2FtF8u71cpR3RantHAN+inTQYRiTnMMETtrFmGA1ZGCSUZwlV3JikgGoMzqxcN5zMs&#10;Mi8azkBlw27QbeF4GlAFdNbAYUYmrAcmA9QggY0zVldN0J0xIUtAB7dBubbfApzhNDJO9u40JrAX&#10;SYRrHKgRq3GCDpSIgihtbl4/O6czmoHPpFq9WKnmyxUTYsnwxGTnyGhDX29pS3Nmbc3r2trXjQ2p&#10;3V0FYyO1guk22Uy/UjGC89fhaZhkFovCjLHNZgx6kU4zqVaOAcnNCLunx+vHh0qH+4AQsvo7Moe6&#10;c0f6Csb6C0d680e6cwDU+tuTe5ped9bHNldF15U8qS15Ulf2uLEyqqU2trc9HfBOPN2qlg8Z9HyL&#10;RYoZHRbh/zguKbAu/1wxMFCzwdmfgRqK4zDGbV9FiMY1s2/5VYRfNnFkZl9JfwPr34MAzjZDzl4A&#10;alQyYtMtLGjg7nEIHCAXB0NluKITE7oLtMoJ1czwzHQXANn0UD2A2mBb0VB78XBnKdjjfVUTAzW8&#10;/urJwZrJodqp0Qb+GErAaxKONwnGG/mjDdMjdVMj1WP9pcM9RYBofR2gvJ62nK6WzJb6lLqq11Xl&#10;ryrLYivLXpWXxZYUvygufJGb+zQj41FqakRSUsibN6GpKeFZWZFFRTFVVQnN9aldbdkDPcVjQ1WT&#10;Yw3CqdYZUTe+BLJhAHb432Iw4Nw1o2nGzDJvYCIE/D+AP1Nw5N4qzcoS/PdQA6KtLCqXF2Sry6r1&#10;Vd27NescNVryiR613yiw7QbA2W9f3iKo/fYeNq01Nlb7128bgGj/YkJiY9CG3PZlbdGifBQTezvo&#10;+Q2/p9d9nzh4h52/F3rGM/i4m99RZx9b/k1K7uS1+4r7jkvO2wHUgLEuuQI/AZ8dcfY7dNuHQI24&#10;jQ2MMo/aFRYyzbbGcw9OTXMHRMMEBjjo+YfZaVsBlYDPGFEhIZ27vf2iy+7LHnuvA//huoFDtwMO&#10;OrHVAy5BoMMuwftv+e279RCutdPBHc7w0/ErcBIa9yThTDXbOYHSbKOfN2lG2g4wztzYbjdJn6iL&#10;ERtO3t8Ft2ebiEYlbtpaUg0jMDaf7MRl5K1jXxGNRDaU1JIIDEc2j0P9Jc5/BgYgGo14ErfB3i0n&#10;HOAqcCdwIUI00q4zN3efvbWHTVPbc+7mD3uOAKV9t+sgstqewz/sO/YDYBkg18GTvx48xeHaV3Q7&#10;YE9v1jUHP+47TD42mqb2w+6DBGo/7zn0056Dx8+dl0nHNzYsa/ATAr5WlvFH1BIbBMEvcfabG9cT&#10;kDttxfB21bK+Zvnwfq69JtfP5frdGxd8HC8HuV17ft8lJ9S74XlwW1z4UOYLXmHiVEmyoDJdWJ3N&#10;L0ubqc1TNBUDpc3U5M/UFMzUFMrqi+QNpZKyDH5O/GTay/HkqJHXT4ZfhXc/C64J9M6+6xrvejPq&#10;xqWnNy5F3bwU53qt5XngQNLj0YzngrIUUVWGoDJNWJrMy3jW8cwv5c6tMIfzLkcOxd6+Vuzr0hbl&#10;2xcfNpEdO12UxHxp6ZK6HElttqAkeSIzutrXoyHIa+TNo6ncWElFmrKzRj/Qoh1q1fQ3q/ubtAPN&#10;uoFmdV+Durda0ZQ3U/qGlx41lBg2FB/SGuFV7eOSc/tia7jXwAu/aaC00kRlVaaqtcQw0GRkAW+x&#10;HOtSI6jVzfQ2yATjOqVEJRPpderFpXlgsvl5y9ycBcc6WYrulbVlWkOwCjADPTUDJuiwgagIqgin&#10;yIDunDp1rl/nUAxsakZHQQl4Bwa0h110ONVTA7oQHWsvDsXIgAsBURF70dW5BvaCc1IzEtic4KhN&#10;NXAS+hRg2xEJimCL27T3qFFJDUirdhDG1QBgQUktaRfUcAeCYQ9hZFOzb8U1sxchGghseFwfPqE7&#10;jYCMIzMyyN7EZ5zNKA1BjZ6D9c/Krsvdqv1tg5bg5VkwKVUTGvWIRjUGlGYy8i2YGEA2zzIHzFlw&#10;Oj8bqcTgqfQri5xn+FtrTrW8oGZkhlplE9ahBEFfDD01dfQMANDJAuDF2AD9C7DJyMwqLm0ja4Og&#10;BuJADesZrqHeWcc9QXByGzkgoq2uLYDAYBhnZTXCNTtQW6KWBGoLiwbLnEZvlKm1YrlySiwdmeb3&#10;jow2d/dWtLbl1TekFZe9zCt8Vlj8vLr6dVdH7tBA+dREs1jUJZ0Brh1Xqae0OqFOJ9LpRVrNlFo1&#10;Dn33jLhXJGifHKsdHSjp7cjubE5pqYtrqXvV2fS6rz1lqDNzsCNjsDOtvz2lvy25tzmxqzG+rS62&#10;pTqmqSoa1Fwd3Vr7sqslabg3d2qsSibu1qonjAahxTLzFQCWUYvLmA90M6jZu9bshkH/LYrZ7yXR&#10;UXQgPGKOxqDcBGpggAjRiKCpzQqOn/6Bz0gcvcFnoEC18GJBZwCvFBsMlVmMM5jVQDWplo5I+d0i&#10;Xht/uGGsu2KwtbC/Kb+vOb+/pQDVmj/QWjDQVjDUXjTSXTrWV8Hrr5gYrJocqp4YquINVI71lQOl&#10;DQCitef22tTVktVan1pX+boK+Kz4Bam0KKaoILogLzor8zHwGej166DXCSEJCcFvksLS0h7l5kaV&#10;l7xsrk/pas8Z7C3hDdfw4Q0QdErFvXLpIIa8U/N02kkd4JpeaDKKzbiyhsk8A4JNs1EMv3XmLNKF&#10;efnSvGJlUbE0L1uan1ldUm4AqNkWE3z++Ic5al/9ZzZQA5tca1QPoPavL+skcq1Z9Xl1wSSPfPnK&#10;NfTFLf8oArVzd0NO3wk67oqghmOdKAA1zI9udapRfI2rGN4WEI1AjaamgcDAoU/rSk9rtigQhrG9&#10;6Grzpbmw0UmcRgaARR4vMEg7LtzedckVEA1OctDRZ7+jL/DZIeegw87IZxhu1zUYWc0pYO/NB3uY&#10;O207y0nw07HLgHp7HKyDqqzEDKE7bME1wGCjmTdZmI+bO87Brlv244nAQwhqtsn7nKgGSIv2Wnnu&#10;5NWtJ69uYcHPSIyuvnrRyKBDqOYXDtRAx4HqLnH+MzLgJFZKYw22YJAO63pPukMSgRqUe+DjnLz8&#10;3c4D/8D4tAeA1RDU9h75bs+RH/Yd/fnA8V8PIpyRANpIVlzjxkat60OtwXJto5+Hf9l35FebU+3w&#10;qTMS0ei7d/C/3gK4tr6OX8o4qAG/m1kgRjtKM66vmNi3s2ltw/Juw5j83N/f+brX9bM+ty9HeTml&#10;B3pVRPrVPw/qS302lp8wXZoyXZ4GoCYoT5upyZHW5skaCmSNRYrmMnlTmayxVNleLasvEBcnA6uB&#10;JlKeD7wMa3/kW/LAPcntJvDZk2sXYpyuRjtejnO52h4bOpr2bDQrhl+aLMQoG8mT2S/6E8IqAu88&#10;d7x8/8yJB2eOp99xLPFzbYvyGU15KihMFFWkiaszZ+pzZY0F0vpcUUlyb2xw2f3bQ7GhY6nPBIXx&#10;4qo0dXeddrRLP9qpGW4DXNOPtGv6G1W99aqeSnl91mRG1EBc0PDr0OG44IGYgI6Ih3lOl9rCvYZj&#10;A6fTo6QVyeqGPE1bib6/0TjSbuR1G8c69YOt2v569WCTZKRbIxepFSKdWrawMLu4tACgtrS0sLg4&#10;v7yyBHDGsjOtQbm2AZSDs+856gJx5AQCEoKSqAtElSCuDVUCgQGfff7tC0W4BZvqoQ3xGSEaGWR/&#10;K+5sUEIbuCiRBGxy9ZtENAZC2rDRJBwF4nZB5dLKMtRQe/K9EYL8BxGoAaxwBidgGpA9bJFNe6mS&#10;a0klNdgkOvZbEZlBAzI2CerhWXGgRljGCTY5gOPgzB7UbLb16ZHgonBa7oY3a311bsGi00s06jG9&#10;dtJkFMyaJXNzivl51eKienFRw8gAY7+Ta4DzDnA/ulaW9Cs0wIVT1WlBIU5VZ6BmDXhmA4Z5ljib&#10;wABpjAn6btLX/No0TMTQDb49sObrrg34NWLFAxsq0CaAGlIaAzViBqs7bZNTjQO15ZXZhUXT/IJh&#10;dl5nMMnVWpFUzhOIB8Z57X0DNS1t+VXVycUlLzNzHqdnReQWRNXWJnW0Zw/2l02M109PtgoFwGoD&#10;MtmIXGHNPcASGHQCxo2P1Y0MV/R353e2prc2JDXWxtaWR9VWRDVWx7TVv+ppSepvS+lvT+5rTepr&#10;fYMetca41toXLTUxrTUxzdXPwWivf9XVktjfmT46UCiYbJDN9KqVozrdlMEoMuPEOFxqumBLKvWX&#10;d+/+AGokIi0yOAJD8GJwxsl+F4kerr04ICMI4zZB8KAJmTkD9i6vWFYYkOFrYdMmUKPf7gRqi/Nq&#10;ADU2ZQ0zypt0Yp16ioFaj2SyXTDSON5TOdha0NuY09OQ1VmX2Vad2lqVQmV7TVpXQ0Z/a+5AW95Q&#10;R8Fgl1X9HXmAaF3Nmd0tWd2t2cyXltXemN5Sl1JXkVBVEltW8Lwk/1lx3rPi/GeFeVG52U/T0yIA&#10;0eLi/GNf+ifEB7+KDYAyKTE0LfUx7K2uTGhpSu/tLBgdrJwaaxDQAKi4T8FYDcdAgdU00wadwKjH&#10;WG5GPV+vmwaBYTTArx/x/NzM0oJ8eUHJhLi2vqJ5u26LzfF+4cvH5S+frHFuCcWsTGYFNasjjQRt&#10;/vUFPWqkr5TGtGiWRcfF34l4dTsg6prP40voTsM5asdcfIHVDt9+cMTp4cFb3occ70NJQjcbjoda&#10;Ke2wk3UFKHAVCCiNW0Cw6womXEeqs2btxNljNIGMyYXGJW0zyRDXdlx03uXguvfa3X037u+/5XvI&#10;OfCgc9AhxmdH3EIOsdRVB10C99/228eyke5CSnPbet7pl5PXANTgDAwEradF8mOgxgk2cUEAR2nn&#10;HHedtbIagRpou43MyCAsI/cYR2BEZlsYV5ENQrqyLSCgQ2gTEY38anYetV8B1BirWTdZyQm47Rfg&#10;tpOX6R6gtAe1nUw7Tl0HVvv10Jl/bN/7jx37/rEdRaxGuIZONRulEZxtsrnS6ks7gAHYbKOfR349&#10;cGzL/qOgrQePHTh+UigY+vARftrNv3u3wFYlw5eAZR2+fxmxwf9ToLT1VePGqnlj1bK+anm/MccW&#10;gJuX5xQvQjx8HK9637wQ7nHz1QPXNP87pRE+na8fD6bHDKXHjOXGS2pzJTXZ0ro8ADVFQ5GqrULd&#10;VavublB21Op6GtVtlbLqXBGwWt5rXvqLwdiItvCHxffdElyuP8bZaTjuGXP7apL7zZ6ER7ycl7y8&#10;eH5ZsrA8dbrw9WjSo5bIh5l3b4dcueB2/Ejk9QsFD5yrgzw7ov156dHT+QlIaXU5ssZ8eVOhpCZr&#10;IvtViY9rQ9j9wbiwqfTomcq0mYZ8dVc9Rqmd6NXzuvXjXXpel3akTTvQqGwrEZckDieEgsbePB6M&#10;D6sOcMl3dSjxuN4W5jn6KkiQ8UxSlKCuz9V3luv76g0jbabxLhNLxK7rb1CPdcinR6TiaaA0jVo2&#10;P2cBRJubAw5enZ+fXVlZwpAcG6tQMo/aGkAMCAwgIXssA4PYCMp3H6x0RdQFhj1vgQH1lFQAShoz&#10;pV0g2PWnR3GiC5Fgk84G1+UoDUoS2CRoSacl6gIRmVmxww7UoIQTwgeEw+EoqKf2m7Ds3wkwxd4m&#10;Ac2A7GGLM7i99qK9xFhczSabq4GSWpLBiXOngeApEajZMxkHamRwZAbiQA0MDtTggdDjgudJn4s+&#10;I9zDpo+8+nZ9HtcIawECzCYh/OZfWlSzZNaYsgnEpvnjbDO7bpcNVuI6AFZv7YJpUhOuGqSOeGUF&#10;3WnUfb99iy4eRhEcM9Ckna+CHhxKG6hZnW00R40qCddWcLWjBbSyiiWDNhxnI1wDSCAxhFji4Mxe&#10;X0FtdX5p2bK4ZKKhT41ODKA2Lewf47X1DVQ3t+ZV17whUEvNCMvOfVJT/bqtNaO/r3h0uIY3Vj81&#10;2Srgd4hEPSCBANTF4zUNDVVBg+7OnLbWtJbGpIaaV/XVL2sqoipLHpUXhVeVPK6vjAYI62yM72lJ&#10;7G5+3dP8uqshvrU6pr7saX1pZGN5FFJaQ1xn8+vu1qTutjd9XRmjg8XTvFqxoE0u7VMpR7SaCYNB&#10;YDJLLLNSs0VmNEv/QkAG2uRII9uKXzYsIwNkN+75DbEx3xiIAzL2QL9u0t/1TwV7mUeNA7I/sBr8&#10;mW2bODmRgT8OrxCr4VRHsxxHP9XTGtkoyxDaIRxt4vVWDrUV9jZmd9VlAJzVFcdX5ceW58aAKvNe&#10;1JXENVUmtlQltVS/aapOaq5JbqlNbq1NgbKlJrm9Ia2jKaOzKaOjMb21LgUa1JXHA6iV5kcX50YV&#10;5TwtzEXlZD5JSwkDUHsV6/8ixjc+LghwDVgNjKTEMGC1woKYmsrEjpbsod4y3nDt1ESLkN8hEfbI&#10;ZwZUCGpj8IcBVmO5qoDPpkC0Cb9+zEZrFo7VZe36KvR8OtBba6hby4d3s0Bp8FX25eMKYtZnq+fs&#10;a4nh076uJAABpSHMbeKzjytwBnaSlZU55avEJM/wWMeAqKsPH11Ad1rgCTd/ADUojzr7MD2ETTCO&#10;u/ofdfE97GxbOsDC29JYJ3nRCNQI2tgENQS1PVetuLbnssc+qLnsYWO1r6CGOu+8Eyovu+/GnO5A&#10;aT77b/sfdAk+5Apwhnx2xD0Uc4w6B+7DBKN3d1322HnJbcdF1+3nnbedu/3zias/Hb/CzoaOOhL6&#10;52x8BqJBVVrdCbgG2uRR226jIhLUEGZBJYEaCagLKc1GXZwYYyHMEd6B8ZXYGN79cpQI7MLWEw5A&#10;aRjn9thXPiPUozNDs5+PnMelBra5dH8ENai8AuWOU1d/2nfi+x0Eavv/vm3PP3fs+273IRCBGrnN&#10;vkU0EOdgozabQO2X/UcJ1LYeOLb1wNF9R47zpwc+flz68GHxw4eljx+XoQRiY8uT8cc0/J+1Utra&#10;7FvUHPw0f/sOfhDDt/Ysf6Ql1PPWvevnA1yuPvG4EXvPqSD0QXNMcEfCo97kqLG8BEA0SV2erKFQ&#10;0Viiai5TtZSrOms1/S3agVZNV72qs0beUi6tLZDX5QuLkkeTonqigsp9PRPdbwGiRV678PT6xZdO&#10;1zK8XfqTIify46ZL3wjKUwSlyZM5sX0vgsr83ZLcbzw8f8rt2ME0T8diP9f68Hs9LwMnM6OFJW9m&#10;anNkTYXy5qKZ+jxxVWZ7bEjanRttjx8M5yWLWiunK/OlzWXawTbNaKeO12uYGjBNDwCuAajp+xsV&#10;9fm81Kf9LwMn0p9NZb8UFLyeyHpR+dA5x+lSe7gXLyFUmPFspihB2ZCr6yw39NebRtrMCGqdhqEW&#10;fX/DTF+DcKTHYtJq1HKzSWc2Q/e5BKC2toaT0hYW5lgkjpX1t4Asy+sMa5ZXcRgUOmwiKgAagiF7&#10;iiLbnrTIBhEzgQDUvvz+G4hwjUpuL4g7hM5A5yTRFckgzAIDZE9p9jYdyyEalGSQyAaMW11fhZYL&#10;S4t0IAd2K3bgxXHJJm3axbVf/TdABrKvJ/DaJI7GuL1k/6k4SgPZgxp88Hcs7yf5z8jgEG0TpYEI&#10;zuwoDWQFNXosq7bPtelTQw1sYs3a6uKSGTp+pLQFNS60XLHOG2O0BH0rlCyAmdUHxvlKgNIQ1Gxd&#10;MI1mWjtowADo8WkZJuDiW8AmBhJQyTjBCmf2YpVYsjPgqgIbq1lBjR1Ct/T1ECjxcmvo6OEojbHE&#10;H0Y8OXGgtrK+sLQ6t7BstszrjBalVj+jUE2JZoZ5k50DQ3VtHUW1dWll5XHZuZFpmeFZOY/Lyl42&#10;N6V0deYO9pcBq40O142PNkzwmsbHG0Ajw9W9vUWdHdmtLaktzSnNTUnNja+b6l411LwAUKsuiwRQ&#10;Q1YrfVxX8ayhMrq59kVzbQxgWVNldE3J4/L80IqCsNrSJy11L7uaX/d1pPS0p/a0J/d2pg325IwO&#10;FPFGKqYn6jAFvrhLIesHNtBqeDotwMD0X9gDmmfP9yulkdjjhmdkFYdoTPhVC8eyoeivrEYcxsn2&#10;NBfW7GwAsk0h6UjUnv0ZMIIIvQqbRK8O+xGA09QWGaWBaGR9joGaUQOgNqYQYaYp4VjTRF/lUHth&#10;X1NOZ21aY2liRe6L3NQnGYnhGUkRUGa+ichJfZyb9iQ/42lR9vPygtiqolfVRa9qS+IbyhPbalLb&#10;69I76tPb69Kaq9/UVyTUlL6qKHoBoEasVpjzNC/rcVZaRGpy6Ov4wPi4QEC0uFeBL1/4gcgGVsvK&#10;fFpc+LKxLrWvq3h8qGYaQG0aQU0hG1IrgdJw9FOvnYa/B5R6HR/9ajjBcwZTIMyrVpd166uGt+um&#10;txtmKJkXDfhsjgJzfHy/9OnDMoHal8/rv9Eo528Y8Pa3394DpXGgRojGVhIgpRGZfYZjUUusXAZi&#10;W1/UpaaluIe8uOn3FEDt4t0QDM8BoObqd5yVx1z9gc9OuAWcdA884R503C3wiDOmh9p/62v4NKI0&#10;WjrAVg942bgNDBw53Xf9LmZbB1ZjuIZirjWAKjbl33X3JcZtl9wAvzDL+/X7B5z8DzgHAqIddQ87&#10;7BZ60DUYN3Femg+cH5BuByYzALbDM2w/f/vXU9dBYOMJ2Vw0BDWbO40b+tx+1hpHjVgNXWtn/wBq&#10;ICQhtkmwBYC19QTO/ccUT2Dg4OZXRAOi2sLyCqB9FCDsEmHZJhGucQfSBDU2+olkRnBGrEYGjoTC&#10;rhMYRw3hjIHaLrxPoLTru84Crl0DY/tJh+/3HPrH9r2AaH/buuc7oDQQGwPFtFGYSIoWECCc2Y97&#10;cptbDp2GTVx/gFSHC0IxsQFmbT/264HjWw4c337oBGjv0eMTEz0fPwGfIah9+LD8EVOcYf4M+mXM&#10;hPPSNuBLhsX9AYBj0Szh+xd+acyV58QFujgEOF8Jdb0a5emY6udV/si3M/HxcE4cvzxDXJsrrsmT&#10;NhQrWsqVreWq9hp1b6NuuEM/1q0bbFX1Nql7m1Td9dKGEmFJ6njK897okOKHHi8crzy9cTHq5qXn&#10;jpdfOV3L8XEbToueLHzNr0jDEdXC12MpT9uePMy+e/uF01XPE0fCr57PfeBaE3qvOfLB0OvwqZyX&#10;orIUWX2esrVU3lo605A3XZQU53H1teu19udB0wO97z+8+/j549LCrEbI04z16Hm9+skB4/SQfqxT&#10;P9qu6qgQF78ZfhUymhDGS3s6kR7Ny3w+nhHd/TK0yNux67H3xJtwcU6MrDJV2ZQPoGbsbzCPtJlG&#10;O4wjHbr+Rl1/g2JiQK+VmS16o1GLY53AZotzc3PmjY012ARQW15ZWFpeYNy2sgG9NTqu1lfWEN0A&#10;gDiiImYCgcEBFuwiwCLYev8RaAkO+bryAESIxjnY6Gy0i2Q7FktkDhuugUH0QADBkRkZm+6Hmm3i&#10;M6rh6kEsHTt8YCuoQQ0i2jfsxaHJvxM3+gns8p8FgAUl15IMqvx/FYdoJKohOKMaMjAuLnuLiNII&#10;1DhK46BtE5wxm1yS+EhB9ExIdJ/0GUnwqa021gOzzFlmlXOzcoyRsUKrL9HtDZCE8LQOlAYl9uYs&#10;yw528dTnspipBhzxBGMZw3VZ65GiENSYL20ZShDbRIpgZ7CSlq0xJ7gi1CCNcawGXxSsHrCMGhDS&#10;YSUT+t7wVFCDuAZfI8QSfxj0JJsobW1jcXV9YXltfnFlFkBtdkFvNKv0BrlKI5DIxviCvpHR5s7u&#10;0vqGjPKK+PyCZ5k5j7NznhQXx9TUJLQ0p/V05ff1Fvf1lAz0lfX1Fff0FLa3ZzY2JldVx1VXx9XU&#10;vGpuetPemtrZltbRktKKuBZbVxVdVfqkvCgCVFH0qLL4UU35UxBsluSFFGYH5mX6F2QFlBeGt9S+&#10;7GaDnn0dGb0d6X2dGf1dWYM9uZgXv79wbKh0crxGMNWEgVQkPXLpgFIx/DWOGoWBAJtEf6o/Pl/E&#10;tRV0e1pr6FH+AdSYbWUyqmFaZY+V0yY+g5ILbYeNCdTsmBr+0oBobNUnReuwDqUjqzFQI1bDaB2G&#10;GaOGr5GNK8SDM9PdwvGWyYHqkY7i3sbsloo3lXkvc5KfJMT4P498EBP5EPX04YunPrHPfJNig5Jf&#10;hWQkRuSkPClIjyrPeVFdENdQ+rqxLLGpPLGpIrGhIqG+3Apq5YUxBGoF2U+y08MzUsJSEoMQ1F4F&#10;kC8NyhcxvsBqYAOoZWREFuXH1Fe/6WrLG+6vnOI1iwSdUkm/Qj7K5qjRoKeYklxZ2CobmtoJiLa2&#10;YthYM71dx1RR797NsoHO+Y/vFyh22pdPiGhEacheAGEIZIBlDNRsSz4J1FhOAtBXSrOBGlDaIg6e&#10;spq3K8biwmz3kJibvpHXfB4DqJ109z91B5gMI3SATrgHnvQIxqSfnqFgAKjRWCfw2T5btFvOncaJ&#10;atg0NS+7dOyee6+h9l/zJNcaTVkDkYMNx0aveu277r3P0fewWwjoiHvY8TsRYACl7b3lu+eGz64r&#10;XrsccDkC+cxoXee2s7d+On7lF2AaqmSgRmT2R1C7BWQGiLbFLmcAlBRxYztzpxGlgWATAAvp6jiJ&#10;RTVjKwZAxFsIZ0cubAXesoIaCKNy0EAn8Rkndiorh8F5OD7j4Ixs7swgvOJJXLUA2olT05DSANF2&#10;nEJfGtDb9pOXvt9zEIc+t+/9J2jbnn+AwABcwzHQQyx2Gsbm4HCNE4EaoZuV58ijxpxqWw6eBG09&#10;eHLH4ZM7j5zac+z4OK/70+eV9+8XyKNmi88MX9kYUMYO1/DnMnOqzW7ADzxcIGZYx0ic4phAd19H&#10;Bz+nKwFOVyKcriY/dG94HtSXHDVRkDhZmiqqzpY3lSraKpVd1Zq+Zu1gm3akS8/rN4x1awbbNQNt&#10;usEOVVeDpLZgOju+73lotpdT5PWL0beuJN65neh2K9HtRnGQ10g6gFqiuDqLX5aCqQVeBlUEuL92&#10;vR7ocMbj1JGY2w45953qwu51xfjz0qKmC+JF5WnS+nx5S4m8pVRcmd6ZFNVfU5gW5F2fHLMwZ6rI&#10;Tpw3q+aMyneALx/fGsU8/USfltejH+vS9DcpG/Mnkp80h9/LuHMj1f1Gzl2nXG+nkhCvumj/ymDP&#10;jnCv6ZTHopwXM+Up6uYCXWeZoa/eONRsGG41jrQbBpu1Q60GrXx+wbK4PGc2wy/SRRzrXJ63WAwA&#10;arC5tr4yN2+an4ev4qX1DaAY+LZcAdgiNxtgDfTZhFwcPxFmQWlvcAK8AyyAeo7PwOYojU4FzaAk&#10;OCPjW9HZ4HKAWYQORBIcUkAJzbj7IQ7j+AwacLa94EPNL85TOnZqw7EXiYMSEgAZZ4Psd1mphQmY&#10;ZpOIq8gAcW2+bb9p074xHUuCTaoHexOokfHhMzzYP7jTyOD0DahZYZceJldaHxS7Abpbkv2nXkZQ&#10;m59f1C/MK6HfhA6UQI0ICTvxDZzIT70z9d1IbIzV0DmyhAHtKUoXBur6OhmJQA29aNiJ20bkoGSM&#10;9bX7Zo055wte11ai24Vwbdl6V1YfG4lqbDLhqCggHbIaDX3iegICtQ34O9i4DSrX3y6vvV0iUFtc&#10;scwtGowWtd6oUGmEM7JxgXBgbLy1u7e8sSmzsjKhsOi5dZpaXmRx8fPKylcNDcnNzWltrVnNzel1&#10;dYkVFbElZTGFRU8LCiPLymPq6l93dGT09+QN9uYP9OT1dmV3tqU018fVVz2vLn9aUfK4rCiirDC8&#10;vOgRGEV5obmZ/pmpD1OTvdOT7xfmBDfVPG9vjOtpSwZQG+jKGezJG+rNG+jO6e3M6GpP6+5I7+/J&#10;HRkomRitnObVTU82iYTtCGok+DLlbLtnulnMp0VeUI7VyK9GYLdJCL9/9FX+OaiBgNUYpc0BNWOo&#10;N7srAp8tLCCWkZYYpaE7jYEaLU4BAd+Y9WKDCueoKUQDM9NdovGWqYGa4Y7ijpq0moJXeSmRr18E&#10;RUU8CA/2Cg30DAm8ExbkCfaT0LvPnzyMjfJLiPZ/8zIoMzGiMO1pSWZ0WXZ0ec7zqoIXtcWxdSWv&#10;6sriqktjq0pQwGolec8KsyNz0sLTk0MB1BLiAuJi/V+9xGlqxGogGv3MyHhSXPiioSa5szV3sLd8&#10;YrxRxO+USQZUyjGteoqmprFYNcBnqqUFDcakWdavryKigd5tWADOMPk6huFAOPv8YQmM3z4tW/ns&#10;Ixu+/IxZPhmZURw1oLQPhGjkS7OB2uqXT6vAZ3Za+g3OZgO+9xuzLXWl7sHPHP0jr/s8dvAOO+UR&#10;cJylkDrhEQACODvjFXbqTgiUYB9zDTh024cojUSsZl8D4nxsBGoHYO919Kvtuw6bdw+AceXOHrYI&#10;FBCN5v7j9H8Hj73Xvfff8jnoEnTUI+zonfAjHuFH3EIPOAcBqO25/mD3VVzgufsSrhglJqNh0+3n&#10;HH8GEkKPmnVeGvnSOI8a1dBw53aWWoBADQTQto0NLwKl0bgnQRuhFWMsjHb281HrkkxCKJzpb0Mr&#10;jrqgvXUumo3V4HA6LQjsLawlHEXAR0fReTihL+0bUINb2oUeNSivg3afvbnz9LVdp29sO37h+102&#10;UNu2xyoGav/cuf/7PYd/QqcaRuuw96KBthw6TSKbcA0p7eAJoLRfD5zYeugU08ntCGqn9xw9weP1&#10;fv6CZAaU9unTyqdPlJoWnWocq3FCSlu1AKWB4Lt+bQVe7Nmx7ho/p0vuF0/dv3Ep3OV67D3nvKB7&#10;jdGBAylRY7lxwvJ0aX2BvLVS09eEI54DrarBdu1or368XzfareprVfe3Kfta5M3lgtzEnmfBWV5O&#10;j66cf3z1wgunqyleLsl3btY/8RnLeM7LfiksT5sqShxODG+LuJd973b07asuxw/dO3vstdv1/AfO&#10;DRHeA/GhExnRwpIkcXWmrLFQ3lomayoaz46LvHI2JSpcLRNIxVN5ya98L5+yyKcMUp5KNLq0Cp90&#10;Tcvr00/0wL1puyslhQnl/h6hpw4/Pn8i5uq5eEeHlDuOucFeLW8iq8PudT66N5kUIc6PlVWmaZoK&#10;9J3lpv5642CTYajFMNwGpWaizzxrWGR5ohYXobNcWViYm5szWWaNsIlZ2AHOVhYohdTsHMi4jGHV&#10;cBEo9OWr6zipC+iKROREFAVsZC+qgV0AanAgURqVINjLnQQEm/Y0tmmTszluIIb4VkRpYCBY/NGR&#10;Zi843A7jVucW5sCAo+jkNOjJ4RexCGd/C2pWUvljzSrDGk5ATmTALgIp+zZ/eggn7liy7UVYZl9P&#10;NVCC7CkN9P8KakxWryQ9DSpJ3D2A6IY3fd6l1cWlJdP8gprAiMEQEA9ODltbB0Sz5sFkIcoQfYCB&#10;oDvGmUg0I40Ld79iBrHeHzAOen/4r22dKAUGEht06OhRs4IEiIDBTkhdNPCKPpclDWYsYGsXgNUI&#10;1+D2SNSMzZ+DShNSGgqJggT3acdnpKU1uHn4xBuL9qBmQlCTK9X8Gem4UASg1tbTV9HUnAWgVlAU&#10;DZT2Ji0kOS0kJT08LTM8t+BpcdmL4pIXeQVR2bmP0zJCUjND07PCANRqauLa2tJ7e/KGB4rHhsrG&#10;RyrGhkoHe/O62lNbGxPqa2IqSh+XFIaj8sNLCsILckJyMwPTU3wSE7xex3tlp/uXF0U01jzvaHnd&#10;05Ha35UNoDbcVwAa6Mnp7kjraE1mrJYz1F8wNlzKA1ybrPsLPUp7waPkaIwMe5FbCwQ2NLA/6tv2&#10;5H7DVZwAbVYE3gxqIKoEIaWtzi6vmjGHPOirFw1D3XKiNQQ2RxqbncY0a5YZdQK9cgJATS7sk0x1&#10;TI80jHWX9TblNJS8Lk5/lhoXHvPENyL4XpCfh7+Pq/9Dt0Bfj7AAz8chd6MfP4h96psYE5gaH5qV&#10;9Cg/5UlxelRJxtOKnOe1hbENZfGN5QmN5a/ryxNqy+JA1SWxFcyvVpAdmZvxJCs1IjkxJCEuMCEu&#10;iCgNShCAWuLr0IyMSAK1rjZg8HLeaINgqn1G1KeQs5UEmim9ls8yvyoXMRgVUhrNwn67biZf2qcP&#10;6EKDvhAYi+CM1gGwZZsbv33ClZu/2yaokV+Nc6QRokEnapPVl2anZTuP2uqHdwvjvQ1eIVEuQbjq&#10;8/KDiNN3Ao+5Iqid8gw644V8du5eBOi0Z+hxTFHgz01KA4HBgRrVkDinGghA7eCtBwcxHyiG+cB4&#10;H9e80J2GyQbcdlx0wYzsF113OHjsvnZv/22/g67Bh91Cjt2JOOb5CEANoA0obT/LE7XTwQ3DebCM&#10;BTvO43JRILNdF9G7BpS29czN3ZfYSlJbiFoqyWBHXacEUKCtLJQagdpWG0iBQXutaIXrOq9sOeGA&#10;uTgZqAE8WUEKa1BQyXjr8jY2TkpeNKsrzm5hAYhdgoXwYEexMVMr6tkbhGh0Faihoc+dbJknExiI&#10;a9tPXN4Jn+LY+e927kcv2tbdf/t15z+27AJQ+4551wDdvt91gOUYwBhpFFyNiG0Tq207ctYKahjR&#10;48TP+63R1EBbDuC4564jp/ceOzkx2f/b728/fsSAyfBecR41DtTscQ1Abd0Gam9xgMMMP7Q2VvQp&#10;zwJ9bl16eNMhzOX6M4+b8fdc8wLvNseEDKfH8PLip4veiGvzlB3Vyq56ZU+DoqdRPdCmGe7Wj3ar&#10;+1vVfc3yjpqZmryxpKi2CJ8Mz9uB50+GXzkXdevSK5fr6Xdv9yU8msh6MZoWNVGQMJ4Z0xsdUO7j&#10;muh6I/Dy+csH94ZeOZvh5VgReKc10mcwPmwsNUpQ8gZATdpYqGgrk9bldr4MS/d0jHW++tj91sRA&#10;R2tBYtnzgKwQj+bcVwUx9w1q6cKcWTnSqRnp0PbWS2uzBmND31w/VxN8tz8uojfuUX34/VJ/9/bE&#10;J125cbUR3h2P7vESw0UM1FQNebr2MkNPjWmwyTjcgqw21GSYmTCZDWaTbm4eekHMPWA2GyyzBmAy&#10;IDb0ruEK0JU1wBGKdoseNZrmtQpd+7sP0Ktjdw4QBoAFJQdqsPnpCy4RoBqqBBtAjbEaVhK6gQ27&#10;6AxEb9R+k6ANJ6Ire7Ezf8U12KQSTgjGim2ZJ4mwzEZmuEkNoP3yKhDrPBxCp4VKIg8CEc7mNolO&#10;OH3bgATgsklEVGSAqA3X0v4QasAJkOvbXVwNCI6l2WnUmEoCtT/N9cnJHtRshvV5cg8EnpXVsF2L&#10;E/cEVt9iGtDV9eXFZfPCAi4gYAzEhhfXLetvmSPtrXVci8YQQRQ/FnFtDQcxsa+noU+7Tn+VTVXn&#10;QI3DNeaQ+wpqxAZksD7duhYQNL+gmptXQrloTUilXln+A6jZbpXdLZxzY5bd8DyuMNj4ihPMtYZa&#10;w7Ad5FFbWnu7tLQ6B5Q2v2QGUDPPagwmmUI1LZGOCYT9o2PMo8ZADWgsJSM0ITngVaJfbIJ/zKuH&#10;sQl+CW+CQbGv/WPiHj5/dT820fdNWnBhUVRjQ1JXZxaA2tBg8fhoxcR4NW+scmSwqLcrs70luaEu&#10;trw0sjAvLD8nJC87OD83JDszEJSZ5vcmyTshwSv5zYOcrICKsifN9bFdbclDvUhpI/2FoMHe3J7O&#10;9PaWN51tKT2dGX3dWcBqI4PFE6OVCGr0HAmt2Dx94FyUvY0hPWyItsiSr7MhSMQ1e9nv/doAzo+L&#10;eK1ONQ7X7J6ydQYbAzWgOpbucxmOpbPp5uEvOqci4bJVJraAwBoDHRCNSYqgpuJpZCNyUZ9oom1i&#10;sHqwraCtOqUq72Xum8dJL0KeRTwMDfD0e+Dy8J6T733nQB93ALXIsHuxUb7xz/zS4sNykp8UpkeV&#10;ZkZX5b6sKYhtKktsrUxqr0npqE3rrMsAddSmwmZrTXJjxeuaklfMtRZdkBWZlfooJSksMSGEnGpx&#10;rwIT4oNfJ4QAqGVmRBbmx9RWJrY3Z/d1l4wN105PtIoFXTPiPrl0SKkY1aonzCbJ3KwCuq4lBmo4&#10;NrRmersx+/7t/Id3i7hc4DPlElj78gnDnv3+GaeaQYl8BuWXjd+/IJyxGWkbv/+OiMZR2h9BbfXz&#10;x68eNRuosTlqjNvgWsrJbp+IaLfgZ1cfRJz3DDrp5nfc1e+Ym98pz+AL9x+dv//owv3HAGon3IMO&#10;O/sevu2D7rEbgGgozpFGTEZ8xhANd5EOOT6Eow45AqvhotH9N+7uveq557L7TgfXXVcw0sfOyx64&#10;7ODG/QNOfofcQo7cCcdBT4/wozjoGXrYLZhR2t3dl+8AhAFX4QyzMwBqVkoDAaL9DCQEHMNAjRv0&#10;BESj0LXEdhQ1DbgHhDk3gZwYqG3hWAq9a9cpFyfBFk0mw1n/xy9uPYEgBXCGU82OQw3V4zwzVumw&#10;9YQ1GAdhH0EbiZ3N4ZejVp8ZEBhHYxylkaCGdhHJbTtxZTsb98TAaecA1KxONQS1E1d/PngKZ6dt&#10;2fV3Bmp/B4G9Zdc/tu6yDoDuBFazDoD+hKFura41EFHa1sNnQIRuvxyAXUzMqbbl4Mlth0/vOnpm&#10;z7GzAGo8Xt/v/3oPbxRjtZUPlJeWgRqIFhZwrGb12a+a1+D/+IIWvoLhRwh8/yqm+8K9rvvccgh2&#10;uRrhci3K41aCt0tp+MPuVxFDyVET2a8klRj2VtZcJm+tVLRXq3uagNV0wx1AabL2mpm6wqm8hL6Y&#10;4KZQ70T36w/OHg9yOPP42vnnNx0y7zuNpkWPpD4dSn7Ey40defOkLdw7w+Pmk+sXHY8fvnhgT7TT&#10;lUIft4aIB53R/sNJjwHpBKXJM3V58pYSZUvJVFFiZeCd6ogHtY8eViRE6TSyTx+WB8teA6i1pz/t&#10;KE4wmTSS8QH1UIu6v1HZViYrTMhyvtoR/lBanKJrKdU2lQjyE3tehXUnR3bnxNY9ut//3E+Q8UxU&#10;GCerStc2F+k6ynSdlcaBRgA1IzrVmoxqidliNJn1OO6Jg54LJpNudtYI3AZYtrYGVQhq7969w0RS&#10;y/C1ubbx1upq+vAJen2M0AF8QyAFsMWxFNgASYRuIKpkc9KBkKwz9OEkG+/eff7tC0Eeuda4s9GB&#10;JGI1MKAZiOb4Uz2UdA/EE1RDm3B+ogowODgjweGczW4DPxScdnF5YWllkTsWD/wjjnAiLvlTbWoJ&#10;sj8JIQ4HWJxBbcjYJGpDIvbaVM/ZVE9kBptQcrvg4QON0bw0EvEZt8nxGYjxND4WejJ/eCDEagwu&#10;SZs+OC41WF9d3VhdWp6FjhUwiK2yZCC1DtzDOmIENfvUTKvv3q+BGKvh6h9GCMAJZlwJhE44FAAZ&#10;+c+Qz96iO43REp4QB9lwaQI3tobEBjCwyEJrzWOUf+XsrGJ2Vm6xyFk4N5ztA1phU+hWVw1ra8a1&#10;dRPcp/VnHn2ToMjRAyUZ1iviRa10waJ4rLOVBGyC2sKSaW7BYJ5T641SAjWao9bVU9bYlFlREZ+X&#10;H5WcHhr/xv9lvE/0y4ePo+6GPfEMfeIZ/vRuyGPPoEduYZF3Il/eT0gJLChGUOvuzBroLxgdKeON&#10;V05O1EzwqoYHiwCtWpoSa6pjCgvDU9P8XifdT0nxSUvzy8gIyMwMSE/1TU5+mJjknfTmAezNzQkp&#10;LQFWi+/pSB/syRlkQ5/dHektjQn1tS8a62LB6GxL7evOHujNHR0sJlDDPx7niiTRJDBcuMvK5WVb&#10;hBXYtaABeFrEsUjt4gLUgxCnmN8L/wYEyyBitSVMP0V/4PlVwDUbCNs/X3JjsnFxBEcb8OFF4Txz&#10;86pZG5CZzTKCM9q0UpoJY3NYTBKjjg+gppYNSQXd/NGmkZ7y7sas2qJXhalPkl8GxUb6Pgm5F+zv&#10;4XsfQc3H2ynIz+NR8N1nEd4vnz5MjAnISIzITX5Skhldnf+yvji+uTypoyattzFroDlnsDV/uL1w&#10;pKMIyqG2/IGWnJ7GzPbalMbyhOriWJyvlvU0MyUiKSEEEI2cavFxQcBqyclhmZkAai9qKhKbG9K7&#10;O/JH+iunxhqFU20ifqdE2COTYnJ3o07EZqcpl6APYz964B2FVxM6vA8fKEbaOhd9A4cyEdQAzpjY&#10;/DOsZOIQDcRR2sePq3astgZdDsdqNlxjggt9XDXPjIY8fuYaHHXtYcQZd//jLj645NM94OzdsCt+&#10;zy4+eHLe+9FJj+DDTr77b2EWqX03vPbdvAv2vptWGqPwHHvZpDQgqn03Hhy6bY2CCyWjtIcHbz1A&#10;XxpQGlsHutPBDSOrsXhsiHc3HiCluQYfdg875vnouNfjk/cioTziFnrQyQ/aA4EBdRGl/QI8hB41&#10;zC6FCaYYqP1y4ur2c47kXeMojfjMBmrfrOhkSwrghL8yosK9FAv3FAa8BbT6+QiuDPiFgRpoC1uq&#10;iZPVTl7ecgKj0bIaFNpQ2jxqxGr2Ysz3NTwHoRhFuyVQ4+ppF0dvAGq4ksAaOw3dacRqO05c2XXy&#10;MoAXzkvbutumnaC//boDQW3bHmA4Wgf6/a6DP9iGQXGtAGM1RmkIamCQg23rodPbgNsA4GiC2qFT&#10;CGpHzu45fnbP0RNjY73/+//+9PnLxqfP6x/hHfu0Bqz2/iOCGkdptnWg8L8b+wbyqK2tGNfgdzNm&#10;LDC935itzksIdL7ic/NisOPl0NuXH7lcTfFxqwy73xTpO/D6Mb/gjbA8nV/0hl+aKqnOkbdVKHsa&#10;VL1Nis46aVO5uDJ7MieuNyaowt8j6sYFj+OHfC6cfnz9Qozj5az7zqNpz4ZTnoymRo6mP+uPDa4J&#10;cH/jdv3+uVPH9+x2Onkk1vlq/kPn2nDv9mf+IylR03kJwvJUaX2+tKlIUpnRGRtW5OdWFeZd+8Rf&#10;MtE/a9KurSzIBhtVUwMmJa88LWZ5eWlxZU4rmhS01/FyEhJvXcp1vibOfKltLDF21OjbqnSNJaKC&#10;pJ7ER+2vHzU+eTDwIkBS+EpUGC+noc+OMkN3lbG/wTjcahpu0Q40mvVqyyxOQQM4W15dBhQzGDVz&#10;c9DJLc/PQ7+4CqAG+gL/4XFeGs5IIxKCEjrv3//3v8AAcoKS6gGwgLqghL1QUjPq6YmfQFx/D3tp&#10;ySedBA4EaIMG0BhE56QD6VRQ0rXgDFBJDeic1Iy7CtQTz4EIxeiKZJDNic4GBjSeX5yjiXdfW/7R&#10;N0bi0GSTuJFQagaQRI3JoBrCJhJsUg1XkqAlbf7pIVy5Sf+h/do7fDg2JkM+sxdUQgmgBnzGsRoT&#10;Pk/680FJjwUYlzbpE5HoI8O1OK1gNtilldU56Ou/OqjWZwl0oCQvGpeIyV7AcKxrBvBCAZ/RJDai&#10;NNI6S4HIZoz9wfOC3fo6TmdaWcOBssVlA+vQlbNzCrNFajbOsBSisgVcNqdcnFcts6AhwCRwh/DT&#10;jnpAttJx4d37ZRBz+1lFoMbJHidY+AhMITW/YJhf0M/Oa02zKp1xRqnmPGotDNSyKqteFxRGp2WG&#10;xyUGPI99+OTZ3aAItwdBTl5+tzx9rns8uAalT4hz2FOvV0n+BSVRDQ1JPd05jNKqpybrpifrJydq&#10;R0dK+7qz2poTqyufZWUFxMV7R7/weBV393Xi/TfJgGsBaWn+SUkP4uPvQmVC0sPUVL+83OCaqmdw&#10;SG9Xem9XFnBeR2tyQ93LqoqnleWRleVPqyui62teNDfEdTQnEqhZKY1AjYAMScs6tmjN7UVDjWDQ&#10;PCqwyacFXDw/rwIuBjqenVVaLIDJmBuLcs4TxgFKA37Z/mxWvxonqieRbw9ADSiQBjopwZbZKDUb&#10;MPor+9OS/wxlAzXprFFqMYoN2imtfFQh7hNPtPH6qwfaCjpqUqvyYnKTIpKeB7yM9I0M8w7y9/B7&#10;4AoK8HELCfB8Eur9/PGDV898k1+F5CQ/KUqPKst+3lAU31b+prsmfbApd6y9gNdZNNFbOj1QBZro&#10;LRvvLhnrAmLLH2zN7a5Pb61Kqil+WZL3LDf98ZvXwa8TggHRgNWA0kApKeHZ2VFFBS+rK143YZaC&#10;XBako44/3iycxGzxCvGAVjFu0PLh/uHjLM6pMFLoqnFjYxY6OXhNP35cJg4jAqMxTeIwEtVzIjgj&#10;PiOxASnryJRV75c2URqNqIK+fAZQFD+Pfu4a/OzK/bCzHgEEamfuhjr4PL0ZHAusdtoz9BiOeN7f&#10;e91z73UvjHx7wwtA7YAjIhrG6WAppMgGSjvo6HvUxbY49Ob9I06+AGoHbqIvDY4F6gJhogIM28HC&#10;edx8uN/Rb79TALnTgM9QnhHAbXtv+uy95rX9rOPOs7e2n7r+y/HLBGoAXjsZqO1xcEVQO33jV+Ch&#10;s7d2sngfQGnkVKNxT+I2nJ3G+AwExs4zN7chw13/1RY+A/NHseUFgIOAVuQJI1AjPgMRrm07BY2B&#10;1Ry2n2aZCXAXzkij8xCZ2eMaXI7OBjBHEMYBGZTEZCSqoUpGaZd3nLrKZqfdZKwGxHYNZ6ehR+3K&#10;zhMOP+w9+v2Ofd9t34vDnTZiYx41u9I6a23/97sOsSSeGDLtlwMnfgUaO3TK3qMGiLb9yNntR86Q&#10;O42mqe04fGbX0dO7jxwnUPsCrxz8JGC49unz2odPy++/xun4OvpJoIastmpeXzWtQQnQtgq/Rha1&#10;iqmn3rcCna6GOF0NdrwSeONShNPllAeuNWH3e2PDxtJieBkxvPTnE5kx0/kJosrMmcZiaVOprKlU&#10;WlcoLEoZTYluj/IvfOgaceWc+7FDd04eDXY4E3H5TLa38/CbyKHkR0NvHo+8ieyIfFhw92bktYuX&#10;jx7Z/vOPPhfPxLsgqNUhqPkNJ0fyC1gK9prsmfr8idyEqtB7pQEetREP6iL9p3pbtRqpQcHTC/s/&#10;bCyZ9ZrZBf3inCHW505HeYFOLdVqZDP9bYPRAeryNENbja6j1tzfbOpp0NQVjKQ8a4sJan38YPhl&#10;oDD3hbAgTlaRqmrI07aV6LsqDH11hqEm42CjbrTdYtKajBqNQqLTKtCjtrRgMsPPZszvuby8CLi2&#10;sbG2gEOB69CRs7QE8LTRp0XDlMBVHDyRaJPjKmImziCbDGhGLjc6/Ld//c554IgPqBkJNkHUkmww&#10;6FS0SYIDNxiRgA17yW0GbPEH8LJ50TjBXmgMJyeP2iqAB/ANa4bGH4mExDHZpjlqm0ANRIdDyWkT&#10;RZG+bWNv24vba1/JiTuKfGm200I9si+bdmaNoGYvwjV7jxqIQZsV0aCkBwXPhFyhIO5adCF7sUpg&#10;3JXVtfk/gBpDNCZrmuk/BTXQxgbG6iJcg5LzpX0VnmSJpvZTn8517lACM62uA6tZgNXmAdTmVHPz&#10;CsusDJMmYY4E6Txzpy0tatZXrdE64HsD4Axo7P0HIEhENDBItGkve2ijixKoLa9YMIXUgnZ2XoOg&#10;ZpAQqPEF/SNj6FFrbsmprU0uKYvNzHkcnxQQHfvgcZRXQKjrXb+brt7XbnlcuuZy7obb+Ts+N4Kf&#10;eDyPe5CT/6ixIWmgv3CCVzM10TA91Tg92TjJqx0bLR/sy+9sS60qf5aa6hPz8k7Uc7dnLzxiYr3i&#10;Eu6/TnyYnOwXH+8N9ahYz6Q3D/JyQ+qqnwOc9ffkwLEDvXlweENdbEXZk+LC0ILcoJwMv5ws/8L8&#10;kMrSJwhqFPCCKG15iYUkxklgLOCFzXdlmwQGtoLNecddhEpAThbMDsZKk9QERGWSmc1yKAHaGGwB&#10;+TFWY8+O+xNyoscKJbwEyyzeMbSHozhKs1hY5nW9EGQ22nKQ2YGaBSjNMGPU8TWKMbmkH2enDdUM&#10;dxT1NGS2lidW5kTnJz96ExP4MtLncfDdQF933/vOAGpBfh7hwfeiIh6+jPJ7/SIwMyE8PyWyNOt5&#10;dUFsa1mSjdKKpnrK+ANVgqEa0Ui9eLReOFwHNn+weqq/AnBtqC2/rym7tfpNZdHz4tyo7PTHKW/C&#10;XieExMUFArFhzNu0Rzk5z4oLY2sqXrc0pHa35w72lIwB8A2zVPGT7TJRr0Y2qlNPmg2ieTPF40CP&#10;2tu3c0BpzJeGqwQIyHCVwL++ruXkDE7QzJ7SCNG+FUX0sAc1jtW+fFhem1cnx710Coy67B167k7g&#10;STf/k+4BF+8/cQp/7Rgah4OeboGHHO9TZgJcDXDzLnnUCNTIo3bYyRd0xNn/sJM/UNpJj5AT7kFW&#10;VrvBshrgqk8P9I1d8aDzAIFZKc3J/6BL0GH30ONej07cfYIjnq4hB277wV5ovOuCE/ITZi6/ii6u&#10;41cApLafc9zj4LbvCgZm23XRdcspdJvhYk+2ApTIjECN1nuC7EEN4AlHPE9dA+b75ZgDsRQI2zCn&#10;GtQQeKEYojHnmRXXANSgxAlqbHiUIIzp61oEMgAHaRNa/nLUgRYT0PgmlERjPx06R7nYOUrjbNhL&#10;oEZ5CL66005d3XrMYfuxi9/tPkygRiUt+SRHGlCadW0B2KyeudYOUeIBFoADxzeRz5hTDbTt8BkG&#10;ame3HT4NiEZDnzsPn9l97MyeoydGRnsA1H77/R1DNKtYwA4rqMEXLlEaikYubAMZbHU5/jR/93YR&#10;UK+3sTjktkOIy9Vwl2uhTlf9rp595obBNZqf+nc+Dx6IC+WlPuOlRk2kP5/Oi5/OjZ/MiuPnJfIL&#10;k6ay4wYSIupC76beuRVy+azb8cNuJ474XTwT4nA2665TZ7T/YELYSPLjodePmsPvZt25ef/sqV1b&#10;fj28Y+tLlxuJ7tdyvR0bHj/ofhE0khLFy3klrsoQVWeJqjL7EiOL/dxqHz2oe+JTEngnPeShVjKp&#10;kvLmzRrV9DD0sxvv3/aXZk+kP+t9+jDn9rngY3tTnR1E6c9VzaX6zlpjd615sNnQVauqyhlLieqK&#10;DW0Ouzv6MpCfGiktT1HX5+paSwxdlQYGaqbBRuNAo2a4Ta2UKOVClVSkVkhw7efS7OwsfDljMA5g&#10;NRr9XFtbnZufZX029tPQZxN4QUnOMAImEIEUNABRDTnJ7Fd0gsEJ6qEGBLtAwGrEW3AgnNNeBAoE&#10;T7CX2pDoEGjAldCeGhNb0P1wrEYnIZtEJ4EbgGZLK4vrbzHmLUEJ7LWnLntRPWEZJ3tQo9JeqzZy&#10;2kRXIKgnA/ZSAzK+bc/tta/kREfZ2zZ9BbVvWY2rt0M0LOEhcKKnYf/06JNyos9Iwiti45WV1T+A&#10;2voGkhChGAdq/8aptoyLDDZw/hkJbG5eGhv6XARKg5Y4l5/16eTfYgORVlyDcnnFvLCEOZHm5nEW&#10;0+ycdX75/IJqYVENBLK+bobvh3fvFt+/h68RZDKcUPER7s1KaZyonnYRqxGucURhBbUl4/wiXBE9&#10;anrjjErDn5GOCUUDk1OdQyN1Pb2lbW25dXXAai8zch7FJfo9eXYvINTlzsNrtz0drjidvXDjxKVb&#10;p5zvXvEPd3n64m5mTnhjY9LgQNHEeO3URCN/qpmBWv34WNXIQHF/d25TfUJeXlhcvHdktGtUjHv0&#10;C4/YV3dfxd2LjbsXFe0WEXn70VMnALWUVN/i4sctDQm9XdkUkmN0sKSvK7utOQnoraw4Ij8nMCXZ&#10;+/Vrz/h4j9TUB39BD9aKfnlFhysvcPGFhhANnh0wkDWdEWoGUMwEtIRuLURgKIGZWGmVUS9mMSas&#10;bUwgxmqzs8hqS0uGFcw6gEBm+xNaHZXI6VZ3msUGarqFBVxAMIcuOrnZLLXA2fQiQBl2M9+C2ozF&#10;INGpJpQzQxJ+F3+seaK/EhCquz69rSKpOi+mOP1pRnx4QnTg0zDvEP87/g/dAnzcQwO9IkK8ox/7&#10;xEUHJMeF5r55Upj2tCrvZXNZYk9t+lBz3nhH8VRvhXC4VjzaKBlvlk60yibboARbMt4kGm2YGqge&#10;7ykDIuyqz2yqfl1Z/KIw91lG2qPkZIx/C0pMDE5NjcjKelqYH1NdntDSkAagNtBVNNxbPj5YPT3a&#10;IJpsk4v7tIpRg3p61jizNKdcW9LjGgJ0p81Dh8f4DBHtM64VQEojcXwGBjEcwdwmRxoI3njSOxY5&#10;mkQetY/vlj68W8Q5cO8WP71fYlr+/H7p/bqlMCPJKSCSPGon3fwueIcDpblHpjj4RB13Czh4C0gL&#10;xyuBtMCAzQOO3ghqtzCzJ3OkPQREO+Tsf8Q16Jh78HFALjfb+lCgtKueLMgtyHUPy1KAMdXgbNeA&#10;9nwOuQYd8Qg7wpYOAKUd8Qjfc8tv7w22XgFzwDttP3tj++lrv+KMfoAkpKId53AuGuyFMwOo7bjg&#10;8stJXEmwi4XqoFWfRGkEagBwSHtnENEonfl2tpgAPWps3QDzdbEhS+ZRQ7F6aM9ADRENBzfthj7R&#10;o3YcMQ6Zz7Z04NdjV7YctzrScPr/OUcO1ODk0IBbfADlthOXSWCDAMsAzojYAN2I2KB++8krNEFt&#10;7/nbe84BriGlMVC7tOP4xe/3HCFfGoAaiE1K2w8l4hrzrlkpzQZq3+088OOeI7TCgFjNfrIagBpj&#10;tTM7jp7deewclDuOnN3Jhj53HTk+MNjxG64sfkceNdLHz/AdCj9zF98yVgNiI1l/8tr9Cof38MOH&#10;1Y8fVj5/fLexZokP8Qx3vhLufPWRy/VwpysxHjfTH7hVht6rCLrT8cxvMC504FXQUGzw6OuI/tig&#10;7qe+vc8CB16G9L8K7Y4Jqg25m+h2w+/8SQA1l+NHvE4dC7t2sdDvTm2IZ9dz/+E3jwdehTWHeeV4&#10;O7ufOrF366+3TxzJuO+a7+dR6OPS9MSn+0XwYNKTybx4QXkqvzxtsjipOuJ+sb9H87OA5pig6kcP&#10;0u65+J89khMdJhxo1mtnLHN6lUw0VJQynvNiIDa0O9Q7+fKFJj+PmfwkXV2xpjZfVZOvqS82NJYq&#10;y9NHEh+NvonqjvKbTAgTZ0XPFL9WVqVrGvNN3RWGrnJDb42hv8HQV68ebtEoxDrljFomkUmmDQa1&#10;2QLfgaYllusTxMKqLb19+3Z1DfMTQE8P3fPi8hKbnfYHzxlXggiMYJPoh0S49uW3f3357ffPX377&#10;+BnnpUEbEBjQ9wMKQHs6nAxOdGaiBDqEawAGXY4TVMKFwCC8AINrA5ubUIMEDUBQyYZKlyksBbZh&#10;dEKgs4lC7A17WPl26JM7HEqAJ87YJK4lHU5toKTzbGrJlZsElfb13Ew1Vo8fH1CMzTyziojtPdA1&#10;Ww3KsZodqH0lXXhQ9ABB9ADp3kjcR0aD2XBROHxtbQnjYiCoMd/2BvwnxXlpBGfEaiCCM5twvpqV&#10;4WCT/RfeBGqM0qDEMzBQg26dhlPRwUY1sLm6Pre0al5cBnLSEqtBF09jd0Bpy2zEE0ANvhbeM0oD&#10;wn8P3w/WORVYfvwEvwPXGZ+tsd+EONcCxPnVQAQVRBTLqyYcbF3SAx2a59QGkxRATSrniSVDQlHf&#10;5HT76FjdwEBZR0d2Y2NyRVVsRnb4y3if8EjP+4GO7vev3nC74OB4+vLtM05el31DnCKfewKoNTW+&#10;GRoompyo5U81CaZbBNPIahO82vGRiqH+otampJKSpympAbHx3i9e3X0Z6wXQBqAGduQzt0eRzpHR&#10;bgmJD3Jyw2pqXvZ0ZIwMFI4Pl02MVk2OVfOGy4f78rtakxuqn5cUhicm3n/x0uN5jNuLF+5/IUca&#10;jXjirLIFNfOcoUMSkcgoBjYCkTfLqBMYtHwojbppKHXqKYNWoNcKDToRiWwrsTFQM5sVOJUNJ6uZ&#10;gMPg2cFDtK7LQOFKTwA18qkuL5sJ1NjQpxXUGC9iSn8bmSGc2YS+NHK26dWTGvmoXISLPfmjTZMD&#10;VSOdxb1NWa2VSTUFL0oynuYkRsRH+0eFe4cHegX4uPk/dA32v/MoxPvZo4dx0f6pCeF5KU8qcp43&#10;FMd1ViUPNmaNtxdO9VUIBoHSmmZ4LfKpdgW/WyHskQu65fwuIDaoFI408IdqJ/oqhjoK2hvTG6sS&#10;ywpjcjIep6SEA58BrmGC9tSw7OzIwsKYyorXzQ3pXW25fZ2FQz0l44NV/LHGmelOpbhfpxiHjzBn&#10;nllaUK8t6zF9J/6kWALMAvAiDmPRa9F/9jsYv33A0s6XxrEa504jSgPBGw/vPQj+R9F/APyfwP4z&#10;kNgMgK8d6qdPy+sr5sbKQkffiEt3g8/e8T/h5n/VP9rzadqtkPiT7iEHbtzdexmHF3dfcdt12X3/&#10;jbsHHe8fuv3wELrQ/I44A435HXbyP+4Wctw97JRXxEmPUBBwGzDcPpbHHY6iGBx7Lrrtvui6FynN&#10;CzjsoFMAhknzegx8BuXROxG0xnPvTZ+dV9x34rIAR0C07aevIiedvIJrCIB4Tt/YeQFuBpARM5Du&#10;vea54wLmj9qC9ehR43xp9gY6yc6gfwsojcgJShLYxGoIWHYuNxLUI8bZudNoRhpbRoCT0nAvm5pG&#10;uAabdEIoOcEmtgS8s60YIDIjFCObqwRc49xpIGCynaevkS+N085TV7cdv7jl6Lnvdh/+5w4gM9CB&#10;73Ye/H7XARCxmhXXGKKRCON+2I3NftiNrjUENRbe9ud9x9kEtdNAaQRqO44CqDFWY9C26+jplta6&#10;f/3vjwBq3OgniL5AuV+9tnLt/Xt48fDXAn2509cxvqIf1qDfhzMYlNMhLpdDnC5HuFx95nEj3ts5&#10;08e9PPRuqb97hZ97c6hHd+R9UEf43fYQz5oHLuX3nCvuu9QG3akK9ip86PrS8ZLP+ROuJw67nz56&#10;5/SxRzcv5T1wK/dza3zk3fPCvy8upDn8Xsr/j7T/YItiWfu+4f0V3ufaea/gMmclKzlnkKSCEpSs&#10;oCJITqIEBSTnnHPOcQYmMUMYMqKutfe+7vuLvP+qc6Ydce3rvo/n8fhbx9nV1TU93UPXr8+qOsvT&#10;wfnmtcu/nAqyup3h7ZDl41gW4tUSE9ibFDGQGj2U83zifcp4YWpfRsxbP8fSEJ+aqPt1TwKAa8WB&#10;dwpDvN74uz53Ms166FGbEjtekj36LnEwO6bjaUBt4J03juYDLx4tFSQvF2aIirMk1QWyuiJ5XZG0&#10;On/qTXx7dEBLmO9USsRMTsxCwcuFgoSVskx5W4mivXSto0zWVSXvKhePdkiW50VLsxLRomJNolTK&#10;VOvy7Z2NTT4DlHd97qnVuHQHgLbt7S3kHByg6d2jgWvqnS1gDZGTgFMkoBJxGHnLyG1GzAQdf2aO&#10;NzqQaA+ZBFKQUIlQ5kSO7iYOJJKgTdSGVKAKGEK1JyQABxXAUdgEqCGFTQWIPDTw8e3mN1zCoQSI&#10;JuzSLUB7SYJNJXV3Uabupq4E9iL7RKauBDIjg0SF6ZsKKCZQGvS9U00Lakx0rUi4YkKHMk5Y0Imv&#10;g734LHzi3v4uD1OqYOFtmZMbdAXE0VAaifhMaKNhaIlNk0+7+PxKzbAwzmS/U0YoCfHaNKtEqrfZ&#10;rAKiDsKPHTbTkzn5WEt0rPGWcTLD8wQ6grh99OkzQA1PmENBgDYCNV2/GrR/yFaj0gyM25asb4oV&#10;yqUVydSyeHxxeWhuvmd6un1yonlkuKavr6St7W19XWpx8bPs16FxjNU8Hjxy8fK3dfW1AqW537UO&#10;CneNeeGb9fpxZWV8T2fu6GAp6/ocq5+aaJqaaBwbrRkc+NDTnd/YkFZU/DT7dXBi0r1Xiffik+4l&#10;JN+Le+X77MWdiGiXsEjmTkvPePDuXWRd9auOluyBnsLx4Yrp8bqZiYaZ8brJkYqBrryW+sQPheEp&#10;Sb5PnjpHRjlGRTsyUGPBS3QdaeAh8qIpwGfAMjAZk2x1TLoySoLNNwFqk7qgRtL41RTzSuWS1p2m&#10;YGv8afs9cc/oduL+7e1pur2Zo5KBGpsbIoAam+nJ11znWEZuUmGTS7nEnW3TUvEoTfYEqE0N1U/0&#10;Vg61F/U05LZUpFW/f1mU/eRNUnjSs6DYiHthQd5BAR5gNQK1J2F3E2IfpsU/KsiILs970fAhqas6&#10;q7/+7Whr4WRP+exg7cJo49J4y/J0u3i2a2W+Z3W+d2WuGzZyFsZbZkcaJgeqhzqLO5veNlallRXF&#10;Fbx9kpERCqWnIw2DAVB79+55eWlSXXVGS0NOZ0t+f2fRaH/lzGjT4nSHeL5fvjK+sTav3hDtbbNF&#10;CD593PjCKI0mEDAC08KZjliYtG9AjSgNiEYpsRpRGhpFaiAp5f4MTScUiWbk0ciAT59QYKOtoQyg&#10;ZuLxwMg9wPxeuFdMxp2YTLO7kVftfc+x0fpOZ81cLtjcuWDrDUS75ux/zSXgqsuDay4Pr7sGXXcN&#10;vOEebOAVqn8HenzTPfi6y8OrjvdBaUC002aup0ydfzFzPW3udo6tKOV12f7uFUf/a66BNz1D9b0j&#10;DXyj9X2irt8Jv+wafNHpwQW7u2ct77ARZsb2PxuAb8zBN2xkGCjH0OYnI9tTJvZnzV3PWXlcZHNO&#10;fc9aef5s4vAP0BIYC0fx2By6lKaZT2Bg/Qt3bpGLS1enOEgRWp3IETiMhdXQYz6zH2+yUWgwWFg1&#10;nBvHOAqZhnwqLxxIdSLllbAxbYRlAquRoUtsEPnVKAepdpgaG52GlEDtjKH1L/rmP143/uOZq5zP&#10;rkBa4zJbmeD0JU5vjNUEaCNQIwHX/nru6t/ZEuzXqA8UoEazBzRkdvM21y3SuRvGdfUV//2/v/wu&#10;qAnir8L8kcqfsJzY9o8/7n46Zoj25TN+q4fQ59+OPv26tzI/HGhnHOPl8MzL8YWvY36QV0mY31s/&#10;52xXyxw362wns0xbk0wbk1RLoxfG10L1LvnfuOivdznoln6YrcUDU2PHi+ccL1/wMrwJUAu4rZ/u&#10;Yf3Oz7Eu/G73y5C22IeVwV6xDhZWVy4anz+X4mWf5euS7GZdFxUAUOtKDOtNjerPiBktSBzLSyoP&#10;98/0tquKvN/8LLj1xSOwWmWYT1PMg/aXwV2Jj4cyokeznw5nPRl9+7L35eOWMJ88N+tSX4eRV+Hz&#10;uUni0hxJdb6k9r2soURSWySpeS8qzmgMdG/0d5lICZ99HTuV9WQ8+fHKuwR5cyGbT9D6QdFRLmsr&#10;FY33rC7PS6XijQ2VWr2pUq1BOztbSqUcmxRZ7fBwf39/9wANNJ9YAEqjHKTbu2ro+LOGn9Aqk0G0&#10;RD2bSAViI3qDkIlNwcBe4i2kVMMJIVOQsEm7BFADGcBGhQQTSIkV/o9CVXQI+AOi+pHDNnUohECE&#10;DEFCAejEYDWI0A2CjRT4AsEgcqJMAilhL0R7T4gyhfInMsmGBEpD5glQg+j7Hn5EyvBLADLSd5Sm&#10;EV1JXQmXl74CnQAZmk2+l38WPmafeZsOlAd8Sh8Hmm0BznRBTQAsYixiL4gabq2I5NCaa2BOqAF7&#10;haNgcGk60HiPJI/AtSdnayTsyQGOe/tKcNXh0ebxpx08JQQsE0TPkN/N5+j2tW8UuEagdnDE1nff&#10;2VvjrCbd2BCr1pflirlVsJpodGGxf26ue4axWtPwcFVPd1Fry+vqqsTCopiM7EcvEu4+ee4TFu0Z&#10;GOp6L9Dh3kP7oDDnJ8+807OCS0qetzVnDQ98mByv5R41qHF8rHZwoKS7K7+xMaOs7EVuXtjrnJDM&#10;rMCUjIevUu6/SPB5+szjcYRjeLRLXLxvVlbg+/dR9TWJXa05/d3vx4crZ8br5yab5iabZ8dqR/uK&#10;uloyyz9EA9Qio5weBls9DLb+Ax+R9h2lKWY5pU0p5VNgNblkHFhGKVEaUokYxDYOAdTIhSYIlKZi&#10;49UWVSqR1p2mEPo9IeEWan8H7Kewv7/FyjAxVsNRJyY0COKxbTWdszhhXVBjK0dNtM6MNE4N1Ix2&#10;lfY25bdVZdQUxhdmReckhia/CH4e5U+g9uCea6C/e0SIb3SoH/OoJTx+l/mksuBlc1lKb13OQGPe&#10;aHvxVF8Vo7TJtmXg1Gz36kKfZHFAujQgXeyXLPStzvUuT3cuTLbNjjWODVT1tb9vrcuqKk0sLIjN&#10;zo4gVoOyssLfvIl+V/C8jINaW9Pb7rZ3A10lE4M1OFXxXJ9MNLohn1WvL+9urR7uK46P2PIDBGpE&#10;aXxh9U///tdnHVBDjobSCNGI0iDBi0YSKI0QTUtpW8KUaV0Rqx3i932w3t1WA1Az93l02yvYJSzB&#10;70WOXfCLm873L1i6nTV1umDpftHa85Kdz1Untgr7dZcHgLPrbqyXU8/z0U2PEKQANaTIpHFpACnA&#10;GYthe9vljLkbG5dmw6aIXna4f4Md+OiGR+jNO+EGPlEAtRuc0i7Y3zsDRLvtDLqi+Ps/G7AYZsyd&#10;pmf+MzaNeOw0UCOrzZvXdveirTfg7AfAkJEdzSQgSqNxaWQzUNOzOsW7IyGCMLJPaZkMfEY5Aqjh&#10;EOAXxKLXAqH4dAGiMZ5jCnSDLWSSiM8oJXFK432jNxl4EY2RIXR9CuiGfAHUSKf0LaFv/GqANmwa&#10;WPxwjYHaH89cFvTnc1dpoU/YApMJ7rQToAb97fzVv567wleL0sweEPo9QWln9UzP6t0+p8/S8zdN&#10;6urK/9f//vW370CNpIU2erx+fdqyZ+snzWvxly+aTPZ0/nx4fKQuf/0q1Mk81Nn6kb1ZlLN1rJtt&#10;mIXxU3OjBAuDHCezMl+nmgCPxsd+HU+DWmNDyoJ9YuytTE+fmpkc39rdXl5azE1Lcr55xdvo5mML&#10;k9c+jkX3XapDfZufBNSG++X6OT+yNDG9cM7L4PqHYK8Mb+ecuy7dr8K64h/3pT0ZyokbynkxlPO8&#10;JSE8FZjoZJnl4/gh0LM61K85NrA7IXQo/cnEm+fQdN7LiTdxI9mxPXHBTcE+770cM+3Nmh/7jafF&#10;iEqy5HWFsqYSScMHeXO5rJnN/ZTVve+M9K/3tptIDp3Jilktz1otSl4tSlQ2vV9rLpI2vle0fVht&#10;LZUtz6wrZTu7W2o1xFaLomkEG5vK9Q3F/j5b6BNMtsOXKzg6OoDBnWp7x8dohIEy2zT0ns8iZNhE&#10;1MWniLJOT+IwCJvgHiI5bCKf74INvCMg0DCTUA8kbMIgCSRHNhmoFjbKYxN8gA8iSjghYgsSoQal&#10;dDhRGnJQDwrTpkAeBF5kEJAJuwRGoTInpFsABolsgahIAlSRhMInpLtXKEzS6eX8prBAbPimXLg4&#10;+OJ7hGvfExsk3BHhignCJYJoF3VxQsL3pYsDUKPDmXAUW16JfGmsa/Lj8Td8RoxFcIaUjWnb29zb&#10;B2BpcE0oRiVJsKkSSOg5FXZxGx8HUBOGpKt299e0Uu4x9x6Lu4HzocfCr799xOPit38eQ7BJRGaU&#10;L9gQ7w/V9IESsZFfjUAN9e/saUBNqVxSrM1LZTOrkgmReGRpaWBhHqzWNjHeONhf3tmR39SYWVb+&#10;Mi8/Mi0zKDn94cuke5Exdx6Fu4aEu4Q98Yh6dudVsn9ubkRtVWJPZ97oSMXkeD0oDaw2Plo7NFDe&#10;21PU3pbb0JheUvr83fvoN28fp2cHv0rxfxbnHRnj9jjSKTTK+flLn8zMh+8KImqqEjpasvs7C8YH&#10;y2fGaucmGmbBfCPVwz3vO5rTPrwPT0rwCgt38L1n5ulz+w8c0TSUBrHBZ7yvkxCNp8zgrjXW7ylI&#10;tjrB0hWNR01DaZoBaguqtcV1NjoNb4ermk5P7jbDfYIY7Woo++u9Z7+M/U3mdePRkGniJ609oN5a&#10;2VavMm3xVdh5Jp32hnJpfU0z33N1cVA02w1ymhtrmhmuG+su72t+11qVWVOYQKCWGhcS9+RB5CO/&#10;Rw/vgNJ4bA6fyEc+z6PupSeEakEttbf+zXDLu/Gu0tmB2uWJNtFMl3iuB5QmWx6UiUYguWhYtjwE&#10;YluZ712e6ZybaBkfrB7q/tDdkttQnVpS9CInJyozMywrCwp//Try7dsnrOvzwyuAWkdLHpv12Vc5&#10;N94imu+RikaUkukt1RIobX9HdrTPwtsSqH3hoPbbbx8J1P71TwI1TQfoCUT73n8GwdbdJESDgGs8&#10;yM1JStvnYUgP2Bodqp7OOqeAcICa9f2I+3E5Ps+yjTyCL1q6nzd3PmfhfN7SjVGa8z0g2g3Xhzfd&#10;gwjOIP07j0mGXqHgtkuO9y/Y+pyx8Dxl6vwz8285nzVzY2tG2fkC0a44sXFsoLSbnmGgND2vCH3e&#10;6XnFLeS8/f0z5u6/mDieMrL52dCSs4tmWNiPN81OGVqfNmFj/M+YuZ02d2eD2+xY3ysfA+d9+pYT&#10;UOwU4Ew75VNgtZ8BXiYOvxCcaeGJQZvBV+cZhMwTOZQJuuK4xkNvMCwz56416vdkfaDYqysCNaFC&#10;MjSUdoMfpXWegcaQEpnxL6sJq0aUJnjUfrzOdgHUaLInCdB26qaFBtTOXv3TGWDZlT+dufqXc9cA&#10;asRqDNo0+toTqmW1C388zWLhksBqf7/Axqtxpxqb5kkdoKdv3AKrgdLOG5ghPXfTuL6h8t//6/P3&#10;oEYGMrELT1j+tGUPXOHZyl+CNQwHVkOK5ztAjY8aVyWF3/W3vuVkcNXqynlfE72XHnZV4fc7nof0&#10;xodPvI6f/5A9V5wtqv+w0la9VF86mP0yN9C3rih/53AfrUpPW7PT9Sv+poZRtqaZd+w+BLhXPvKp&#10;DPYqCfJM9bC5b6JndvFCgpttxWO/ZA/7vHsujU8DOuMfD71+MfT25WhB4mBWTNEjn3Ark1Ark3gX&#10;m+IHnjWPfZuj/WvDvAeTI6bevpjKjZt4HTuR/XQwKawt1DfN0SpI/2aOq01X5L3xtKfi0hxpTaG0&#10;AaBWIm+pUHbUrrVXy5pLZ3ISqjysxuKD5rJjF98lLr97tVqUJKt9vdbwbqU2V95auNpVtbGxtr2j&#10;3treYJSmRmOGx+P+/sGeentDqWIAR92dEAp8/HjIOkB3WA7KsIFrB2zgGgUeI8rZ3WexMIBf//rv&#10;f//3//5foDHiKog38KCfHR5EjS1sACA4OkZ7z4gBrT5BGOEXaiBQo8PJwC4qQxWSgRwCAtigECIJ&#10;bMIWUiIMkrCJXShJObB3eBQPGPhcZFIlAkURcpEheM4Eh5lQgPIF7R4Kxje4JhgnuAqZRFSkE7uQ&#10;fr/r+xwhX+A2YS++ERejNNwFMki6xEa2cKHoagiiG02Z9EVwHYRLQV92X/tZKMYMFruf5hAApBio&#10;CU0wCZsoQ5S2s7sBbe+oIGyeYDXYJAHRSLRJu1CMN/RbPEStZjD63j7jJy2irR+waUY4kx32EPgV&#10;TxINmRGocX36578+kU35QjH2APkVb3rkvNeAGu8G3T78uCn0fm5ts7mJBGpyxZxMzlhNLB5eWuyb&#10;n+uanWkfG6nt7yvu7Mirq08rKX1Bq0WlZQfFvboXHesdGu3OFOXy9JlnauqDsg/PW5oye3sKAWc4&#10;cGykjqt2dLi6r7ekte1tTW1yWVkcWC3rzWOw3dNndx5FOj6Odnkc6Qxoy84Oev8usrriZVtjRk97&#10;7kh/8cRwxdRI1dRo9fhQ6UBXbkt9YlHBo5REn8eh9h7et53cjRmobYN4VMubqsVN1cKGcl4Yl7a+&#10;NqeFthmlQrMSpVI2twYsk8wopDMw1qSCF43tVciFCQRAtBVQGpvvyQLealZRpZQQjW7h4ZHw42BD&#10;DlGAlpBSs1BqUrAa86uBzNQkTegQXHTyrpFfbV25qJBNy1fY4lFL0x1z482s97Ovqr/lXWtlemVB&#10;3LuMqJyksLQXwfFPHzwJuxsW5BX8wDP4wZ3QQK/IR77Po/wzEsMKMp5W5sc3l6V1178daXs/3l06&#10;O1S/ONkmnuuWLPYDzuTiUWhtdVy5Oq5YGZOLgWvDADh84sxY0/hgZW/7+5b6rPLS+IKCmJycCCg7&#10;OzwnJzovL+bdu+clJQn1tZkdbQX9PWUTo41LqFY8imu7sba4s7myp5Ye7iqOD9c/H218+bQlzMf8&#10;J1u48xvp8pkgTmmgMerTpPhV34Aa86UxPtb4n9nKbhpW007VZiNM1/b2FPts4Q55b3eDw/1wW/9I&#10;vyepIUkFNoEx1+y9z5k5n77teM7c5aKt11WnuzfdHuq5B+sxRAOZhRl4hRp6hxn5hJMvDZR2xYmF&#10;0jhr5gpgOmPKwqSx7k4rz0t29y47+F9xCrjEBqU9unknTN87wsAnCpR23ZNicNw9Y+562tj2J31L&#10;8i39cB2kcos50gwsTzFZn77lcMbUiS/ZzuaKMuxzfHDV6eElW59Txg6s39PE4cQSnzCQA7w7gV8k&#10;soUcGCh2wqOGlLo1YVOKHPAZkOvv10yRQxCGVDAEXKNqIbYXqMexjMhMcJjRppBPlIaUMn9C/jXT&#10;n2+YMyzTt4JY7DSwGrdPG1j+/YrRH89d++PpK38+ew36y7nrf77AlvWEYP/l7LW/nrv2p9OX/6j1&#10;on0vwjjuWtN0gJJrjZxqSIFoFwzNLxiaXdC/1dRU9d//Cw9Qzme/seG9Wj7TCM9QYjXtI1X38fpV&#10;5FRj+nzw8eMO/gTiw+953NJ74uWSHx3YnPFs5F3GZGHmxLu06eKshcp8UV2JuL1mtadR1FY9W57b&#10;Gh9RkpawC2A5PBgdHnAzuHHvlsEzR/MMT9sPD9xrI+9WPfYtCfZM9bT3NtJzuXE128fl/UOvZFer&#10;kqA73UlhPUnhvWlPp4ozhvNf9aREJt9xCLilH2JhnOhhV/bIuz7Cry7Mry3mwWBS6HjWk8m3z6ey&#10;n42mRfQ99c+74+h0+bLntSuFXo49Tx/M5CWu1hRLm8plzeWylkpFe62yk0neWrFQnFriYtYf7TeV&#10;GbGQ+2Kx4KX4fYKkOFlWlSWrzZM05K/0NW5urrNFCFQKGPs8tu3uLt5dAV8b6xtrm1s0Um374IAt&#10;S0AtOmAOjLULVuFtOSEXY7UdNQ6HgHrH3G32mQ9No4XA0fzj2D0cvr8D4/DjodArigJICbkEICOD&#10;bN18snVBjXYBsCABLHBilEO48J8E1EAZwg46ClUJlexxPBJISxDfPJnznyQUQG2k76FKEHYJaKUr&#10;3V1CScH4TxIcaUJ58BPL5xzGbiW/FxDlCJTGMo/29z7inL9+R/XeLn0jxqlan6Ius5KBTN0Tg4HT&#10;QLVHH7/p64SoCYbAZ3v7W+RFQ7q9s67eRluMVwjlzq5qZ3cd+dR887abcRilqIQoDS9gJ+rkPaSs&#10;3aGmByJWA6UhB60SIRo9AfBwYPOTtOKI9plLA2qC6DFCzxNua3ANoMYceHxIj7brUwZs2NjkExNV&#10;i2vKBeCaTD7L/WrDS0v9C/NdU5MtIyM0WO1NbV1KeUV8UXHsm9ywVyn+sXE+kTGeYVHujyNcH0e4&#10;xLzwfvM2vLTsJZCuvT2/v690eKh6fKxxcqp1YqJlbLRhoL+yvTWvtjaltCwuJy88IcU/4qlbSLgj&#10;9CjcCdCWlRX8Pj+iuiKuuS6lp/3NcF/h6MAHaGywZLS/sKctq6E6rjD/UVKC16NHtu53btk43mSg&#10;pl4XbSqXNpWLoDRI2/U5u74GaIM9B4NHpWNjwrj7ikXiYJ2bmvmeMLTigTlopicojQXm2JYTqPEe&#10;T819otuMG0kpv6PsXrL7x2bV4jehmVIAztPMcuCIRiJ004nlxliNzTOVTUvZ+lG9i1PtMyON4/3V&#10;/a3v26oyqljA24g3SWGZ8Y8TYwNfPAl4Gn4vIsQ3LNgnIsQnOvRu3BM2maAw+1lFfnxjaSpAbaj1&#10;/URP2fxI4/J0J1Ea+GxtdUIpmVRKplRSpBOKVbDaqFQ0JJrvmZ9qmxqpG+gubm96W1WZXFT0Ii/v&#10;ydu3URBRWlHRy7KyxDqAWuu7wf7Kmam2leVBpWwKiAxK29+WHuzIj/bWjg9Unw5p5XXGagA1XRoT&#10;JAxEE3o5eVRAUBrwi3dfsggImiHbZED0p6IjFiJhn+LFs+U+1nb5Kmz7u3L1tmSwv9npQbhH2MvH&#10;yfk+T1IN3R9ctmadnmfNnS/b3Lnmcv+GW4CeBxuIxvjMK9zIJ9LQG4gWBlZDDqe0gAs2d4jSeAel&#10;C+ugtL7DI67du+zof9Ul8KpbCCjNwCcS0vMKv+bx+JJz0DlbvzNmLqeMbH7SA5+BUW79yDxPQJnb&#10;ALVThla/GNn+YkRR01zPWbNZCBft7152Crjs9PAqPtTqzg/6bMlOVsDUmShN40gj8dkDpFOcxoii&#10;YMOAYNCmbjGBt4BfRGAgNjqQJoFikxEYdYNqbYgOJIPEauBYRgxKTKblUQZnQiZRGkToxtxp181A&#10;aQRqZw1tzhhYQ9hEetbQ6h9Xjf90/vqfz1//y8WbQDSkf72k99eLen+7cPMvyDx3/a/Ye+7qX0hn&#10;2fA1QQzgfgGrMaca9YH+/QKbW0CsxqJysN7PW+cNzDiomV8yNG1urvn3f3/68huPyvHr3pdfNawm&#10;CJu6oCY8VXVFD2jsZW62T/u/fj5gz9l9xcsgj/KU6OrUmM68lLGi7Mni15OFWXMlb+ZLcxdqilY7&#10;6lY66pcby+er3ve/Tnj3PFK1ubFzcLAwP+djdivAzDjOyTLHx7Es0LM28l51mF9ZkGeSm+0dwxu+&#10;RvpJbnaJrjbJbrbVYXdbnz3sSwrvToueKE4byIytf/Ig0s404LbeY0vjp3a38+851YX51oX6dADU&#10;Xj2eyH46mx8/nftiLCW85bGPl96NM3//2x09vXxP266Yh7PvUldqixmiddQqe5tV/a2K3iZFd72i&#10;vWrpfUqevUlPxJ2ZjMjFgviV0tTVkpTVsjRpZaa0+o20MV/c3yRfXRItzayr5MCvHeAZ7/08QvPM&#10;ej9VBGrb22iB9vf2GJwdscU9GZkh5S6ZA9pkOWzMOIR2ly3ZTqDGCUxDaQITIP0EhNOJ0AGhvC6f&#10;QQKECSJQE4oRrhEOCuxFvAX9z6Am7EU9SOkoqpw2mTjrEH98L4FgoBO7dCUUQLqndYx9L4FpyKAc&#10;bAqwRaJdtFcw/pOEwlRMKExMhrsggNrv6GhvBwVw3/nhOG1dJiMhk+iNviAV0/0s4eQJ1BhIfesD&#10;o+YYHEZeNO5OA6Upt9QKSItrKqAb9gqdodR8C5Qm1PYtqO3w0U2s0RFAjWMAc+yB0mgYK54AhF+6&#10;oAZE+9e/v0C/C2oksvn7HgM1VIhqD48YqO1xd9r2tpQxg5pHzt8QqdaXVetLwDW5YlYinVxdHROL&#10;BhcXemdm2sfHGwYGStva3wDCwGr5BVHpWcEJyfdjWN+lx+NIl5Awp6hYz7T0wHfvn1ZUvmpoyOrq&#10;LBwarJoYb5qe6ZyZ7ZqZ7hgba+zp+dDclF1RmfAmPyIu0S8s2uXhI/vARw7BoQ7h0W7JKffyckOr&#10;yuIaawBqb4d630P9XQX9nXldLZmNVXEVRZF5rx/GP3cPCbFx9zKxddL7w9aGaEsDagvco7YAFOMj&#10;1b5Ortzko/hpHNsGH86/yY111ZJKuQQyY3zGBUQjEaVtbUkBWzt7Sk7QuqBG95h50bTErWb3T9vv&#10;CUoTpn9us6XBpFwEapplDwjUeAcoPzGcjGJeIZ2SiIZF87200OdAW1F7TXb1+4T3mVG5qRGvk8LT&#10;Xj5KfB4U9/RBbMT9p+HQ3dhI/4TYwIzEsHdZsZUc1DprcwZa3k32Vs6PNfMpmUMaR5p0SimdBqgB&#10;1wBtyOF+NbYQwtJs5/RYw1BPaWdrXk116ocPLwsKYvLznyItKor78CGhtDSxoiKlvjaro+390ED1&#10;7FT7yvKQUj6zvSHa3Vo92JEd7io+7isJ1DS9n5/UYLUvX75dUYDDGeczFq3q0/E2Q7SjrY8HfC3F&#10;/bX9PbbaLmc1TUen0N1JfyoQawi1gwbY0mkQWxIEt4mtrXawJ9/aXp2a6PQMiQ54nvEoOc/GP/K6&#10;vfdFc+dzZk7nLV2v2vuwpdk9QWmPgWWGPuHGPlG3/J6Y+EYbeYfr33ms5xFyzdn/kp3vBUt3oBJ0&#10;xsz5NBvv73mBjyS76Oh/2fkhWxXK/REQzdA3St87AvYl58ALdnfPmLn+Ymx7St/8pxugFhOIWA2k&#10;8rO+JRs3ZmLP5pyau13glHbJgWHfFecHYLWL7HC3v920+NnIFp/L5j3wWZ+6oMbionFfGnnLkMIm&#10;ICOoIr+XkAlhE/kALCqAFDlEXWyXHhtt9iMPFAKB0v5+jXEbIR1RHe2CUEy3x1NgNRqdRqwmIBpS&#10;MjTFOKj9omcJEahB54CtfPOcsQ1A7Y/nrv2JI9qfL974yyUOalxgNY1r7fz1v164/pfz18Bqfwar&#10;8b5RitBBkw/YAlPnmMBqNA+UnGo0q4DGqJ03ML1ocLulpea//9dngBp7RP66+/l/BDVd6T5n+RP2&#10;UNMZitfiz7ufjvc//3YwM9ySGeZb/iq6JevlQO6r0YL0iffpcyU5ixX5CxV54sZycXPVUl3JYk3R&#10;1IecvNCAhdlJ9f7+ikTy0NHugalRvLN13j2X6se+jU8f1EcHlId4vXSy8jK6ed/E8LmTTYyD5RPr&#10;W+/vuzRH3Wt/HjSU/Ww0/1VXQmjhQ0//W3oAtUhb0zgXy+KHng2R97rjQoYSQ4eSQydzYheLUuYL&#10;Xo0nRWS52NhdvWxw9rTH1au5Hna9z4On38Qvlb2VNJbKO+uUgx3ro72qkR5lf+taR/VQcnS6lX7H&#10;Y/eR+KCZ7KeL+S+X379aKU2X1b5drcuVNhWIBltW5iZWlmbY0DTeubnDV/OEsb+/u6Xe2FLjVYqt&#10;/glKY/421r9JHZesgReIjdto3dH8A4BAPAc7KM832UDybwkA5SHQlYBoEC1OQAQmuMoEAymJQIpE&#10;u4BoSDVc9S2i/R+F8khRFR2FTfoUXVA7/HQsgIggQhZkCtLdqythFxUDvlCqKwFrhFTI/z9u/s/6&#10;3cLYPPjIPGe4FwKo0U0hG2IwfbS/c7ir6zikLyJQGl0EXel+nGCQ8IkEah8/7x9/PhCEHLTFBGqc&#10;xjS+NB7Zn4kTG3KUEArs7gG22GTPE5T2u6CG5oaaHiIBtPXI4Yi2h796PAFI9Fj4T6AGEaJRMV1b&#10;+xjRBbVN1mW0D5ZgYWJ1XTybfAEr4JpStch7QhmurayOLy8Pzs51jo7W9vQUtbblgNVKSp6/zYtI&#10;zQh88crvyXPP8CdujyOcQ6NcEpMDcvMiS0rj6usyujrejQxXT022zMx2z871zcz2TE62DQ5WdXa+&#10;q65Jyn0XFZ98P+Kpe2CIY0CQXUCwbdBjh7iX3tmvg8s+xDbWJve0vxnoLgCoDfa86+t421qXWP0h&#10;ujA3OCvNLy7WNTjExtPntr2Lvg6o8a5PpIzMKAbdukiLQZqx/DDwJemr8m8r5gFpRSTOZ5pN5kvj&#10;y30CtnYZqJ3o+mRiw/04sVE+v4UANRZKjfMZKI1ATVhglFhNc63ZKeG64/S4jRNeVy6uyWZlq+Mr&#10;iwOL051Tww3DnaVd9W/rPySXvIktyHjyJiUyOykiPf5x4rPghJjAhJjglzEPn0UxUEtLeJyX/qQs&#10;Nw6F26uzAWpT/dUL4y0CqClAZrJpJcRAbWptlVhtEqwmWR4UzffMTjaPDlT1dBY21GdVVCSVlMQD&#10;18rLE6uqUmtq0mtrMxsaXre05Pd0l4wO1wHUREuDqHB7Q7y7JeGgJgeogdI+H218+rj++XhTsxA7&#10;C06rESGaxot2vP3p49bx0eZHzXLXShbTmS3LI6MBZxTqRjfgDV12DaV93Do6htRHx5uHHzmrHa0f&#10;HKkODnGz5Fu7EvHy8MPouKC4LO/oJD0nv0sWzudN7S9Zul6xvXPD+b6BZ4jBnUegtFt3o03vx5jd&#10;jzW9FwtWA6jddAu85nT/kq0XKI04ibGamQujNDYrk60ldckl8ApbZF0ze4D1eHo8vuT08IL93bMW&#10;br8Y2fysb/HTDbMfrgFTjAFqoDRgCpvtCDRhq0I5nTN3O2vB4nEwd5rD/UuO/pdQrWPAWSuvU7ed&#10;/3rDnKLd4qM5mWmmfGq6Po00sTZAYKc4scFg/GdkJ+AU9gr5VAyZBGq0l0Q2G6zGRs5paAwGURpS&#10;2iTxwiywiBbUvunupC+oi2vIB6JRBDWyfwCxXTfjvZzMkQZEO29sBxGonTG0+ttlwz+dvw4B1Mid&#10;9mcYWlz7O1tkXY8t7omcCwzXoL9dZMsSMFADsTFKY9D2V4ZuhGua4GpgNZpYcPqGCYHaBf3bzc0A&#10;NfKoMVBDqktp/wnU8EgVDBI51RiufTo4PmYTRXn8pL306PvFcaGVCRGtqbEDOQkTBSmT+SlT+Wmz&#10;BWlzxTmiupKlhpKlug8ThVlNLyPbKj5sHx4q1jee3PMLuK0f52CZd9epLuJe87PgxqeBZSHecU6W&#10;HvrX/Iz1HlmYBJoZhVuZFAW4VQV6VD3y6kmO6E9/0hQbkOnj6Gt046GZQbS92St32xwv+w8Bzj0v&#10;Q8Yzo6ffxC4UJi2VpM3lv+yMuh9rbpzm4fjE2tzvxrXXbrb9scETydEL+SmS6veyjlrVaM/G1PD6&#10;xJBqoEPaWFr8wC3JSr+dgVrwzOsnS/kvxR+SVyozZY3vV5veSZrfr070iucn12QrG5vrW9ubm1vr&#10;YDKa/skCcADa1Bv7+2ytgt3dbeZR298Bq5FLDO26AG0gMyIeUA4MDjpUhhWjhp9EB8IAXYHViM+I&#10;2GATkxF7CUKOQGYkYRMlIXziHh879f8C1IRzPvzI6uT+PzZikSoBakDEKLqwQqKc7/N1JeyiYlQb&#10;VStIoBmydXcd8KUFIN0yupv/l9J1y+EEQGkEargX/1HAuCPmURO+ywmdADVUi8rp9OgMkVIm+/Tj&#10;g8PjfVAa6Rj6csDEAUtwqm3vaHxpAqiRNjZlSInYdvfY2DIAGY4FbxGlUT0CqPGRcAzUiNXQ0BMD&#10;kCON/vyFJwPpX/8GnGkkdH3CoBzCNRRDKtgQf4xoQI2zGgM1tIO7bClz1iyyABfatZcYvbCIuwxX&#10;VCrmXQOxAdeWlgenp1oHByu6u9+3tLyuqnr17v2TrDePk9IfPE/wjYxxfxzJQC0hKSDnTVhx8bO6&#10;2jQOajXTU22zc73zC4PzCwPTM13DQ7Xd3UX1jekFRU+T0x9GP7vzMNjx7gObuw9tAkLsIp+4paU/&#10;/FAYVV/1sqM5k1iNLcre/qapJqGiOOpN5v1XL91jopyCgmy8/Eyd3I3+oAaQMZ8ZG53GRaD2FdFI&#10;zH2lZqP4iUkJTukLUw4Jm5QDrgJdcccYLcqu1KKYZj4BEQO/c5zSAL8H7JpyL5rgQiOhqm+IWBA/&#10;AZ7JI64B1FSKeblkcmV5aGmWFmWv6m1611SWUZb7sjA75m16dFZyeEZiWOrLR6nxj5PjQoBo8TEP&#10;E2IfprwMyUmJLMp5Xl2Y1FqZ2d/8fryncn68RTzXI10eVKyOrEkmlNIplWxGJZ9VymaY5DNK6Sz5&#10;8JYXemdn2ifGGgcHKjs7i1pb8+rrs+rqMpqaAGe5bW35HR3vu7qKe3tLwNooNjvdLlrsV0gntzeZ&#10;R413fcoI1JiOGK6xwWofN78cbwn6zCPTfjoCn219PFg/3F+DwGf4Fe5uS3a3pSQWlmZHE5ZGF9c0&#10;xMa9zR8/bR9/3v70GX9jzAa0HeKXDVY7VO7ur4HV1hQzydlZ/s/TLHyCL1k4nbttd97U4aqt5w2X&#10;+/qgNJ8Ife9wI79o04BnFg+fWQTEmvs/M/aJuuEWeNXehyGauctZM9btCDA6A1wzdztv43XR3u+C&#10;g/9F54dX3R/d8AzX94664RWu7/PkukcoW2Td0vPsbafToDQ9C9bLeeP2j9fZuDTuUWMc84uR9Wlj&#10;+/PmbJEoYN95G+9z1l6gNNJlx4eo/IyV108mDn+7aUGgxvnM/kfQmE6Ejl+0oEY69S2QkSifDIIt&#10;AcLoKNqkAhzgNG423ZJUGGU0m3qgN7ZeO5EZCfhFnjPKRAoJrCaAGkSuNdr7iz6LcHvGyOacsd05&#10;Y1vk8LC3bIzany/coE7Pv1zUZ7qkB2lA7bLB3y7r/43bf0GZCzf+duEmBHoTuI152s4yRxoESiOP&#10;2o86C33+ct2YOkAvGtyurv7w7//+xIFsj8W5/bID41fgGg8r8xt7BAPXvsEysgVRpq7ItcYGBR/v&#10;tFW8zQm//y42qCk5pjstdig7bjg7biwzbiTj+UxB+lJ1kaipfL7y/VRhdnfas7L4p5vqTYBMYlTE&#10;g1tGL1jXp0NVmG/zs8C6JwGFAW4vHK0cb1zy0L/+0NzIz/jmI3PDt76OBXedPzxwbYsLqX8aUBXu&#10;m+hu62V4PdLe/JW7zeu7zqUhXhXB7m0x/uMZEfOFCYvFKUvFKRPpUeX3nAvuOHQ+e1Tx0CfEWC/N&#10;0aotzG8w9uF81jNJ+VtFe+3GWJ9qvG9jpEfZ2zxTlJZ71/m1o3l3uPfIq+DZnNjlwmRxWZakqUDS&#10;UihrLlxpKVJIlpfnp9YUeJptrG8oNzeVMJi9juZwZ3d3F9AGROPD1NT7+0AuNlcADTzNAEBzvgOc&#10;29vm4WFZHyIhFBDnxJxBvgmWYscC7LjjjfWNEqiB0kBI5GMjwf4fcI1SZFIx1M+gio/9h2gvPwf2&#10;KZQp2PxkvuZTYapT+CDtOfPA+jqUpitdRqECSL/3MwmFke59y1i0i3Jo1wmbNv+PAgbpSncXVSJk&#10;koEPxV0gbibyplGGuI+4QbsHOzsHO0A0pGpkfvtFSN/nCCcM0WeRaJN/LgzA2SEDNZAwoA109fmQ&#10;AIvoav9Avb2jUm+vEasJAqKtb0i1rIaWXYXm+yMLW838aho+EwyGaKy54f4tSLCZgT9w+nsXOj0F&#10;5CIC00pDaZzYvnrUdG2IDuSOeZAiC9KBT2EzFdiQHrSDyj2GFsy1hsaRJBDFJohtU0SdoWC1hYW+&#10;sYmmgYGyjo682rrUog/PcvLC07KCXib7Rz/3AqVFx95JTX9Q8C66ouJVS8tbtOmjow1T051z8/0L&#10;i0OLSwOzM52jI/Xd3cUNjRnFJc9Ts4Kinnk+DHbw9bfyDbC6H2T3KNz5VdL9/LePKkqeNlQntDWm&#10;dTRldDZntNUn15XHfnj3OCPZ90WMa2S4Q1Cwjd99cy+/23+g7k4tpQmg9tWdRgZzX/EvxqWBU4Aq&#10;/8Ka7wxp+Yn3eLK+SyWFTxPmexKiIcV1hMhmKZ+dAVDjzrOvFUJ0TbU1f/0U2tTYfLAagRrIaWV5&#10;eHmuZ2a0GaDW11LYWvW66n3ihzfP8zKeZKdEZCdHZCaFp78KTY1/pGW1gOS44IzE0PysmIqChJaK&#10;DODdeE/FHO/6lCwPyFdGqOtzXT7H1hXlvcObPIQbcI358MBqS2z+yNRky+hI7dBgZW/Ph+7Oou7O&#10;wp6e4r6+UgDc8HDN6Ejd+FjT9GTr/EyneKlfLpnA9edONcZqR3uK4wOVZpgad60x7xpzsPH0aOP4&#10;aP34cP3jgerogK2WyN4S+HpfWxsiWtEWNkdqXDTcIDmuJ+EaJzY2ao3NMOC/Y45oWn0Gq5FrDaCG&#10;X7YcoLa+JSqrLvYMe27g5HPe1A6gdsnC+bqDj4FnkIlfpMm9p5DZg+dWwfE2wQnmD57fuvdUzyPk&#10;ir3vBQu3s7cdz9xihMScWLedzpm7s2Wm7Nki63xhqMc3PMPYBE8fFobjilvwRft75yw8+NqdVmxq&#10;5w0al3b7J+im4EsDpbHuy/PmrmydKBs+NM3u7gX7e9BFB3+A2iVH/7MANWMHvvQnAzXAGYyfDAFq&#10;rMP0NCiNr0MgkBmlAqIRhJ3YJMwi/KJ+TMqEUBI2MRkdgkxhLwwqwG2rnw1Qiaajk/iMCEzXhrAX&#10;ZQjUhE06hHKwSeE5AGcUR43idPx80+yvlwzYGDUNq+lzaVxrECiNUjIgIBotxy5415hxns05IFYj&#10;d5ouqIHSzurdvmBoftHAtKbmA18/Ci+yu2zlqM87SD9/Zv31msGUGrEnMj1MBVHm96JXc7xLANQ2&#10;5fOJQW650Q+qXkY2vHjckxjVlxTd9ypqNO35eFbcRG7yTGHWdFHWVGHm6NukkojAib7uzZ3doqxM&#10;P4Mbz2xMMzxtSh561ETerQj1fe3jEGphbH3lnNP1S/6mhr7GNwPNDV+6WCS5Wr/xcaiN9i8P9SkL&#10;uRPvau1nrBdlb5551/XDI++GmIC+pNDBlLCJ1zELRUmLRcnTb54PxwUXudsMJj2dznnVFn4/ytTg&#10;heXtintuPeF+M8mRkg/ZitYK1UDLZn/rWnetrK1isjz39V33HGeL3qd+E6nhi0WJ4po3K/UF0pZi&#10;SUuRpKlotbsGcCZemltfX1Ort8BkSqVMqcQjlEXi2D/Y293bY12iLHAaC89xAMhhyyuxYWqff2Ux&#10;NYjVyK+GzePPzMWly0bfirnTeKpZKhRUBFADpQl8JlAaMRNhE0QGWEpANKoBn4Ucqp/QioR8Og06&#10;XDglIjBhL0QVIkUOlaQKqTak/wnUIOIVgVqQ/idQg/a+RRkyKF/YPGHT5v+NCNEEIBOkW4muQfeC&#10;RN3ZBNwQNrf31NsAOAZq22rc+u+cZ7r6/qvpfhYJJ4acg0+HILMjzmdgNYj1fn4LauRUo95PgdjI&#10;o0asBqHA3v4Gvf+zwdA60dR4Pd/AGdnc18VW7fz8RfNY0AU1XemCGoncaSTBtUabdAjVpvWobbP5&#10;pF9HYIND2MAeCNyyA3TR+Njk6m3pFnc5rW+wKGsrq6Oz811jY3U9PUXNLdnllQkFhU9evw1NSnsQ&#10;n3wvLsEvJf1hYeGTmqqktpa3A32l42MNM7Od8wv9i0vDS8ujy6LhuVkGal1dxU1Nr0vL4jKyQ568&#10;8AoItvfxt/QJsLwXaBsS5hQX75ud8fBd7qMP7yMrS2Ory55XlcTWlMaUvAvNe/0wKeFO7BPnqAiH&#10;x6F2YLWgYOs/AM7YXIE18AeJTxpga3pCy9+BGiMwwVW2t6c75J8kZRGHOSKwoWZsnohmNYLfdadB&#10;mr0HbHYGudMEDiMRjWkddd+AGuWzXTy8CJvfIJ8jj9ryLAO1sb7q/rbijrrchtL08oKE99mxb9Oj&#10;czOe5GU+fZMW/TolArgGREt8Hpj6MiQt4RH2lua/bCpP72ksAKjN8skEqyAq8eiaZFIpm1EpgGgM&#10;ZOkTgYZ87awZmWRyVTy6vDSwuNCD+zQ92TI+2jAyVDs0UDk0WDMyDD5rZN3Y0+3YC55bnO9ZAf9J&#10;xjdViwA1aE/NOkBPsBpEm9DHfeURc6Ep9nfJfyYBmTE2ZXM+aLaHFrK3xLhKOxrXGl8Of48toHZ0&#10;xN5+jj/h74QNDsBfC/2mjz9tc1DbOOQetT02pUC6rhbVNJRY+wWCz87dtr1o7njZ2uOm8z0j71DT&#10;gBjLoJeQzaNXto8TrR6+NPKNuuERfMnO+7yZy7lbjtBZNtfSAah0ztz1oo3XFYd7V5wDr7qGXPMI&#10;vXEnwoDF4AiHfcnp4Tkbr7NmLmcAYay7EyDCEI1RGkM001P6FqcMrU4b2/xiZAOSYxUCBC09zlnd&#10;AZNdsKM5BAGgtCtOQZcdA85a3vnRyO4Hfbao1GkWNc2OrafOVyA4a+LAVnDSATWB1UinOGlByIS0&#10;gPWV1SCAGjZRRkgpkw6kTWGXgGtsL2DREJvMVQbqIvzSRTGyicPIIICjvSThQAqlRoE5KELHORO7&#10;H6/fBpkRpRGogdt4CjIz+Ntlw79fMUTKZcAzmf5+iYHa3y/dBKUhpV5RZgPaznNou3Cd8gnUTt8w&#10;IVC7ZGhaX1/2628H4LPj463jYzXST5/YoMlPn9iSAxzU2Kg1rsMToAYJT2qS1pfGhB8nfqKff919&#10;lxaVHuzzNtz/Q9SDtoTIzvjwrviInudhnZEPO6IDQUvDGS+GXydMFKS3voysfp22ubNTkJrqo3f1&#10;ma1Zurtt8QP3qjC/0hCvFA+bQDMji4tn7K9ffGBq5H/bMOC2XqyjxTNHyxR3m5JH3mUM1Hye2JsF&#10;mhs/c7HO8XetjrrXHh88+jpmuiB+rihpqTRtriB+KiO6Ldir5r77XGHG7LuM/uchCTa3w43189xs&#10;Wx66T8SFrBa8UtTlK1pKZM2l0pYicfOHydbqly62r53MuqJ9x1NDl0vTVhvfSZqLpS0lq81FKLM6&#10;1LKp3lgRLypZhFs2EE0qEamUChi7e/jb/LiPFnqbBVcjUAOK/fpPFksWrTvHMmATa/KJ1XgmuOeI&#10;B7/9ul4TGVqxYznnMRRDSqBGBlISCIxSlAE2EUsJQqYAajgZYiyIPosAS/hcoRLaBVG+UAYVYi/l&#10;I0ewqTD0/8Kjxsd1aSTsFbTHgUYwTogoR3fz/4t0axAqZDzHiZluB+AMt+8rq+1yVoP2t7f21Fu4&#10;8wf76r1d3a+gK6pWV/QRAjVyg4HaIe4DgRrv9Pz4ef/ok8YNxrspGahBbAV3FpxWBSAjaNtSsyFr&#10;ADViNWrche4aiAadc1+aBs4EROPSBPLAH7jw5w/R00DgMzLI1gU1YrL/QTjk19/wpseaNnzcAZ9P&#10;oMNqaAdZZAMmHoKKgoOwQGssfod0U726plqSyaeXRUMz022DgxVt7W+ra5KKP8TmF0S+efs4Ny88&#10;vyCipCS2uT6tpyNvdLBiZqJpYb5reXlQJB4Tr0ysrE6IRCNzs91jow29vaWtLW+rq5NfvwmLivW4&#10;+9Dmzj1zb39LGAC1mGeeSQk+man3XmcE5GQ+ePfm0fu3jwtygrLT7oHSnkQ5hj22DQ2xefzINvSx&#10;bXS04x82lQvrChaSQwtq8xvcY7SuQLoogJrWT6NBNM5hbL2w3T3mBoOI2IBoPOLw2u4eLoQmvK3A&#10;ZyTce3KkkagAhQ+mLk6GX1ti6kKGNCimg2VCDyyTltIgPvFzVrY6IV4cXJ7pnh1rGR+oHego6WjI&#10;a6rIqi5MKn7zoiA7Fnr3+tn7nOf5WTFgtcxXYalxIVDKy+Cc1MiiN88bSlO7G/IJ1JamOyVLg4qV&#10;MaVsWqWYAwlx9xXIVSywGp8DOy+XTktWxlbEw6LlwaXFftAYmAxkBs3OdMzPdS8u9C0tDYiWh0Si&#10;QbFoQLIyDFADKBOo7arZ3E8+Uo3N/SRxVoOhhJB/sCtHmd2tFTU+mi1UPy1bHUclCumEXDq1xqOo&#10;0KL1ODfNZItNybZatrvDZhjgV8sWifqkBpkdf4Y4oh1vMn3cPDpaPzxUHRzg3uGFQyqVTSSkJ+rZ&#10;u58zsTljYnXJwum6o6+Bx8NbdyMsg+KAaJB1SIL5wxcmftHXXR9etvMBpYG3ThvZnDNxOMcW03QE&#10;pV228QalXXUKuO7xmMKk6XlH6ntFXnN/zLo7LTzOmjBH2s965j/xvk6OaIxFftazIL/RL0bWZ0zs&#10;oXOmTufNXck/B0o7Z+NzETW7BF1zCbrqHESgdtrc8wcDG4DaGTbZk7nTGKhxGgOfEasRhxGlndL2&#10;e0IaotKBMIG0iMZ0wQsp5evSG+2lamFgE3u1hblHja8ZBdgiAgONEXjhyxKcYRM27SJWQ4ocyhQK&#10;s8uiRTSCtjNGNv+4akKgRk41AjWII5rRP64aIyVQY8YVg79fNfg70isG/7hi+MNlA+5aM4BBxEbe&#10;NRj/uKz3wxV96Ker1PVpAlbjoGbW2FT++Vc8fPGkVuH3A+GHhN8YsdqXL4y0aOAIJDyX6R2aDIHP&#10;hKEtXJrX8d2DTdnySIyPfWrVEHGYAAD/9ElEQVSQ19tHd8uiA2ufBlWF3mt9Gtyf+HQ8J2kiP206&#10;P3PyfdZoQXpn0tOSpxFS6UrdhyLvm1dCbxvEO5jl+Tl+CPIsuO+S4GLpZ3jD7Pxp68tn75saBFoa&#10;B5kbPnUwf+lik+ZpVxh8pyzUtyjIO9jCMNzWNM3PsSjkTmPsg77UyMn8+PmS9IXyrOXyrPmC+Imk&#10;0FI369HkJ4tlOfOlb8YyX+R7OYWZ6KU7WNT4OQw98Z9NjRC9e7VSlimueiuqL1jorBppqoyxvp3t&#10;Yt4R5jWRFrpUnLRa+1bSXLTaUrzaWiJtK1bOjmzvbcsVq3x2J4uaBmhbU+CVdQPtNJDr8OhwG/ym&#10;xtNyB+iGRv2f//7XIVsBk/V4oqX/+Alwo+nQhMgAh/H1iKgDlMHQ0fHx4UcBp4BBYKkDIBT50oil&#10;yACfkUcNKTL5sV9BDTlkEF1R/VSMbEGUgzKoimqgApQpFIaNqrC5ywPkQsjc2dtFnVQA+v/Y9UnC&#10;3r1v4YxsgZ8EEdz8rv4vi30vofzXYzmoEWcTpRGobfOAeTu7aqI3AjWOnr/z3cmmCr/WjGvLKe3w&#10;0zGxmpbYWOZH5lQ7AJ9Bh/hzO2aeMAikxRFNzceOs4BZfPonm17AQ3Uohd5PcBtATRPEnjrNOLRx&#10;VtMi2kfqOmOIxrpuPmmmHeCvnuBMQDQy8EwQcrSsxhBNmE8gDFM7IV6SQO0jG6bGuz4BYdTqgdUo&#10;5WL0dvRRe4bMYaQJt7azp9jYWlERqy31j7PJm4WNTRlVVQnl5S8qKuLqapOaGlLbmjN6O3NHB0rm&#10;ppqW5ntWxcMSyYRUNiOTz7KQH6vjy0sDaP0nxpv6e0taW17nFUQ/fe7lF2hzx9/Cy9/CL8AqONQx&#10;+qlb3HOPhOeeiS89kxO80hP9slLupSZ4vYx1jY5wCAq0DHhg5u9vHhRkGRZq+yLW5Q9sgBpb8pzi&#10;cVDgtFmI58yBQghNdrTuNO6e0UDY/sEGC5C2z4RMFm4Y3LavpF0CigkiPiMyE3LoNu/srm3vKLY0&#10;3rKVjU3ROptDu7y+LiJW46mG29S8s4/8fERLOElGS4o5hXRKCrad71+Y6pgebhzrqwaodTbmN1Vm&#10;1RanlOcnlOS+LHwDSnuGtOB1TG7GE8AZWC09/nFa/CNwW2FObENpWk9jwVhv1dwYn0ywNARQU8nn&#10;NrmLkX8udzEyiWmRKwgnoJBNy6STMskEcE0sGiItMzIbFotHV1bHViUTXOOQRDIuk06Arja4U21n&#10;a0VwqoHJaAYo+OwzGr/9NWRiFwrs4EM3ljbWZhSroytLfeKFvtXlAcny0KpoSCIeonUj5NJJcDZ5&#10;1zZUIDbJzjabYXBwoDxka72zBT2Z/+OTGk3s0cf1wyP8miHl/oFib1++tyvdUC8MDtS7BwVftXI8&#10;a2J17pb1NTt3A/eHxt6PLQJi7R4lOoQm2zxONHvw3NAn7Jqz/0Vrz3NmLmdvOZwxsYPO3Xa8YO56&#10;ydrzsp3vFYf715wDr3uwYGlANAOfKP074ZfdQi45+p+39DgHnDKwBnwAR366afoz1yk9tpzlL4Yg&#10;Hu6IMrY7e5utWMVnerqyldfZpIR7l+zvX3MNvO4afN015JprCEDtIo+R+wPHqXM8MMcpbSemAGow&#10;KEdY4hMSDF0Ug8gQkEt3L2cvNjqNWI0yaZN2oeSJSoioCNSIw3TZS7CpgNDRCRt7KZP2YpMjrPUZ&#10;I1s+NM3qlL4FiO2vlw3+fIFF5fgjn0zAejYvfcNq3+gqS/9x1eiHa8ZMwLjLhv+ALgHa9LmPTQ+I&#10;BlD78aoBKA3pz2zRT+NT103O6JleNra6amzW3VV/fLyxf4g31DUgPn5C+IHhOUgONjZ/k+Eam6rM&#10;Bw4zvxqe0XhSn4AzaiR4dwl7F+dzjJi7/eh4B4/dguTIOF+nRH+P5HtubwLvVEY/7EmJGch40Z/+&#10;Yuxt0kxJ7mJ96ULdh6G3qRVRwTODfcNDA66XzoXcNoi2Ms7xsS984Jrjbffc0dzX6LrlhbMWF876&#10;mNwMsTV7ZGXMQc0q09upIMij5LFPqq+z/y29Z67W+Q89qqLudb56PP72xVxJxnxlzlLVm8XSjNmc&#10;Z40PXT+428zmvJovSp8pSJ18/bIx9H648c1wE71Cd6vuEM+xZ4HTGdFLxcnzFdlz7dVTfU2dpbkR&#10;pvp57tYdoR4jiYFL7+JXanJWGgokALW2spWm9xuS5d2DPfmaBBym3tlaU8kk0hWZDA9DthTB9i7I&#10;7GB3l3naDg72Dg8Ptne2P35Eg/QFzTwacsIyMA1SCJto9cnmrhrmlxIgiWxQ0R4aeLTyR4dAsd/+&#10;9c9Pn78cf2YshQLkRSNQEzxhEAzahLBLADVBOFbArK+AxRcYwF5CMQiZQjHdFLtofU8cwldk38Uh&#10;bBM4pQ05QToBYUI+JOQg1S2Gw8nALtgnRGRzQid2Cfb3hwg5BENkU6awSyvNLpwGjAMmfHGIOdWI&#10;0hiokS+Ngxrb3FMD5cmdpvulsEn6/oNwJv+DAGofPzFH2iH+6LRdlto/wJ2DQ0qJ1VhkNT7DAKym&#10;2lKvgdKAaxA2tYsJQawPDSTAI3Sylp152vhiA4Ah/I0TotHf/vdARhIyBUMLaho4I1D7ntWEGvjU&#10;Jbz74ZGCk2egJlAa47MjFmEUlIa9vCuJjfzhazPg+7K4E2AYtVqiWl+UrI7Pz3UPj1S3tb1tbc5s&#10;bEhvb8nu6czt78of7Hk3OvBhdrxueb5LIhpiLpK1eaVqUbW+pFTi/WoOAIB2f3G+d2Ksoae7qLzi&#10;VUrqg9Aot8DHjv5BdoGPHMMinWOfeSbEecc/84x/5p4Y55n2yicl3jvxucfLGNeIUPuHD8z9A8z8&#10;75s+fmTzNNoxIc7tDxTqlkANAqiRsa6YFxp7UAgae3KnAchowBk9SUHc/JYwg6YFCLt+V9gLMtNg&#10;uEaawGmof3MT75Si9Q0W5kTFvzmETcqk/A2t/4wElFxXgpBmWf/j6viqaHhlYWBxpnt2vGVisG6k&#10;p6KvrYh51DioVRQklOW9LMl9AUp79zomP+sJQA1wlpUUlp0UnpMa9f71czZGrTKrv7V4or92fqJt&#10;Zb5XJhpRSCbX1+bJswhmZSPDeMfiV6/e1irIEjdMoZiVy2eA1RzFJqTSSYlWUtkUUF0mB3ozSWXT&#10;yMFpq9aYo06YUsBnFciPD9a0jjTl4a7iYFeGApuqBZV8Wr46Kl7oXZhum5tqmZtsnp9qXZrpWJ7t&#10;FM11i2a7lme6VpcGZSvjCsm0QjqtVMxvqJZxwrtsNqgCrPbxI/OrcZ+HGjYhGnTAmluAmmx3VyJT&#10;jL0vyrzl4nXB1ObCbetLFg56Tj4mPo8s/J84hr5yiUgFqFk8eGHkFX7d6f4lK4+zpk5sBBiHofOm&#10;Thcs3FisNXu/Gy6BN1yDrmuDpRnSIp4eoefZ8p0eOAQ0Rv4zrRfNDJQGCgF2nAGfgatYD6YDKJBN&#10;IID46LRLbG3QgCtOD666PASlQVddgy85PDhr5XPqlvM/uH/rPMDxttNp5uFj0nWnEUgRsWFTV8gh&#10;rhJEmYRoxGRkk0BmunAm7MUhlEObrBIOasRbAqIRilEmiV+Kr6Cm2/WpW4CcaqcN2XKfBGo/65n/&#10;9ZI++IxmfdIQtL+B1U7wGZfgY/vx+i2CY/K3/YgcpFeMfrjMfGw/XNEgGnOnXTP8+Zox6fTN2xeM&#10;LPXMrPr7mw4P8WIt3d6RIGVB+PZBbOw3pu0G3WZxZNgkfEEaPqMUbQNvD9hrN5oEPuefPSKEJ8nO&#10;jkopmYq75/TM1+mlr0thZGBrSmxXxsuezISRgvTpsryF6iIOaiXTZfntSc96K0sUqrVIL7cwU/0I&#10;S+NEF6scL4cML7sYB7N7t/Rsr1y0vnzBy+h6kPXtMNvbT+zN4l2ts/1c3gV5FgR6PnEwDzDVj79j&#10;XxjsVR/zoDPx8UTey8XK10t1eUtVbxdL08dTI3JsjVsf+U1kvZjKS5zIfjmS9LQmyCfW3MT32sVo&#10;Y70iT/u2MN/BpLCx9ykjNe9H2mr6aovK4qOjbusVetsNPLs/mR46nxu79CFJVJUtZpMJisXNRUqp&#10;GKAmkSwrlbK1NblcsapaXwOlAc4Yn22rQTB7fCH2zU281rKVPXfYGu1sOQE07SAzCGWOtKtDAtSI&#10;1bi35ogAC2ilC140bv348/E///0vvouF5OBTDVhoDBQjUPuVh1UjOCMDe5FiF/9ExmfIIfEaNHyG&#10;vSTY2IWUStKnC8UgoBhF2EdhMrZ3dyDai809HR+YLpog1YUVkkAwJ1BGN4eqOiEBcQSd2CuU0c0n&#10;6eaT/Z8kHEIlwUx0iXRBTaA0AdT4ivvb2/u7OIq+CHCNHGzCN6LKqU5KSYfgY61oF3SEG8LdaR95&#10;p6cAat/r8EjjZqPIaltqpQBqah4Ily/kzfvTNH4c4BqaFbxUsD9h8lrhI+jdjJzoAqgJ0iGtr+IQ&#10;9g2o/SdReaoKL4SMwI53wGSAMxJsavU+HtMobbbiO0oi5fMP8CzCl8WDaGt3T7G5tSJXzIjEIzPT&#10;bUODZYO9hYN9RSODpRMjldOj1TNjNfNTjeL5Tol4UCGdVK3Nr6uWgCgbNIcUuKaYJVabm20fHq5s&#10;ac0pKn6Wmh4YF+8bE+vxIs47KeluRmpAetK9lFc+qYneqa+80l55p8TfefXMLe6pa2SYfUiwFRAt&#10;7JFNTLTzqxfuGSm+GlBb1wa51VLaHOv6hJSL1PXJ6IT3ePJ7AOQCJjPo/k66HkUhXpfm/ZiEm7fL&#10;uofBaioYvIeYURpYZ3NDxGOzLSiBqGtzX6Wch1RIcZ7YxYZkgc/Y+DDm/1PMSlbHoJXF/uW5HuZL&#10;G22aGKof6a0a7CztaXnfXp/bVJVdV5ZeU5Rc+e5Vad7L4jfP3+fEclCLysHDNzUyPyum+G1cTVFq&#10;U3lmV33ecHfFzEgjg57FQcXKBPh1U7W0vbXCiIfPrKTpFKTtbc2kX+4FZLGPcZsh0Bg35iDFGml+&#10;TbkAoQxjcC7mtlSyS63eEO1uS/Z2CNfkXDJtX+fSmmxKKh4SL/TMTbZMDteOD1VODldNDFVCMMYH&#10;yicGq6aHa+fGGuYmmoFuovne1aUh2eoEQBBnzs55V4Z2lDvV0I5uQh8/4j1DeXCwBko7OOSUtocW&#10;Vzwz3xH2NOyGlcuFW1aXzGyvWrsauweA0pzCXnk8zXSPzrQMjjf0DrvuyCjt/G2nMyYOICHonKnT&#10;RUv3K7Y+Vx3uXXd+eMMt+CZbHipU3zvCyC/a0DfqpmfYJccHbNUBEzvgBR+IBvhgsMK9RLxHz4i5&#10;u87ecmSONB5i47yF20Urj0vWd9gcAg5qF+3uXXYMYKDm9hXUzll5/2xk/7drZj8ZWJ83Z5FBBD47&#10;RyPnOKid0hKYLpPBRo4gwjsYtEuXunQ3ddFN16b6kX7dZLImz5kAZ4RisGGc4DAqQGUg4UDK5E41&#10;TdcnZzULINefzl9jgTlYwFs265NY7R9XNZ2e0A/XTCBsklhH8/Vb1ONMOT9dM/npqsmPV4wFUPvp&#10;KrjN8Merhj9xXxrprL4ZQM3ExnFoqEWtFm2sL25sLG5sLm+pV9TbqyA2ED9wjXeG8rdY1uG+TS+y&#10;XKxnU3hfB5zhjXyHPfHXkNILOnWmbKuVB3ubHz/tlGTEBDnczg4PaMl61ZT2oi0rYehd1mjh68nS&#10;vNmKd3M1RYsNZctN5RPFOd3vc5TqreHuDj+9y2HmRk/tzZPdbNLv2D4FhJkbO964YnPl/H1zwwBz&#10;wyhHi+eu1kleDm8eeBY+8s6+5/bAzCjY+laSr+O7kDsNzx52J4eN58UtVGQD1BYq384WJrZF3cux&#10;N+uODBjPfDZXkDKaGtP37FFb5INCH5dYC+NAg2uhhteTnawqogMqEiM7SnP7aosH6j+8Db3/wsKg&#10;4p7DwHP/uTdP53OfLeS9YOE5qrNWGwtWOivVarysgsM2JBKRSLSwvq7Y2lpXUNfn9tb2zvYeWIVH&#10;vlWr2dLs+2AsHqQDHEaURl406utkXaW8TxM5ZAAFwEZ8WQLNSlAQxyOAGkMuMNkBC6vBPHP8KDak&#10;jPpDmbON8xkVg2ATQlG1xF5UJxEY8knYREq7dHUC1CCcDASDQI3caTiWdu3pwA2ghASbeIVs3QLE&#10;LhxlNJ4nQcKxuiLEEWxBlEOH6JYRJFSlW14QZZ6QkE8GAyl+lXigO+YNJTIThHtE9AaRL43OBwZt&#10;Uo5QLcGZYLD6dUBNI4bXh6C0Ax5cg/89fnWqQR+PAS4aBxiMo49s7BqxmnpbRZQGXIP4JAMW4WF7&#10;S6relCDd3sKrPhsWtX/AHDFa3xVzpHFK+zooTVdEWoIohxMYOOz/CtSEqjh7sQhW1HdEXjTWg8Re&#10;GvnIV4ZoBIuawRgQf4FkrrX9w031jly1sSxVzCwvD8xMt0yM1k6NN8xOtSzOd4gXe1aX+tAQr0nH&#10;VYoZ7r4RbW2JQS8AABAei9CmWlyTz0hXx0XLfTMzLWC1rq6Cxsb0ivK4wncRBbmP8nNCivLDCt4E&#10;52Y9eJPhz5R+/3Xq3cwkn5SXd2KjnaPC7J5GOjx74pjwwh0Yl5Xi9we+LMHCt6CmpTQGakvUw7ij&#10;Zld/b08T7oFu7TfS3GO635zYdEBNl9U4qClZMA7WK8yGpuG6MF/ahniDLzCgkM0oZNMK2ZScdSMy&#10;wdDmTMEAmQHXwB9r8lm5ZEIhnVgVDS0v9i7OdMxNtEwNN4z1V430Vgx1lw12lvS2vu9szGutfdNQ&#10;kVlVnFzxjjnVPrx5Xvg6Ji8z+m16JFSQHVuSn1D1PhGU1l7zpq+5cKyven68dWW+TyYaUUrZKk/M&#10;ncZG6Mt22VQJNpGCVsZkv0g+XxWZW1s8QAsLpsd8gUAxAcsoByIH4eaWmI/D455C1m8LAGUMijZP&#10;vbm8vSmG1Bvc2Smfkq+MrCz1Lcy2TY7WjvSXDfV8GOwuIvV3vu/rKOhtz+1qyelset3V/Ka3La+/&#10;o2Cwu3B8sGphqm15oRfXZ0M5r94UM5/HnsbnwR1pTORI45KD0rZ3VlSbs+3tJS6+flfN7C6Z2ly1&#10;crxp72XuG+ockez1LPtObJZjaLLJ3cgbLgGXQWmmzhqX1S2Hs2bOl609r9j7XHPyv+EaZAA+8wo3&#10;5PFsje8+0feJvO7+6LIDG5d2mkWUAIjcZrHEbpjA4J134DOt68vU6ZyZywUL1wsWbhBR2iVb74u2&#10;3uetvS9yULtofx+gdsPtEUDtimvwRfuAs+YeP+pb//XKrX/ctAClnb7lcJq75c7dcgRNIiVQgwQI&#10;E0TsBYMKEHcKZcigAoKI1ehASBfUsEmHCDZADSRKmEUiStP1nEEEamTr7hIySbqgxjxqzJ2m90cW&#10;vfban84gZWPU2FyBK/pCpyeRmcBqAroRrhGo/XiVgZoW5gyhH66hjNGP142R/nTN6GeOawC1iybW&#10;Zk5uw8MtKtWcQj6pUEwqFVMq5ezG+vzG5pJ6e2VnV7K3j78U9nvb54N2IXKisycAX+yZv6ODRRii&#10;qdUKiHBNILadnfXdHdX2rmp1eSzY0bQpJ6ku42V9+ovW7FddOckj719PlxXM1xQtN5SLW6pFzVUz&#10;le/GSvLkYByF7F16sv+tmyFmBs9creNcrJ44WjywvOWsf83u6sUHViYhtrejHM1feTlk3nfLD/EG&#10;qCXdcfAz0Qu3N0+76/QhlAX16E58PJrzbK4kY6kmd6EqdzY/PtfdtszXpfdp0PCryJGUJ4MJkUOv&#10;wocTn3Q9Da564FXm51x0xyHvjl19YmR3ed5QS9V4X/PMUE+Sl3O6/a3GYNeRxGBxUcJyafJySfJK&#10;SaqoIkNUlb3S17jNpgjgVX5nY1Mpk69uba4zPtveAqgBy0Bp+wf7x8dHNJMAOYeH+wcHaLrVxGeE&#10;a5SCzABqREgkgBoRAC/DoA30g1Qb/5YvEwncAfmxtUH3Pn5hHi/AGbnTIF1KI1CjSlAM1IVNEkEY&#10;VU6i00AKCQUgbBKB6RaGsMn8Z9rFK6kAy9RBIhJtCpiiKyGTDBIxDaW69UDENyc2T2SSUCcZurso&#10;U/co0u9mQkI+GQykNF9f4wqlO0UiSiODgRpu+tdhaviO/Lv/j6BGZEa2IOzlH7d7gJaaxzkjPhPE&#10;Ke3g0+dDEmzkkGsNf7O6Uwo2t5hYZHs+JFoj5tZhKxLhjx1NPwDoE1974POvR59/BUix9Atf/FeQ&#10;gGhc5CFjlCaA2v/ManQgVfXlV5y5BtQAZ8fHOzw4PLT7+TMbhgE+EwoLAqvhDHGeR0f4jqqtbalq&#10;QySRTS2LBoEWYtGgWDwkk4wDQpQKNlpJvSna3mJhFna3NfP2yFnDAICtVTUPVpGsjiwv9y3Md85M&#10;N4+P1QwOlHS15zbVJddVvIBqy2JrS2NqS57WfnhSVRhZkR9Wlve4IDMgLcErOc4jOc4dSnnpkZXs&#10;k5nsy0Btiw1TW2RzP9msgnmVnAlosqFaxkVnnZ5q2Q7r92SBNqj7GfdSQDTN3T3mYjYydYYTngS1&#10;TT6yjWHNzq5im4UMZh2IoDQV95DJpdNAUenKmHR1TLIysioeXhENIV1dGZasjkJSyRhHtwmZdAK2&#10;FGVEg6LF3oWZ9pmxxqmRurH+ypGessHu0sGukv724p6Wd50Nua01r5sqsmo/pFYVJlUUJJS8fVGY&#10;HZOfEZ0HSst6UvzmeeX7pPqStNaq1z2NBcOdZZOD9QuTHauLQ/KVCaVsFgTJaHVbyimNXhfWuTQ+&#10;Xj5oT7m9w2KLbG5JNmgyBBtUBxQTIYW9KWhrZUvNVrSgm8q6dFULADX8CPClZPhS7AqMriwPLs33&#10;zE+1To7Ujg6UD/QUdbXmtje9aW/K6Wx5292a29Gc09qQ1ViTWl+ZVFseX1MeX1fxqr4ysa4iobE6&#10;qa0hc6i7eHayRb46Avbf2lje2ZHs7cn2+fIDe/sK7kgTejwZpe3s4m9sWbk2/qEky9zV49Iti4u3&#10;rfXsXE3c/e2Dn3vFZvq8yHEOTza/H63v/uCandcFUyc2W9PI5swt+/Pmrhet71xzunvDNUDPPdjA&#10;K9zE7wl0636M8d2nBqA0z9DL9vfPm7meNrIBdvzjmsnfQQZsgqcpCOassd25207AvvOMz9wuWrpD&#10;FyyYziO18jzPVjXwumDDQO2C/d3LjgF8NQLW9XnVJfiyc9AFu3tnzNx/MrD+x3WzHwExfIInCAlM&#10;JrAa2OsUpy4B1BhCaSGMoAo2RPSpW0YoRgVgkE35xGcEarSLxJcrYFD1i4Gm61NALkAYecjIIPtE&#10;ATJ0NynloMYmEJxGtcz9dvvP56/915nLfzxz+U8c1/58/jqLl8bmdRqQUw34xcKdUHQ6jmLCpgBq&#10;yP9B62n78ToYjhxvZBj9eM345xu3Tt28dc7A/NItm1v2zoMDjWtrU9LV4VXx4Kp4QLI6rJBPyOQT&#10;a2sz66r5zc1l/Nq3tyUsjs+OYmdPyWJZ85A92zsqGqGMF/StLcXmpoy0tYW/IEZsxGo8XdtW4/ep&#10;airOLE98WpnyvDblWW3ys5a0l325qZOleYtN5SudddLeZml/u7Snea6mUDI7sabekisV6U8jHprc&#10;DLEyCXO0jHS0BKi5Glx3unEl0PpWqIP5M3fbJB+n7ACP3GCvtw89nzhZ3r2tH+lokeXvWhF5rzUu&#10;sD81YvwNG6O2UJEz+SFlKCn6hZlBzYM7raF3O6Ie9r54PJLydCLj2XRO4kxeymxu0lRO/ET6s76E&#10;sO6suNGW6sGmiqGW6qmhzgQ3mzw3y5YQ9/4XD2ZeP5nPj1t8nyAuTRVXZIkqM+Uzg7sHe7tsraeP&#10;4CTFGq4D3v1Y4DSwGuhth3UCMscYxGYCbqtZ7ycQQbuYOu2i5hw1HH5kLjHiIYIA7mMDErGpoIRN&#10;EDAIrPbxExvmDyw7+nhIUT8+8VH/ADICNRjYi5SgDQZq1lb71Z0mcBjyT+AXFaMUu+ijqQzl0ybB&#10;GVEjbSJlQ9O0BAa82NPBIwHCflffF6AcpHS4UBXxjSAhn3bpbgr6Pl/3cKQEQyd0oqSgA3aVcDUY&#10;qBGrcYBmbE2URgZzquGOH+zhgnDhyuzT9YHYWDdyT6I20JgW1KAToMbR7ePhMVui4EDr2CZXC/O2&#10;sHZ874hA7csRozStGKt93N0/3N7eXd9Qy9e3ZBtbknU2WokHZNgUFgpaYeO2samWAdTQ6H88Bqgd&#10;gNK+/IYfG94BCNQ+/vpPpMg8+lWLWdpUA2q6KHYC1L5HNx1QO6SY8B8/qjmcUYj4PQaLnBfpg4RP&#10;FGxitY/4KzzcwsNqa1um3FiWKWZpzNKaEq+gy1tbK9vqVTbme1ehEZ9MSlE/iNW21GjWl5XKeZls&#10;SiIdX1kZ5ktU9czOtE1NNIwOlQ/25Pe25/S0ZvV3vO5vf93f9rqvJbOnMbWjJr7qfXhh9sOi7Ifv&#10;swJy0+9lJ3nnZtx7m3aPd32y9aOWGJmtLZIjjSiN+ZA2V3f46gK835P3R2iGoGnv7rc60kZM+RbO&#10;mHDgPp9eoQ1sC/Jjczy5C0q8rlpak8/JJNOr4jE2zmx5EBIt9i8v9C7OdS/OMy0t9IqWBsTLg+Il&#10;tle8NCBCzmLf4lzX/HT77ETL5HDN+GDlUE/JQGdxX3thX1thd3MBKK29Nqe1Kqu5IrMOoPY+kUCt&#10;6HXsu6yn7zKfFOc8K82NqylKbirP7Kh9O9BaPN5fM8umEfTIRKNr0hma/cqHecn32ZB8PjiRL/j6&#10;zRfULtQPbW3jbrHha/h2ukIO+UhpF0/FNPZuTTELSltZHRYt983Pdc9Ot0+M1g8PVAz0FHe357c1&#10;vW6sTWuoSUXaXJ/Z2vi6tTEbdl1lUmVJXFnRs9L3T6DyopiK4tjKD8/qKuIbqpK6ml+D8JZnO+Wr&#10;YxvKOcZq6pWdXdYHuruHvyI5+dL29mU7u6vqbTSrCxuqGcnKQHrmcwNbJwZqt6wNHT0s/R67Rabc&#10;j3/rFZtl/TDWyDPwiu2dC2bOZ4xtTxvbnL1ld87M6bLNnasOfjdcHxh4PjbyjjC++4TFwn3wwjTg&#10;uZFv9A33xyxYmpkrkAVwJiwM9bOe2S+GbFLnOda/6XoBcGbpcdFKo/MWGl20usNDcniyyZ7W3hcd&#10;7l9xfnDV+eFVZzbf86prMFgN9Z+39PzJwObv181OGdqe0Zk3AJYiXGPspQNqSMkg2EIqsBflwybe&#10;0mU4yqddyBdskrBJ0PajnjkHNTaNgDo0IRhkA7kELCP/2YlNsgVEo8MpEzWcNrQ+a2jzi775P64a&#10;gM9AaVpQu/qX89f+evEGG6Z2Wf+HawzUNBzGRSgGSjulZ8Znb7CUuE0wqMCJlA9ou0UeNWMbx77e&#10;Wrl8bGUFf5W9i/Md8/Pty0s9YlHfKt4+peNr8pk15YJKtbS1hR88HmFycBihGF7Kt9RKaHMLb+cM&#10;1Dbwdq4DalpcY2NfNjdZXGs8lzLC/Ivjo94+CXkX+7glK6Et4+VY8eulxjJJV718sEMx1q8Y61tp&#10;qxyvKVbv7a4qZGLRQs7z6HtmBsF2FuFOVoHWpu5GN92NrgfZmoY6WLy445B+3y3noefbh3fS7roG&#10;WZr4mxpEOVm8fuBeG/uwMzF09HXszPuk+fKs+fLsyfz4imDf5+aGZXfdyu+7t0YE9MWFjaTGTOfE&#10;L5W+FtcVy9qqFO3Vq3XF4pqCiZKcmf620c76kda60fa6l/amxT4O7Y+9ep8FjKY+ns15Mp8bKyp+&#10;JS5LE9e8WZMsbqk31TtqohOlUiFZxcuSnIW63d0GtQBodvZ21TvbDFz292iw2vGnI8FPhqNQhpwx&#10;+yhyyEZ3EQYRCUHIQSo4xmBQAbKBYtS/CSFfQDRBRGlUEkehDFVLh9AH0WdhlyDaRD4dhXoIxej0&#10;aC9scp7hqyFFMdpLoLb3LdlgkwTSIumimCAhf5sP5CJRhA7ahVSoTbd+IVNX9EHfZ57I0dWJOkl0&#10;CFBJyCGbLgXri+RDDHEfBVYTQA2iblAYuCy4OCBy/gPQeB/pon0jHTjTleBjYyfA23FNa05zPz+x&#10;paU+fmIh1hioAdoFUPukccLtHmxtbq8xVttcVa6LlWxFIpF6g02tAzbwqXVsjSICtcOjbdbvyd1p&#10;X347Zh41LgZtvx1BX4Br2sVLBGwiEZARh5FBmbSpy2pUniph+vXwyxe21iJSZjCxvk5Kf/ezkINd&#10;EJiSdYAebO7sqjbVko2tFeX68vomc7WAw3Z3Ffv7jAGEAXDayQqgI8ZqGqrh3WVK1QLwTiafksom&#10;pZJxNrNwqXd+rn1huml2om52vGZ+sm5hqhFanKyfG6ueHCgebH/d05DWVZfcWvmyruRpaf6j4reB&#10;77If/kFAtJPiV3x7a3WXloFi/Z5s1Ah51L5SGl+yEwbd7K/zCbjIJlGvB/V4ojYa1wVS2VgXkS9N&#10;ujoFSltZHhItDoDPlua652faZ6dap8YboelxfLfm+am2hen2+emOhZlOCHzGyky2Ytf0WCMobbS/&#10;fLDrQ2/ru67m3M6mN+312W01mU3lqXUlyfUlydWFryoK4iGAGvis6HUMURrQDaDWUvm6t+k9jU5b&#10;mu5cXRyQr0ysK+bVGkrTdL3zyLGbB9AhGynJvizv5NXtzN3elal3pGrO17oiSiNDA2pbDNTWBVBb&#10;GVpe7JmbbhsbqR3oLeluL2hrym6sSa2pSKwqi68se1lT+aqhNrW5PgNivrSq5NqKV9VlLwFnQDSo&#10;piyurvxVU01KS21aR2N2f0fBxFCVeKFHKR1bZ6y2uKMW7+ys7tDo7z0gmnR7Z2Vza3F9Y06lnFLI&#10;xxfnO+OToq5b2F0xtbpqamvs6uMY8sw/4e3DpAKXsETjOyHX7Lwvmbucv21/1tgWlHbB3OWipfs1&#10;B7+brg/0PEKMfCJv3Ysxe/DCKjjBKjje5N7TG24hl+z8zpm6nDa0+ekmmIP1eP7IY6T9Ymh1hs8V&#10;AKJdsr5z2caLDUSz9CSBz5CeM3c/b+nBF3T3Om/jc9HO74L9vctOD644BYLSbrg9uun++LprMPKB&#10;dD/pW/9w3Zz1n95yFCAMxineqSowFiEaK8ZHsMHAJgzaS0eRQfhFoEabQiUQgRrlw4bBPovn64Ka&#10;LpkRb2GTYEsQQRjlwwCoUacnypOE8lQP86gZMnfazzfN/nZZ779OX/p/frmIlHCNLd95kfd+amQI&#10;PiMCI1AjG+LsxUSbJ6CNjtLd+4u+6TkD84vGVkbWjp2dlaC0paUuUNrMVMPUZO30VN3cdBN+QniV&#10;kksm2OhMvPut4w0bv3kgl8Ztpgtq5FEDqLH8b4VnPQgPh6+vi3b3VY3FWamP7yaE3Ct+FV34LKzs&#10;RWjf64S58rzV9hrZUKd8fEA+0rvSVTtSlLUqWhCJl8anJxQqeWJ4kL/l7RAHywBrUzdjvTu39ILt&#10;zINsTGPcbdP93QFqucE+ST4ugRbGQZbG0Y4Wyd72ALXhnGfT714tlGXNV76eL8scSYt66Wjx3OJ2&#10;tpttvq9L3eN7bdEPR9JjFj9kSxpLpB210p5GWWfdaku1vKtupa16vL12qLlqoq+tuTAnwfZ22X2X&#10;zgjfwZdBY2mh83kvFgtficvTVqqyVlpLmM9sb2dtTY629uj4aEu9IZWKJBIxLUVAMx8BMQA1aoBp&#10;gBqE5hwtN1prZNJIMhxOzbzAQwRDSFEJiAqkRSmETMHGsaxmPlAMmf/8978I1FAtUqEMMRmdBgyq&#10;k0SbHDgEN57GxmnQLqSwcWK0CyLI4J2wmjFqQiWwmQhlPh3vcfpBSiJ4ggjISMKmYOiCGm1SvlDP&#10;/1HCB32ffyIHOlESJ6wryqFvpCvt1dCAmsBqEOEaCfdaADW6jILo0lE9dMHZLfiWzwTpgho14t+D&#10;2vEXDZwRqwnEdni8R6Cm3lVubstVGysK5bJcwdZf2lAtreOtbI0NH2dzEDdX8GKGFv+IRe7U9Hvq&#10;gtrn3z5++vWQWI3hGockAiYBngjCBOmS2e+CGomD2pEm4DYHtS9f2PC4b/jsN6Q4kNY8oMFweJFg&#10;rIazOv6Cu7C9d8jGaHG3ixQN+g4Q7YC5ZrgTCqkgNgYOrMbGeOwz7xq51rbUfDTXBnBtUbE2J5ej&#10;fZ9kI+nFQxLRwOpS3+pin0w0KFsZkiKFxAPS5R7xXNvSVMPsSMVYz7u+loyWqriqwsiSvEcM1HTd&#10;adTvCa2zmLcM1ASPGoEaURcgjALc7e9/5TA+l5P3jRKlobCOcDgXozTUJvR40rg0SLbKA9Uu9APR&#10;QGOcvRomRmrHgF+DFSMD5aODlePDNciZGq2fYdzWAs3wYsiZHK6dGKoc7i3t7yzqbslvb3jdXJ3e&#10;WJ5SX5pUVRhXlh9bXvC8LP9FWd6L8vy40tznJW+ffXgTW5b3sjw/vup9Ym1xSntt3kBH6Xh/zcJE&#10;m3iuVyYaVcpmNpSaTk9+BYDSbC7FkdZfyO+ZRuQsJG3vyYnVtAFHfl9s7KGm63Nxjd3ICbF4aGG+&#10;a2aqeWSwsr+7uLP1bUt9OlCssiQOAqvVVSc11aeD0loastoaX7c1ZLU3vW5rzGpvyGyqTqmvSGyu&#10;Se1ozOpsek1D1vo788cGyhdn2qXiwTXZ+LpyZmtzQb21pFaLwGeQelu8qV5a35xVKifl8hGJZGBh&#10;tjU57SmjNDPrm5aO5j6B3rEZoRlFd+PeWPhH3nD0u2zheg6UdgtkY3fO1OmSlcdVOx9QmoHnI2Pf&#10;SNOAZ5ZBL61DXtk8Srzt/+ym+yMW9uy20y9s1QFGadDPeuanDKzOmNifNXXiiOZ5xdbnmr3fVTvf&#10;S9ZeAqiRWOA0S09QmmZlT7t7lxz8BUrT93iM9KrLQ+w6a+r2ox4+xeIsBy/CJiYgGluWQANqlE/p&#10;OT5wDaBGIg6jYrBJQg5lnthFkEeZ2KSaaS8yfwR+8XmsAmARdRGTISURgUFCSQHOyCBog6g8gRob&#10;o6ZvBYr60/nrQLT/36kLAqsxv9r5azSlACnvAP3qVBOoi7AMIoNyyKYCJwykZwzMLxhZXjCyMrCy&#10;b2n5sLjYNTPdNDleMz5WMQmNVk7jTXG2bVU8xAabKhaUyqX19RVw2Pq6hMSwbFO+samAdEFNw3BM&#10;4DlsSjc2VnGsSrWMSlRK0ZZKlBByN+aeW0ny0wR/j9ww/5YXoeNvk8RN5bLBNsVoj2KgXdRc2p+b&#10;sDA9Oj87vb65viKXdjfX+pga3LW67Wd1y81Ez9fCGKAWaGMa5WyV5OcCUHsT6P3C3f6BqeEDc6NI&#10;B7NUH4eqyHsD6dETeS9nitNmSzOmChI6YoN8DW/4G+s/sTFLcrXNvetWHuwznh23WP5W0lyu6Glc&#10;G2hd62le62uR97UpepsnmytH22pnRrqL4p48szD84OfYEe7T9zxgJPXxTD6Oylyuzxc1vRMPtqrW&#10;VYfHR+vreM1jXX6bW+vKNXz3dWhvb0e9o2ZeNMAHaGN35/AjWuhd5O+DcPjyndDuPos3Rt2avBsU&#10;bTzzsRH9EGBhFxgINiEXMRMyBdLaA/+xJUR39wEbfDKB4EsjAwfiqBOiaiHUQJsMEb7Cx1duEM5B&#10;yKdddJKEGmTQ4bS5xweiHX3+BAACWGBTVwRGJCIwQjFh84Swl/xqdCzS7+v8v5Fw1P/xcBTQlUBL&#10;upn8skBgX9hfcU2QLrFxUGP3l/iMXSLtgl10Sb9K+1nfi7EaM440w5a4GLSxrk82CZQv084oTZfV&#10;PjKPmgBqKgK1NRVAbV4mn1XI2JglGd7NpFMs+rrWo3ZwqJnyyQao6XR9YpOQiHANhCQ4vXSJSoAw&#10;AjJdUf73QiV4DWH69VC7PgqrGbv4geSZI4ODGjb/9flXvOlwjqSzYjMtPm5zsFnf2VOiTUf7jlae&#10;5kZAZCBlqzIC1xiosVAg3LUGwtH4oQCs2tHq84o1dpUUsinp6ohsZUQuGVPJJlTySaVsUimfVimm&#10;VIrJNemYVNS3NNM8PVwx1P6msz6poSy2/F3YH8BnW1pWYwsiyeYYqGni74vUm6tsHsc2BebgpKVF&#10;LmIvNkUL6Te7cKJ4FwSQsTFtOmKTuYjSGKix3hDmTgOorcnnlPI5gNqqaFi81L883zM/3c48ZMM1&#10;Y0NVowMVbAR934ehvtLh/rLRgXJkTgwD1xpQhniOg1oNQG2op7ivvQCA0lyTUVeWVF0UX/HuRfGb&#10;J++zIwpfR31487Q071mZFtSg0ty4sry4mqKkprLMrqb3o33V08MNzJ22MLi2OgFy3cJFYHMI2NKZ&#10;jNLYLdGsmEl8RgagTfCoMacaBzUe7PgbUCN3Gm6eZgQb9XviLq7NSSUTK6LhxcXemem2yfEGUOlA&#10;D0Att7Uho7Empa4ysa4yqbYyqakuvaM5p6v1bU97QV/n+16kHe962nJ723O7W950Nef0deQPdBb0&#10;dxQMdL7H1RjqLZocqV6YbhUt9qws98tWR5SKiXXV7ObGwhbDteXNreWtrcWN9Rm5bEQs6lmYa52f&#10;aSopyzC2tb94y0LfxsnuYURgUj5AzS0ymTo9L5o7nWa+NPsLZs6XrD2u2fvcdPE3vPPolm+k+YNn&#10;tFyBdUiCRWCcgXf4ZXs/tqKUodXPemAOtnbnT9fN2DIDJvbckeZx2ebOZRtvCIh2ycb74negdt7S&#10;4zxwzcqLjU6z9ePzPR8C1KBrriE33UOuuQRdcQq4aOd7zsztRxZ+1pyhFV+NABTFOIyty86caiys&#10;Gqeu08a8Z9PQVnCnkU7x+Goa2DKw/gkYpAU1Vl7Laj/xEWlsL7BPe6AuqGlzrH4EfrF+TytwFQEW&#10;qOvvV9ly7ERdlCMQGOEa5VMO2bqgRgbA96yx7S/6lnxBgpuAM8Gpxlntyp/OXqXItzT3k88eMCRc&#10;o5kEBF6U6vrYCMuQA+O0gcUv+uZIKfMXfbOzRhYXja0uGlsD1JqaChcW2qen6yfGK8ZHyyfHKqfG&#10;a2anGhbnOyWro2uKubW1JZVKxGFrBYimUgG8JGCyjQ3GaltqpXpbpVavEahxsV5OzmdiSKkUoQbl&#10;Gv5AFtZV4o9fjporSxJD7uY9fxzj5Zjk69wQ/WA068ViVf5qZ52sp1HcXjlb8ro5MRKgtipfXRYv&#10;i8TLS4uzAc7W92zN79uZe5oZAtRC7C3AahFOlvFejil+Til3XSMdLf1NDQMsDB/bmKT7OpU99m6P&#10;CxzLeTZTlDpfmj6aFVPs72509hfTSxcemt6KtDNL9nIq8PfoexE2+z5N3FAs725cH+neGu/fmBxY&#10;GxtQjXTN9dRPdDeOdTSm+nlGm+m9djGvfeDcHXN/KOXR5NtnC+WZS03vltpKFUvTW1vr23s7O7xn&#10;E9rZVdOsz40NPEi31dtb+2iOOdPs7O0efWIoxkb97+0cH7OmnbfcaK33wFgoBlzjTT4jIQF3gEcc&#10;tn779JnFMyOoOv5M3Z0gtoMDNPncUcfgj+HaHiGaQGkkqk3ALBgk1EbwR+dJBWgXlYT4ZzFWo4i7&#10;KEa1IaVNwg46Stjc47jz8QvAQbMmOkSMRQbZApnpghpsSL23S4awVyiAAwmVqDbSiU0SMumzSLpl&#10;qIbf1fcF8C2+N+grE6iRCNcEEasRruF2c2JjQ9P2D9k1JFCja0iXml/kr6AG44Qt5PBxaZpR5uRd&#10;gwGuYpMJqMdTO6UAxtExPmhn71C9s78JUKOuT4CaTD4vYSPLWfTQ1ZUR4Boa9PX1ZYAaj3u/iTqZ&#10;U4171AQB2mhRBKSfwUZfp4UyqGKw9XsdlCSQluBLE0S7cMiXXz/++uvH37g4qzHpgpoupWkMLaix&#10;E9MSJFiNT07HH+AG60DjAdiI0o75ygfM1oIaEI2DGmM17o2SC32GrMdsY5lR2tqsXD69pphRyCfX&#10;5MCy2Q3lwpZqYVO1uKVa3lpf2mDrec6qZGOSpa6FyfqJvkJyqpUXhLIxamrV8uba4joPGLsmn1Xh&#10;maiJc7uyvSll0sRHEZCL89nvi3EYm6zL2U4Q8mkXUnb/1PJtgNomX6CTx6pVyGbZKkxsdNqQeGlw&#10;ca5ndrJtarRxYriOND7EoG1sqHJ8uIqTGSitYWYcoNYyM94Ee3Kkjgao9Xe8a2/IaqxKqfoQ/yE/&#10;9n125Nu0x69TH+WmhxZkhhe+fvLh7bMPObHFOTEfcmI4rj0HqLWUZ/W2Fo0P1M6MNi/PdkuXR9ck&#10;U4DXbeZOo07Pr740gc8YUPPgK4BU8qjxrk9Qmly9w3s/d3CrNKym6evUTiCAaFqogk3lBaUNLcx2&#10;zU63TY034TsCSfs6Czubc9sas1rq08FqTbVpLfVZnc1vAWcDXUUjfaWj/WVIh3tLBnuKBrreDXa/&#10;H+79MDJQOjZQNjZQPjlcPQGiHameGa+fn2pZmG5fXugSL/dJxENyNn5oQrU2ua6aUeGXoZxek4+t&#10;iLpnZxpGh0oHet61teY+jn541cz6trOnW+izyOwPDxPzLO+HU6fn2VsAINvztx0vWrpftfO+4Xzf&#10;wDPE9H6Mbcgru0eJThGpDuGp1iGvTO5GX3W4e87U6RdDkIo5QzTW3WnJfGm3HfmSnWzGwGUbL7Z6&#10;ga0PwzVbn4u23hes71y0unPewoNTmudZ3u9Jq7Bfcrh/iS/rec01+Ipr8DX3R3oeoTfcg686BVyw&#10;8Tpj4vTDdUCMOQMyIz7R0sAGKAadvkVrjzKB2JiDjeecMXY4bWT/iyG4inEYAIvYDhzJFgn9DtRQ&#10;QBfUftC3YguJ6nR9UjESZZIBXBMIjHhLEDaJ1U7kQzjkRD5tIh+gxiYTGFoBrf50/oYuqP3x9JW/&#10;nLv+1/Oa1dn/dlmfViD44RqjtL9dZrhGHaBCSoYurqEMUsoBogHUIAK1C0aWl2/Z6FnY1dbnzc+3&#10;Tk/VT03WTE5UTU7UzM22LC50iZb7pJIxuWJOpQJvAdEAagzRiNVIwLKtrbUttWpzi3WAAt3W15n/&#10;jBcWKZVLa+AzFkCSjYtYk89v4C8RzdPxUVJUUO7zRy98nV/esSsK9OiNC5nNTVwqzxHVFSxV5w1k&#10;PW/LSZJKxFLpytLSnHxNtq7e6myuc711Hax2197Cz/JWkL1FkK1ZqIP5izv2Cb5OcXccg61v+93W&#10;C7S+FelgnuxpWxbi2Rn3YCQzajI3brogvj/xcZqb3eWffzj7j7/Z37gSam0a52KT5efW/OTh5NtX&#10;qw1F0vZaRX/75uTw5sz4xsSwcqhzvrtuuK2mu+xdtNWtqNv6afa3K+87tkd4jSQFzxS8nClKmavP&#10;FQ21bm1v7eyyxYLQAG/v7lD/5g6Lm7WpVm9sbrLV2Tc28U7PBqKhJSaPFOzd3R2g1Zffvhx/ZusT&#10;oPGmblAITfu3K0ehLWe+OnKS4Vgyfv2NLRX16QsLk6tt/llsDthasNN0epKAWTgWn068xdlC41cT&#10;IAzSfqgG1MjxA0MoIPAEDEEoA7FdhBS8AHL2OOgwpNDp/QQqISVDEBGYLocJoCYUIFCDrXs42Se0&#10;e/j1U74XMdaJTIjydXeRjfMXdp3IgUGXRRfUdMXXlmDo9q1rjX0LCFcMVK25dPyiQVThiU2ScMto&#10;85CNPGMLgXA4+x2Bn4BojNLYEPud/YNtTmnKzW2FalOqZF2fixLpDFs9STQqWh4QLfZBaMrRrG+p&#10;pWgN9w+2wH+8Kq1Tjfd1AobYYDiu48+M0ki6oKaLZYItMJmwqZvDQU0DeQRnZAsFiMyAZYCzE9I4&#10;1fi5ffWrabvOqK0nfTxmOkL6EZS2ySmNwRnER6qBeTQRu9DikztmTTnHQE0xA0O1NreunN9c16xy&#10;9DU4KwgBOCSfUqyOrCx0z0/UjfcVdtYnVRWGabo+Waengq0ZxXqXwcI88j5YSr2Bg/F5LFCKLpDx&#10;Bdd1xfxnbHFPLaXhEDpKEG3u8NHB3MbbM1tpYIMvpo5nMWO11UnpyrhEPCZeGlqe712c6Zyfap+f&#10;bp+bapuZhFpnppjmp9pIc5Ot02OgtEYQ29RoPQe1D71t+S21GbWlCcV5T99mhGanBGe8CkyLf5ie&#10;EJjxKig7+VFuWlh+esT7rOiC9IiC7GgQW3Xhq+aKzN7WQs00grleuXhcJWNLEbAruKNxp4HS+NKz&#10;dKs0/k+IQzefJMG6tLV8ti3RSDt7AHwGsXkD3AvKA61NK9hiBhOr4pHlhZ7Zqdbx4drRgcqhPtDS&#10;BwAZsKytgfVsttRntDVmY7OnLX+gqxB8BgibHKllAdUGq0f7K0b7S8cHyydHaqbH67QI28TSyQZo&#10;brIZWprtXJ7v5qw2KJeMkqQrwytLPQszzZOjVSP9xd3tb+prEyvLEsorEh6FBbj63QuMS3+WV+kd&#10;m2biHnDJ3Pmcid05E9sLZo7nzZyv2HrddPYHpd26+8Qy8KV9WIpTRJpTeJplcILJ3SfXHO+j2C8G&#10;lj/zYLYANdZbZ2x75pbDBQu3SyzihidR2jceNQ5q5Es7Z+5+xszttLnbGQuPi7a+rN/T/t4527uX&#10;XYJueIaSbnqEXncLYmPgLNxPGdn9nXmeOKhp6eoMZzKgocBquqDGU7ZS+89aT5jGCXfLAajHAetr&#10;XydgjlxllIMUlMZ4zoDtBZNRMcEgm6TrKtMV5eg61UhCASFfOJxsFnCOx+YASDHP2dlrfzpz9b9+&#10;uQxKg/GX89f/epGtUkC9n5qlorhfjcar6TLZCRrDJmzKEXZpc279om96Vt/svKHFTXPb+oZ3c3Ot&#10;U5MN0/iZTTfNTresiPpXxIPS1VGZfAaktbGBNxPe16lxmGk6QAnUNreYU41Gqq1vSFWqFaVyGUfJ&#10;5fMy2ZxUNiOVMsmkMwrZgnJtZR/M8enj9ORw9rOQlADPZ+7WOX6OjRF3B1OjpwpTZsqyFypet6VE&#10;jbc3rkhE84tzYtHS6opILBEvLs8lv4jyMNEPcrGN8HR8aGv20MY0xN7sqbttrIfdU1cbfzPDe2Ys&#10;uFq47e0kN6vSQPfO5w8GU8NGs6LHMqJaIu8+MjO6+NNP106fMjx7NtDi1gsX6zQvx/qIgLGs5ytV&#10;ebL2akVfq2qsb318YH2kT9HfOtdZOzXQVhYf+8j4RpKDRf2TwIGsF/1pT4eSwyZzn8+WZYo6ShXi&#10;OYFRqH8TzerOHuMtwKtiDQ+NdaVSsc3pDXvRspLjCkex6Z9s/sH+l9/Q2ALENKRFhtAq8xSttW4b&#10;v4d81MMp7fOnL8C6r4dDBGrgKoAaFSNoQybOEykZRABUgDBO+EQIm1QSBVCYTp4OoTJI6RBk4utA&#10;sDWbqJ9YBx/HfWmMZoCJWgAiRjkhQjRdGuP6Sm+ChENIVOfv6j8VI8bStU/oxK7vQU2wdUGN/GcE&#10;Z7o6AWp8pNpXUKPfD11DXL3flfYj2DUXbs0RaJ6xIFAMTMZQCVgGoiIHm+Bj4+PRmfb5Su20itTG&#10;plS1vqpQLssU8yuSaZF4fHlpcHG+e362Y2GmY2V5eE0+h7/9rW3ZLlsxEpTDKjwGinEGYvqi+Tgt&#10;DmpOAOn3oEYoRjkCllG+sJdEWCZIyCehJHfFacjsn//+QvpKaWzwnAbUGER+wtXQtPIQ+Wi4Ng+O&#10;Nph4j6fQ14mGHinsb0CNh+sCnylV85SuqxY3N5ZZWFa2Zrd0b1e+v6fY31Xs4qitVeZaU84qpWOS&#10;5b65ibqhrrym6pd/AKJBbIAaG5TGZ3purbKQHJvSnS0ZtL3FkGtrCx/P5tWTiMNIxGGC84w47KRQ&#10;z6Z0Vy3X1IlD1FLmUQNC8iWYiNWUigXcYLl0RrIysSoaXVkeAbGJlwbZwLX5nqX5XqT4NSzMdi3M&#10;ds7PdMxNtc+Ms2kEoLSJ4dqxgYrB7qLulrdN1anl758VZIWB0jKTAtNfPUx5+SA5LuDV83uJL+6n&#10;xAWA2wBtWa+CXqeE5mVGlufH1ZekdDbmDXeXz4xyUFudVMnnt9ZF22oJj5qmATXcLR1EQ4qfMh6X&#10;msXCeHcnmyfC3GYcQ8mLRoti4W6p1hdxnziiTclkLLyIZHV0VTy0vNg3N9M6OVo33F/W313U21nY&#10;2/GuuzWPQK29CQKlvelqyeXutMLR/rKJoerJkbrp0XqkE8M1k8PVU6N1sxONc5MtHGFbZiebFqYB&#10;tQzReGbL8lyXCKC22AtWEy/2LM12YO/0WM3oAAu+3NeZ392W01yXWlwU++7ds9zc6IrKpJfJcU/S&#10;3zzJKbUPir1h63n+lj3ggLGameMlK/frzvcMQWl+rMfTMijePizZOSLNPjzlln/MTfcHly3czhix&#10;EVRo7IEXoLRfjGzOmjqxGZ18XNpFqzuAM3KnkUcNiHbe+s45Sw82gcCCpWfBahbuZ9myUb7nbHwv&#10;Oty/5Bx43fMxEO26x+OrbiFXnYOQiQKnbzkBpH64bvazniUYC6AGqGL9kjq+NIjNKrjtSNzG+0OR&#10;oxFbr107t+BnEBg4j9MbOckI41iduj4zfJCx3Y/c8aZLZsIm6cebzJ0m9H5+L8GjBhGWUSZE0z8J&#10;zojVqCogGnNPsq7PWwC1P5679sezV/+f05f/i3d6/tfZq6A0ZBKokVPtr5eAa5oZoBC7L1pcA7pR&#10;Dm1CsJEJgyiNCp/Su33GkI1RO2dgrmdh19JasrjYNTvTOjPTMj/XvrTYI5OOs2CHilnV+vIWf3So&#10;1XggKCAB12CQhBDnoDSlSqxQMEQDn0mk0yurk3hNZ88B8fiqZGJtbXlnd2v/+KP6YO/w81F/U+Xb&#10;qPvvw33LIu82vwjqTInoef1s5H1Kc0pUf1Xhqmx1STQ/OzO1sDgjFi3MzoyLxUub2+rG0vdZsSFZ&#10;0YEB1rf9zIz9LU0inK1jPe0jna05pRmH2NyKdbZKdrcu8LVvjvQdTg0bz4oejA8pvuvgfOOSxeVL&#10;Tvo3zC+e9za68cLNNtnTrjzYZzAxfPFdirTu/Vpn9Xpfk7KvUdnbJO9umG2rmR/tyY16FH7b8I2f&#10;a3fmy4nqwsWOxunaD2NZT6eKk5c6qjbWlWhx1TvbSFnTy8eocQfJnmpDsb6h2NvfYUuws2FnzJcG&#10;HkKjC2ZCo7vPez8BVTt7eLNnlINWHCLk4kE6WG8jb54Z/SCTYkDQgHS01rR3Hw39x6/DoSCqDQUE&#10;UEOKTV6J1u/Fm386JeylAtT8k7BJ6EBVoZiQ/+nL19FsQhmWwwdOsUzq5aQP0jrSYBDiCOREEthL&#10;4DBBQgFCNwHghF0QVc4+7j9It+QJEWn9rqgA8dn/UBIF/hOoCbgGQwA1CLeYu041XwE/G1wluilI&#10;cfXowuqK6ucfoUFkEuwD3EQWiYMBEzm0yCY+A5nxxaM0EwF3dlVbavwsJWsqEZtDsLYklc+tSmdE&#10;KxNLy8OLC71zsx00cBzNNB4CbCrotmx7h6Kpod3cOxZcaKA0th4ACzCr1Vdc+11Q05VuPtmCdPmM&#10;DN0clP+XttNTADWiNBJYTUBJOlVasUCgNO6U2dzjI9HR4gMMaPbADps7yBp6avGBaCRsrmtAbYED&#10;ABNgAGVAcjiQhfriOjxc30edYL5tyY56ZUO1qJBOrCz2zIxXD3Tl/4Et6ymfpxFpm+ti9caqpruT&#10;gZqcpWrBK8YCUZK+gTAuYjVtSS41YzJdsR5PVi0jNsaCWxL1JouPB1YDI/L+VqRLqjWNg00unZZJ&#10;JqWreF6PScSjEvHIioi4rZfCdvC5n+2gELAaB7VygFpPa25zTWpVUVxhTmRO6qP0Vw9S4/xTXgQk&#10;v/BPfH4v4fm9uBi/+Ji78bH3kl4EpMQ9zEp+XPw2tvZDUlttzmBnKUBNPN8vW2GgxkbpqaWc0taP&#10;jrbInUaUhnsmRIyjUB0CpalY7DS+ChYPb7sODF1nvZwKxZxcPoNfsFQyzpdSGFkRD4qWWQiSuem2&#10;kaHqwd6SgZ7i3s533W35oDRgGeCsvSmno/lNR/Nrbadn4XDvh/HBykk2Sq+e3GbTYw0wZieb56fb&#10;wK/stWauA+Q3h+aTux4XptsXZzsZpS30IF1e6FqYaZ0eqx0bLBvoKuhsyWlvfk2D4co/PHvzJjIh&#10;5eGLhAfxiUG571LTi8pCknJN7gRfsXQBqJ0xsgbHnDd3uubgref2wPDOYxO/SOugl44Rqa6R6Y4R&#10;KZYh8Xp3Qi7ZeJy/bc9CfN0whU7pmTHC472lfBQam+PJejat71ziTjUQG+vutGI555FvzqJynDVz&#10;Y6u2867PS/Z3Lznev+oSBDi7fif0qscjRmkc1M7b+Z2z8jxz2wlI9I/rpr8YWJ8Fh5kw8AKZEZAR&#10;pcGGQGngRYgTG1KnX9ggtq+eNjqEQRjnMwHUIEDY96D2k74mSAfL4Z42XeEQvszU73jLBD4jJiMJ&#10;OX+/eksQNgVW+0+g9iewGlI+Lg2gBuNPF1nvpwBqRGlIhb5OMojbaC8yT8AZ2+TodkrP9Bd90zMG&#10;ZqA0yMjGqbOrcmm5Z2Gha3Gxk7o7Vcq5df4k2t6WscUB8bhgUdOU29vKLc5kXymNvGtINyTKdbF8&#10;bVEqm5WyP/lpycrkimhUjPc0pmE0A6urc7tHeLXfV+9tq/e3tw6PJ4faC19FNr5JrEuLqUuIqIoL&#10;b8pNWZockivWViWi2cXZ2bmJZdHi0vKCaGVxfX1jcXlBIl8daK+vevvqgY2p920D71v6QbZmYY6W&#10;gdamvqYGgVa3AWrPXa0z7ti987WvC/HoeRk4lBra9yIw39vW5eaVYPPbd28ZuOpfdrl+KcL29itX&#10;m4K7rr1xITOZz8QfMuS1BYrGIkXzB2V7haStfLKlbLKvLT829KnFreIQv+70uMmqd4tdDUs9Tf2p&#10;EbMlSaKBZvX21vrG+gH+AVe0zSpa3I2t9bU1iVQq3t1V77JOT+aOQstKbi1io4PDfQZqYI+DPZQ5&#10;xD8WJg0VMfA6/vzVZ3b8iQk1oHLCMoI5bO7ug/MoEhuDPAj5vJLDT1+YI40Yi+pB+Z29XXAkDNQG&#10;IROiJl8X1OijyYaBXbSXzgEp7SKxwr/9Sg4zgg8NruFiHH9d8kiAHipDAnKRvrd1/Wpk/CdQ0xV9&#10;Fgzdvb9bEqLCtFcoQ4frFtC1dXNQHja+F74vvyYMyAThLhCowSAJoEbMjRrwRQRQI9HlRY5wj4Sr&#10;TTbyBRvCCRwh0enrJNfXwSEtfMlGn+/sqfD3u6WmpQhAaUsS2ax4dQp8JlqdXBaPLy6PzC+yZchn&#10;ptCm1E+N1E1PNomXBhRr8+ubYhy4u6tCbWgrWZC2TztH4LPPTARqWgzSsNr3XZ8CYwmG7gA1oQBJ&#10;F8vI1hUyidIIy8ivRsImn0nwdYoDKI3NgeWgxijt4xZ5ZGiAE4kP6AL5yNQsIBcbes7CpvKuM0jN&#10;Q6USqAEAGBXwIU/kddM4gA7XDz9ufmTrboMotmDvgf9AfmrJ1sbymmxcvNQ5M1HzhzXZtFI+xzs9&#10;teFttaC2Dbriy3gRge2wp60GwnhUJOZm47PupbSpq685Wl/aNm4Y86iB/Hh3LPPbMRGocUwUbaqY&#10;ocW1Be5j00gunZFJpgBt0hW+oCcfyiZa7FuaZ1NEwSJssNpYw9hA5WBXUVdzTnNNWnVJfHFezJv0&#10;x2nxD0BpSc/vJzy79zLG7/kT7xdPfGMjveKe+jFci3uQkxpaXvC8pSpzqPPD9EijaL5XtjqxvrbA&#10;/ItqGR8kyECNDxtkTjWCaxJfCIvF49hkwwZFKtWScm1esTYnk08Dy9bkbJUFwBkjTsZnDDdx/kzi&#10;YfHyAM5/fqqFLTkwUN7fXdzT8a67nVEaudOAUEC0tsaszuYccFtfx7vh3pKxgYrJkerJ0ZqpsTrq&#10;4gSiAfXmZ9oXZjsX57pY5Lk55oUWtDDXuTjftTzXvbLYCy3Nds5PNk2NVI30f+jrzO9qzWltzGyq&#10;TamrTCgpisnIDIl54Rcd6xcW7ZOQ9iTjQ9mdiHh9R9/Lli7nTOwAahfM7K9Yud9wvKfvEWLsE3Hb&#10;P8Y+NNk1KsMpMs0yMM7AM+SqnddF1ukJnjCHfjFg8xPPmjhcMHdlSxcw55kXudDYHE82ndOL9Xgi&#10;tfYiYrtg4ck8ahCDOe9Ldn6XnQKuuQaCzK65A9EekUftimvwFccHF2x92JLtxg4/61v+49ptFtqN&#10;+8w4hDmevsUEnNKwlzHzsSElXKO9EEc0jc03NX44Wh2LKE1wpzGfmZHtjwaa4WvIgcjWFeUD3Zib&#10;jSMacRgZEM6WHGaUQmCyv10xoXwhkwwCOJLAamcMdTxqnNII1IROT11Q+x7IQGmU0i4YBGckbFIO&#10;yiD9+SZY7TZ1fZ7WN7N0chkYrBNLhpZEA8vifvHKiFwxiwcT/ur5U4KPiOBrD1BsW014W97RiYe+&#10;is8q4MQmUTF32gL50iSSKYAai9TDWW1xvn9paVC1IUWjgrZWvbeztbuDvzrWjGysz44P9DTVjPV2&#10;rC7PKzfX5SqVVC5dWREtLc8tLM4sLy9KJCurq2KJdGVmdlIkWppfmBnqqL9raeJpctPHzMjX3PCB&#10;tYmfuZGXif4Dy1uB1iZPHM1y/JyqQr2aonz64oP7U0M7n/on2Jv6G+nHO9s8tbN4cNvQ/frlIFOD&#10;VHf7fD/n1qj7E6lRc2+ei4pS5LW5kup8cU2eqKl4tKl0vKvhw4vIRGebqsiArsz4icr3c+0AtdaR&#10;t/ELZRmyxck1vkjUDl/XEi3oxoZqc3NjfV2hUslV+CrrcjZoja/ITu0ucAcGBLjBJvWWcv8Zm/uJ&#10;HFARUipAwiE8ZTj18RPaZkZyJBxCrT5SEAAdCP32r3+iMAEWUmz+yhcnwGkI/bNUmPALKX0K2ZSi&#10;AASbTgMGHUI8QbtQjD6FkcrnT0CWPQ40Qklt+W+gR0AiEm2SAC74hehuUipI2AUJNQiVwBBw8ES+&#10;UF44DV39p0zB0C0gbOoKaEUohhSURohG7jSiNMGg+8XuBT8lup44nESXnS4gXWRBwi7KR8rL4BeF&#10;l4Tt42PW0UmsBmP/SL29q6LIFBto1zaZ94FN8FxbWGUj0iYXl0YWFofnF/pJ0zNdU5OtE2h/hypH&#10;+0snhipnJ1rx96tQLmyAKEAkzGnEgt8yXOPzFch/pgU13TWmGKgJXEXSZTKyadQaytAmlcex7Khf&#10;j/GaQKIcXQn1CLim1fGXf37t92Q+Pz7XgY/hYyeJlPrNIPWODC2+Rju0JsEqBzXN6CaGZSxlXjQa&#10;ia5aZ6sTgdJYuHvuTgOlMbQ4ZDMU2UXApxxvcxzcYCy4K1dvr66r5hUyMM/QH+TSSWAQwAiExPs9&#10;JeT9IlDjfCaw2hpRmoBiNABla4NJvSll4tCmQbctVob8agzUND42hmjfsNqmRL2xuvVVGlbbULGu&#10;WCHFSa7J5wh65MzNNra6whxsbPTiAiOPxZmOhak2sNrEUNVw7wfuVwOrJRTlRuekPcp4FZgS558Q&#10;e/d5tE9MpNfTiDtPwr1io3yfRfokPPPPeBVc/PZpS1XGUAeBWg9wUKWY41M+pXwmgYpHt9NM+WSI&#10;xu39/XUAtXpbiqsPRMM7hFw2LVmZYMGIxUMr4iGgmGh5ULQ8sLzUvwSsxKlydyBOe3mxF/wExgJv&#10;jQ9X9XcXdbXldbS87Wh5Q+40NjStIbOlPqO5Lr2tMRs5/Z2FI31lE8NVU6N10+MN0xONM5PNs1Ot&#10;oLS5mXYNkM11827iHth8s2tpoRtaXujBhRIv9YkWexfnOlmn52jt2EDpYM/77ra3bQzUUmsrEz4U&#10;Pc3IfBQbdz869m5otM+LpIjE/Pf2D6IuW7qdN3U4f8serAZiu2bP3GnGPuFm/rE2Ia+cozIcI1K1&#10;lOaNAhdu2502AElYnDGyOmNsgwNBaZesPC7bel3lYTiEHk+iNAI13u/pedbC44y52xlz1uNJUTmu&#10;ONy7xNYhCAKcAdSue4TqeUWA1S45B15y8L9g7X2Gr2T1000LMM0vRtYsEgebQMBYjcCLKA0i/MIm&#10;gzBgHCc57lEDwP0OqIEv2dwC7bRQwi/WoUm16QAZ2SShMAl7wWo/3vgKakiJwEjkM4ME/xmJCgsC&#10;n9GxBGpMeuY/XDMmSvuvs1cFViNcI1b7HtTIqUY0RqAmMJngSBOEAgRqP90wYR41Q/OzhuZnDC2c&#10;vL0nptpWpCPL4sEVyQjeTPCissMG0uJFU6kZz6oFNQHXiNW21AqwGnOnsSFr+NthoCaTzxKrra5q&#10;QG15cXBpYVAind/nLRyaYc5qu2h0N3bUivV1+fr65q56a29HCcZRb65vrssUslWg2sqySLQok0kA&#10;bQsLcyC2xcX5VenqzByAbSjIwdL7lsF9y9v3LIzvmht53NLzvqXvb278wMIo2sE829ehPupuV3zQ&#10;YFrEYGp4Q7jfI5Prr5yt3wd45Hg7JzhYPjY3umtwOcnD/q2XfdVDj74XwdPZMQsFCcslmbLavOWm&#10;DzOddRP9LdNDnf01Re+DfTpTn4wVZ802li30tCx2NIxnxSx1lO3u7SpVsp0dtUwu29ljwbEUa6tr&#10;a4DXtc1N1camUqHAU3RjT+vBIhhCSgbRD6cZNNWM1VAD7UI+GcAgvonGGC06gzPudWNVffmNOcw+&#10;fUFJAQj4HIX9PaoBe3E4zfrELlQORKM5DdTGQygmfAokfDqEMsJpCLsgogqqgQ6HjlAeuMaDeyHF&#10;LpShlJMo8zyhALiEyAkivhFyTkCYQGa6XjQyhAJIcbgg2qQ6BUM4Cqmw68SBkHAyZAhCjlAtbX5f&#10;hoQvKwCZLqjRrREMSOtU05w/LhFdKxIurK7oRggG0hM5hxzU0Jwd8emN1EG0f7ixu6/a2pZtbK6u&#10;ry+vKRfRrklls6sSNiBhWTS6tDi8MNc/PdU5Ndk2Odk2Pd0+MdE8PtY4MlwzMlA23FcMjQ1XL8x1&#10;SyWTYJSNrRVONsA1ikPGukG5qOuTzQklXxoJOKXLZBBhGdlazGISwIsgTHM4j83x5fMhhE1gn1Cn&#10;UDPr+vwW1L5oQY1YjSjt6BPef3gH2kfmUSNf2vauHPxKI9HZYHQhsr12TUgiMxqJvqaco2kEJOSj&#10;AI9dwtZroc46AjXmX/xEn8VZjUZSbbI+0HXl3B8U0ildUGMLQYC6uBiracmMDzfR9GwyCFPL+Bhh&#10;Jm351a11jTTHcu2wESqacWwQi8qGLwlcY5mo8xtX3Bawb5N9Zxa2g3xsWoHVVGsLXCA21oEoIVZb&#10;HoAAH6L57qXZrrnJ1tnxRs5qxd0tb1rrMmpKEwrfRudmhmUlB6fEs2Fqz5/4AtSeRnhFhyH1fvH0&#10;bsrLB+9yIpsr0wY7iqZG6pfnuiWiEaV8Bh+qZvAr5/GIqS95HVcWgoGrjGuNK47bA3aWs7Xh2Zr5&#10;SyAwNqyyE/A0M9UyPdkyM90yN906O906Pdk0NdHA1QjM4ohWPdxf2t9V2AmyrM9sqmORbFsbslsa&#10;stjCA1XJ9VXJjTWpwDUOakUj/eUTwzVsusBkEypHnYRogtvsBKgRFIqX+ildWe4Hq4HbFmfa+IWq&#10;xB9VX2d+Z0sOuLCxNrW85MXbt1EJSYHP4x88i38QnxodkZRq6hV07rbDGRPbC7cdLpo5XbW7o+fq&#10;b+T12Ox+jP2jROfIdKfINKugl7d8w687+F22YJR2xpAozfr8bQc2P9TC5Yr1nSu23pftfa853bvq&#10;ePeKgx+kcaQJlGblyZYfsPQ4Y+F+moEa7DtsKQK7uxccH1xxDb7hGXbjTjjSm3fCyaPGlqWyusO6&#10;Lw1tCXQAamcYZmlAjfxqBGe6oAbxfFaMcjicCWLFIAK1M9pAa0RgpwzZBAJWA888pe3lFETFiNXY&#10;tAbei/qTniVYjRCNIIxcZQRnujYVoDICop0QgRq4CtRFfKZLaQRqQDQ+NI1Cqelrg3RoQI3wC4au&#10;O03AMrJpegGEDzp149ZpPQZqpDsB92fnupdXBiGpbALvi+ptGY/OQ3PDN/a0C3qS9va3iNsI12ho&#10;mkrFKE2pFAHU5Io5sBoDNYkG1PCGs7jQu6ZcOfryhdpLCK3vulq9plLKFfINtRqbm3iPXF9HjkK1&#10;BknlUrDaqkQsEi1pEG1VLBIvi1dFs3MzC/OToe72niZ6XrcNfM2NvE0N3YxveJnoB5gb3zfVj7C9&#10;leltX/HYqzM+eCAtsudVSNFD9+BbepUhd2vD7pYFeed42Sc4WISaGjyxMC68714d5NHz7OFk5pPF&#10;d4nzH9LmqnPHaosXx/sm+9tnR/sm+1rqEyK6M19MVOQt9TSuTA4v9DRNFyYpVmf3D/bXNxRAMalM&#10;sr3LImLsH+zu7m2r1VubW5ubDNTwdEXDtn/8+atfBK2yFr80OTTyDI03dqHpBRJBgBuk2KttkgE9&#10;5Hsj99veAVsAlI12oiFr2EW1Uc+mgFOohJxe+ESkAhAQHCCHdrG9PP3Mh7VRVTgQov5ToRg55LCJ&#10;ArrHgsOI1ZhrTQsfZOA0kPkRkKdlHUHCT4KETdKJTKQCsQkFkKKGE3XSJsGTUBg5lJJ0bRKVFwxB&#10;J8p8XwCiTH6bGIcJWMbJTHOL8QMQWI1xFZOmKrod7BIR4/JBb5BwLO0iQ9jUiMj4GD8dNu6KxIde&#10;KdTb0o3NFVCFQj4jk06Dt1ZXJlbEYyLR6OLS0CLr6OyZmmyfGAefNU2MN42NNoDSBgfK+rsL+7vy&#10;0aAM9BROjdeLlvpwLBrHTcZq0p3dtV2+uBFnNUZpX5cB1fZ4kjuN8EsgsxObJIIziI4SmIxHuOWr&#10;RbH111nNnz4fEKIJh/zKA95+C2rfUNoR3gtYKDX1wdEWDW2COKWxAU6bgDOdyYIEajS7UzPMaW1O&#10;zsJwzCgVsxDrWJNPQWuKGZVyfn19iS1FxceoCaDG/HYa/+L20bHgV5NtqwFLq3+QrU7wkByars+d&#10;LQ1gMfYChGkZiy//osGpzU0OZJzMNnhn5aaKfGDLG0rYK1pWYzWwIW5aDxyvTQpQY542LQIi1Xrs&#10;2Ca4B18byLm1yVYNAzuSiNXWScp5fHmZZFKyOroiHiJWA5GIuWttYbp1Zqx+arh6qJvFVGtvyK4t&#10;e1VRFPehIObdm6g3maFprwIT4/xfPPGJjfR+GuETE+mDzbzs8KaKlIH295PDdQC+1eWhNdk0PhFI&#10;i1Pi15T1KO+yMCXMY8kneuCcpeBolWpRJp9eXWEzX+bnukBmYyO1g/3lA30lg70fBntLh/vLRwbK&#10;h/rYELT+nsK+bo16u973dr7rbMltrstsrE2vqUisrkisrYKSayuTKkpefiiKLS16Xl3+qqkuvast&#10;b6C7eHSgYpJNGmgC+c0BtrgvTeM8Y5T2FdSwyR1pvZzPBpCKl9iFYpHqFnuXWe9n89QIm0kw1FPU&#10;3/mut4PhWkNNalnpyzd50RnZEWlZ4amvXwQ+e2ngcu+Shcu52/agtGs2njed/Aw9g8z8n9g9TnSN&#10;ynCLzrQNeWXkHX7D+f4lC9fzJnZnjax+MbA8dwvlXa7aeF629rhi63XVzveKvS9A7arzvatODNTA&#10;Z5fsmEdNoDQ2QI0bnNU8BEq74hQAJgOZXeegBkqDrrk/uuwSdNH27nkLDxAVG6DGvVMAtV/4LIHT&#10;t9ji7uRU4xym4TMiMIZZt6lLVMNkvwtqNL1AYDUBv34CjaF+vovcZpT/vX4Gq/FdP/Owaj/eNPvx&#10;pvkPlHIaI0ojCcQmgBqlgjsN6S8GuLx8gBrI7/rtv102FBCNOj3J1nWn/eOqIfeoEaWxZdpBZkAx&#10;gc8I1wRWoxwY4DMS7DOgND3T0/pmpw3MTxuY3X30cH6xZ1HUL5YM46mER9XODv46tDGuQWZ7jMz4&#10;eGQmGpusZTXVxiYbmKzSBEtbVijmCdSkshmAmnhlTCwaWVrAH1T3xtba0a+/Cs2tem9XtbEuUygU&#10;Gyrl1vr6tlq5oZJKJYo1UJpqbV0lX1OsSiVSGesDlUpX5+dnAWqgtMXlubmZyYW5qbhAX3eTm65G&#10;191v3XA1uOFkeN1V/1qUq324o+UzF+tUd+vCAJemJ/cH0iM744PSPawCjfTLQnwbYwIbnwZWBnvn&#10;eNq/tDV7Zm6c6mTREnV/ODViLPfleFHqaOXbkbaa8a6Gib6W8b5W0cLk0uRQZ2HaYEXubGeNeHJA&#10;IlqYH+4ST/QB0XCmShVLt9SbW9tqEMzBwf6nT8c7O9ugt60tpVIlVaxJNrZUG1sb4Cfecck8W2hu&#10;Ofowz9OnL2hM2DRAzmoMblAGe1Ee8IccDkMM7PixDM7I/SYIAAcC+PKbxjFGoIaPIIN73dguGGRj&#10;F8RddJpQutj727/QBn5hrMZ6mxiEQQKoweYnzPpDd/bwoftUAIXpQ9lRnNXIo6aBMy6cBlJWJwc1&#10;XXjSFXLww9BFMcrBD0ZANN29ZONAqlOoZ18LQCc+S9f+XaH89zlCJgx8NcrRNSDsRYqbq4toXIxi&#10;6RpqrhK/2lQS14RhmQ6HMfFrSPl0wemaCySnKcaPokwW8/bT8R4DNR4GdV/LIlsrzJcGSpNMrK6g&#10;kR1ZEY2IRcMi0fCSaHhZNDy/0Dcz2z070zE50TI+1jg8VDMwUNHDOoXedjRntzVmtjdnD/QUTU80&#10;Li/0schqa/PrG6IttXSbs9oBWy6coYkW1DR8JkigMaIrpERpAqshU+AzcNgnzdoDyNEsHqVZ4lM7&#10;Q0KoH8dy+xtQ03WnkS/t8JgtlrUPStOOS+OTBeXATTZZUL1KrMZS9SqNReOdngzUVOuLa0oOarJp&#10;DagxaAOoTSpkk7iq66rFrQ3Rjlqyt4M3W+U+BZTQBTU2vGprn7Eam6mwuyP7w8ryEFhNpZhjULIh&#10;ojFqgkuMGdwlxro4OWwxL9q6eIOFGmd+LxpMxjslgY0sDBv3zy1u8hWouItuhS/Xyro7qdNzl3Xo&#10;MnQjRIOBlA/K03jstrfZB3GxSROb2igeSNfXRSxMuYpmG0zLpCD9kVXxEFv3k0dwYR18892LrA+0&#10;aWq4fnywarintK/tXUfj65ba9LryxMriuMLc6Jz0x6kJD1/G3n3+xO9lzN30xKD3b6Lry5L6O95P&#10;jTBQk66O4rts8AvKvgLvVObTbnHOJMaUOD3V+pJCgXeOMdFyP3OhTTSODVf1dRe1NGQ11KbV16QC&#10;fbifDCjGPWTVKbVVSXXVyfU1Kdhbh83q5Iqy+JLiF4XvY98VxBTkP83Li87LjXr7JgJCTmlJXH11&#10;amdrbn93MYBvcqRuZrJ5njvShB5PjVMNnDrL+GxhrovyQWzclzbABvaJh8UiYrU+XKWF6bbp8frx&#10;oYqxQXBk6VDfh/7u9+1gtfr0qqqk0pKEkpKEtwUp3mFP9Rx9Llk4XzBzvmLldsPBR9894LZvuGXQ&#10;c7foDK/YHMfw1Nt3n4DSLlu6nTWxZX2dRlbnbtmB7a7a3EH5G45+ggsNZHbRzgebIDYSsRohGlGa&#10;IGxetGej0664Bl11B6WFAtRuekXoeUfqe0dedQ2+YH//go33OXN38NZP+lZ/A4VcNfmJZn1qOzfJ&#10;nQYh52dtPrnWyKZ8MkiwIZpVAOaDdCkNOsU7OikTgo1MEBuxGlKhMEqSwJE/3rRgfKZnTjHVIEAY&#10;wZmuFw06gWvkVAOuQTqgxvSznjk47M9nr0F/OXf9T+eu6YIasRoQDYYW1Ax+uGb0wzVGaYRlkOBR&#10;E0ANZKY1mE05v+ibn9IzO2NoCRDHLQ6KerS43C9aGV6VjPPBKCv0FCb/GQlMBj6DYOuymnpbqdLG&#10;S4PknNJIHNSmROLR5cUhPOUX5wfUu1sHx8cUuXRrd2ddvaVcV0nlMrlKubGjVm1uYBNwBimUCqlc&#10;IlPgP0hNsrQ0JwIuTY5AS0sLC4uzExMjszPjbxOe3DHVdzG84Was58RA7dqbp+ElL6JqXsVWPA/L&#10;u++W5+dQH+k3mBHV/jIo3MLokYnBa2+n8sd3AWq1YXfLH3q893F47WqZ5WJV6OfUHuE7WJw12dsy&#10;0dM80tU4OdAumh0TL02vLM0ujA8if2GkWzQzsro8q5CJVhanlWt461Ovr69JpCKpRMSxbGOHx9oA&#10;Oe3sbW9s4RruHBzubW1vrimlbLDaHlswCjS2vavmIW0ZBhFyHR0dbG+rf/2nJnwGUQ5S8BBErTs1&#10;87y1PvqItvnjIWqDzZmMjWzD4URUhF9UGJvEZwQKRAzU9uNwYB8VICBgsKXlAGxSipI4kDZJOCVi&#10;L/ABYzuuT7/9ythCG9WWiBOFkUnfgobbE9+ggIBNJwT8OkFjAqgJ+XQ4bcImUc26onw6hCQUJgll&#10;dKVbgyD6UmSTQbURqFE+XW3wmYBrdF/o+gu3gC6mcHnpNpHBBJLWXlJcTMpHSXa1dUAN15ZEu9j5&#10;MFeupv0lR8nm+jJaWLakoXhIhMZiuZ+1s5Jx/GFCK+w9anxZNDa/MDg90z0x2To0UtvXV9rV+a69&#10;5XVbY3oTi9Ce0FyX0t9dMDFag1YJnCeTTqs2lplfbW8N3HNwtHH4cQt0AlAjiiIs05Wu/0xX31Ia&#10;aIwJzMcE+EOdugYTc61RecK1X1EJn+PJ9N3otI+f9w6Ptw8+qgFqvCN4jXkZd6TAMqI0wZ0Gm8ac&#10;sYtGsR1o5W4li+0AJlOtzQHUwCpr8mm5bEKpmFaBWfl0K+Ddzg6NVGMrhx4ds5kEuCYCqPHwH2yp&#10;g/191R+W5rrBanLJpFIxB8DivqsVmv65xYegEVRtbjGDwdMGi1JLi7ooFSxQLZvGuMrmZsokAMZp&#10;IjaawqnDaisCpSEljxrgDCJc+xbUyLUGAenYHFfysTFoJVZbJzpkHaD4MQGSQCHMXSQaZN61pX7R&#10;fM/ybDcLwzbZOjPaAFwb6vkACGMDvxqy6yuSyt4/L3wb/SYjNCf90dvMsKLcpzWlie0Nr0f7yucm&#10;W0TsJWAM15cR5zoLWYLzx0sG642G2ORbNhGXdUir2BqdoDrx8sDCXMfEaP3IQEVv57um+ozSohcF&#10;eU/e5ETkvA57+yYy920Us3PCwV5v3kRgMz8vOj+fAVlublRG5qOklJDnLwOexN6LirkX8+we7PjE&#10;wJS0Rzk5EYXvY2orkzqac/q63g/3l02M1E5PNgPR5mY6WIySmQ7uV9MMU2N+tfkuQjekjFw1nZ5D&#10;q2LGaquiQWxyUGufnWicGKmeGGGRhEc5rvX3FHZ15rXjxag9t7X1bUFRlmtghJ4DA7UrVu437L2M&#10;PR6YeIeY+cc4RaR6x75xjcowD4jVdwu8bO1xwdThtKHVL4aW50zsLpo7X7MDpfnqOd/Tc/G/7nwf&#10;lEZYhhSgRhJAjaZ2nqC0C7beF+z8LjoGXHULYY40rwiiNOjmnfBLjgFnbXzPWLifMXX5ydDmh5vm&#10;f71s9I9rt34GwWiBjJGWNhU4TNhESobQJSrkCGJsZ8QWMIBOcT4DfoG6yCaRTXBGuEbldUGNjVHT&#10;swClkS+N2Is4jHxpJGyCxgRD15f2Paj9YmCNzb9e1PvTmau6oPaX8zf+cuHG3y7qUSg1RnI8JYHV&#10;/n6FhVITQE3XJgletFN6rPeTNmmJAlDaOWNrpKEx4SI8vqUTMjySVEubaglba4WN8v99EagRtG1s&#10;ydeYI22RR7VlnZ6Qgs3CYZLKpgnUFhd6xeJpNOq7oJZdNo2AQA2UBhpTrKuUmxsKlVKhXGP9nso1&#10;+RoQbVW5zmyUEYmX5xdmlsULK6vLy8uLc3NT4+PDU5MjDWUFAbamzkbXXY1vOhlc97Uw7CjIrkp4&#10;2pWXNtFY3puXXhLsBVDrTYtqfB742Mzg0W3DZDfb9w88ayLu1Ufcb4nwbw7zq3noXh3o0RZ1rzvW&#10;f6gyD4g23tsy2d820t00NzkgWp6Ry1dkq0uLQLSladnqIjaVa5IV8YJavbm+rtzcXFeqZKuSpY0N&#10;5ebW+samant3G+J9kXt7zIWGxvh4e2eTg5oa3AY8ApzxwUys0cUmW6h7d5sFqOc5aH3JZQXWgYBE&#10;yKTWGilabhSj9hsGMRNSAQiwCzVgk2YPoAxK0jA1ZBIroCrkE6ihDDLBdhAycSxSCPkoRvUTENBR&#10;//z3v+gMCShZPs6KO+GwV3NW2qHxsAnUtsGufKSaQDZ7/4HVCMgIwgT7hHRLUj2ESoKQKdRP9u9K&#10;KCkcReVpU1e/C2q0CdGXwpfF1eBdnLhTuEGMxuhGCNK9CxAMumWCTWVYMe77JKEA3Q5BuAV0hWFA&#10;OKW9Q/yMWPuLBpcaWTSvLEjWKo9hu9SH1g0Nh0QyIZPPsneqNSaZYg7Qtrg8MjvfOz7ZMjRU1dfz&#10;oavtbVtTRn3lq8rS2JLCqIrSF80N6RrX2jyL3bO+sQi+2d6V7x+q2GzH453PX/ZPUBpN6oQhuNAE&#10;IZMoDcj1+csBII/4jLmjPm5/ZLMiwGfb4DPYEIEaMI5ADdJAHlLwGVIuoceTdPRpF6AGSts9WN89&#10;YGPFtndZYFRQ2vqmmA+5+zpGTb3NdjFiY0IBTTAOBUc07k5jXZ9cUyrl7AZbCFW8pV7Z3tGE52C9&#10;n4c8KhvglSYWaEGNj4xn+sPcZOvSXI9EPKIA8CoWeA8mGxPGiQ24JtGdH8D8W3ykP0e0OZlkGogm&#10;WRkngdVATsLaBgKrUfhcCIhGAoThZ/G9CNrI0LKaBtToB0QCkKJyfHNwIWe1SRl+Q3yhMQAWsEkC&#10;HFkeWlkcELGouR2z400TQ7VjA1XDvWWD3SyQbEfj69a6zIbKlIbKpMbq1Lb67N62gqGekpmxBkau&#10;oiHwH4EaORqZNkW4vptI+eYGOwfA4rRkZZTF15hpnxqrH+wt6WzNq6tKLSp4lpH2/2fsL7jjSLJ1&#10;f3i+xB3qaTYzM1toW2aSmVlmJllG2bJsMTOXVFIxM7NKaNnu7pk55/4/yPvs2FXpavec897lZ8Xa&#10;ERkZmZVZVvxqR8SO4zdvHLpy5cDFvP3Ar/MX91zM25d3Zd+V67nXbhyErlzLvXR5P46CzI6e3Lbv&#10;0KZd+zN37MvcmZu179DmIye3nbmw+/K1A3fvHX327Gzp+2tNtQ86Wp73db9V9Zdr1bUGHU1Q02tp&#10;6pswGnm+GuBMDImipAmGmRYTdCUGQBOgRiswrMYOsVS2QaOo1ihqaE/V/oqBvjK5rKS3p1jW/bZX&#10;VtzV+eblm0fp+44vzN4L6pqdtn1O+s7FOQeX7Tq1/uiNnXlPd195kXHq7rJdJ+dm7Jq6KmvSUvDK&#10;2p+WrJ+6MpN8aZl75mfvm7/5wLzsXDEvbe/MdCIzpMJOzFH7oyMtIRSu2zElbe+0rEOzc44D1IjP&#10;BKjN2XoS6DZ5w+6fVm/9YVnWj8syfli0AQz01xmL/jFn+ffAF8BTireMUxZsBjWJybgctgRwUuXE&#10;oSUJ/AKfMZaxIREbBBslyMKAJGcbbK6AQ98tWPPdggSrMXgxqKWKyUwyGM5gsIBlUGIZAQmgtopc&#10;aL8Htb9OIf1t6ry/TiWnGuCMB0CTlEauNQYyyXnGI6ESsXG5gDMKrQIDKYPaz4vWsFPt3NXzbq/a&#10;g1+KAVMwbItSIHLaMQZAJokRjVcSMKshjQ+FozEP2I4W3wg+41TMwKUNnj1ePUDNau6zWOWhaGD8&#10;4yeKypH0qEWH4oFIGAKihSJhCFgWDIfAah6fB6wmlhT4fAE/WM3pdriBQ16X02kzmnRarUKj7pfL&#10;Wo/npG9fvSRj4ez0+TPeXDvz5uLxmjuXu14+7C8vMrVUdz25XntmV++Ty213zpxds/js6mXXM9fl&#10;78wsOphTcXxXw+l9nZcOdOXlyq4d7rt9rP/heXVLhbKzQd5ep5a1aPraTBq51aQGmQVAZnaTz+vw&#10;+1yhkD8cBl3iN15kcDAWDAaiSIKeIcAnhcmg/ddBJEww6FzHPlDnPTpGwW+Ba4KNRgWlMfoAjEBI&#10;I0NDg0NDccIaHsxKuqNgg5MgII7UN0tQhe78t3/9BptBjft47te510cdHMKJEgdwBW6ZR1Fh4xC3&#10;Pz5Bl8YhcW8klOMUPopyvijqoFkGRByCgCnjwC9RDWfxRflTANRgSGDH43rMagxSkkZS0I1pjFHs&#10;j0qtg7MgiZlYXMjiyqzUckiqmXootR1JfwS11JqpoCYJb4EfO94Lr7oVz58oTXoXkERvMLhmSuXf&#10;UR0ahLhxXEu8r4RwM2MTHwYTKwW96GpDIVsS1JQOey8F3URql7vcavxPx39b/GcPRexiHSiF6rA5&#10;lEZLj1rTPNBfLesu7mx9Xld1u/TdhZfPjz7NP/Ss4Oj7t5daGh4re0utpg6fVxURfrWRsQBAZOJj&#10;/H8HNdiSUJLALAK1BKUB0SY+xaEPHwfJI/UhOjERA6shFQb51SSP2hf99uGXf4LVEsOdqaAm1hAM&#10;jZE7LTo8FhoaDeBuY3HisFRQA2sOjfiFEvt6s2LCxxZOxueCaAAwZAkFEhsSEEsMOgfjbo7QIea7&#10;h0aRjocFq+EjJAJKiIUXMRFuIvYn/Lw06Vod1l6vSx30GsMBWmUJuiKF7IORL2sLosKXhqMCkow+&#10;sb0XzvI4VUh9bo3foxUuvsToJ0t4pIjV2C/FfjV2mwHIeNYXw5mkVO8aU9pXoCZ51HA52g5W7Agr&#10;iJU3PYUI3TwUfa3faZHZxC7vZhEGVq9q0AzUKHvLBrrf9XW86e0oAroB4FR9lURp5KTt87hUfsBv&#10;wETwK+6fFQnbxAw5fC6z8GdqAbhWU5dW3ajsq5R1vm2ue1JRcrvw+YUHt4/nXdx79uzOk6e3Hzm+&#10;7cDhzfsOZO07kH3g8JbDR7ceOb798NFtuQdRuGlP7qacXelZW9dtzF69cfOajJx1mdvXbd2duTt3&#10;08FjW06c2X7x8v47946+fHmurOR6Q+1D/DeQ9xQr+stVA1UALJ2yVqeqAyOqlbVadYNO04Sb0arr&#10;Nao6UVIPkhNDoh3EarY+djrSDDZDuwA1sVOqqKwcqBqQl/f3JSTvLZX1vC94eW/97iOLNu2fm7Zj&#10;TsbO+dl7l+44tuZgXs7Fx7k3X2+7XLDu8JWFWw7OXL918vI0IBo0eXn6jDVbZqftmrc5d97mA/O3&#10;HJy36cDc7Nw5WcC1/TPTgWi0mADEBtFIqFjy+UdWm7Ju+5SNe6ZlHpix6egsMTWNQQ0CqM3MPjxp&#10;3U5ac7A8e9KKLCAROOYv0xcBa35YuA7cxryV2DlgEW0hwDaBlxj6BJZB0iEJ4Lg+siRBaT/RTlOJ&#10;CB0MapBEZlJW4jO2Wb8/a933C4nVIPBWKp99JQnL2IBScY0pTUAbRf2gqWm/H/qEAYHVyBCjnxKl&#10;If1m1qLUoU8wmcRnqQa70H6Y/ztQY3fa1GUbpi7dcPn2FX9Q7wsY8fcaf78Gh3xipjAHyfwCahKc&#10;Ma5Bg/FQKOL0+k1en94j/gsD1IBoYhIubfCMX+o2MUHN6dKOTKAv/zg0lljvyaAWjEZCsSiDWiQW&#10;BaLBCEcjgVAAAqgRuoVoPNTr87o9LpvDSjE7rEaTSWvQq8xm7ZGt6Uc3b9y2esmONYvq8m+UXj3T&#10;8uR2d+FjRXmhprlSW/Wm/sLegRc3ep9dLz5/+GLWmry0NQ+2Z7zYk/U2d0vVke1tF3L7bhwbuHdK&#10;8eSS6u0DraxZ0VE/0Nmo7Ws3q/vMeoXVpPF40J/5vF4HaCwU9kUiQY/HHo7QTgOD8cFoLBIIojA0&#10;RHFriU7Qg6I35X6UuESM/Q2NDIpdtvBHnIY+kU58IqfX519pQwKit7GR4WEivHHaKorGOnEu+mPu&#10;7JkAYHCvTGxEcddoDcE4LoKOW2wnldqpcwkqc9AQCRr4EFoTd4jrjQAZxQ5UBGQoR2W+HH8KkByg&#10;AUeBZcjyIQZHSgWSJnAN4MLQJg16irslxBFUh3J6IGg2GcWD4UkSSqRCicYkSYgmUqrGJXyWxEwQ&#10;l0iFUvaP+p+O8omp+l9ADQaDWjKUGj06TvmNMH4xeEkSKPaFzKRq//z3vyBmNT5LemvcrCR+UxCM&#10;kQ8fJj5/poXYSV8Mg5rfq/e4lRTp0ypADT2pS8U/yRhWWMGw3eMzOj0as1WuN3SoVPXy3rL25oLK&#10;squvX554eH/f1Wvbb97c9azgWH31PbWiEq0F/PpI1CGcauEPE4OfPo+AnH77H4Y+U4USBjWedpZw&#10;pH0c5EFDUA6xjvA/AdHYEZWMUT+MU8BqSFNBjRFNGvdkShMT1Gh22sg4QC0yNBqMxb3sMOOPHIu7&#10;8bcuPuyngLcUrSMA0WSy0QS3ibBqFK2DgIxG4WjwLRoGS1h4MpUYlEuAmpjvjnZo03dyoSWHPhMS&#10;EcHGx2N/UstrjOpWh0nmdigB0XhDEqjxmoDBsGtITFaLhmhIVIAaBcvwew0el9bjVEuDnkGfMeiH&#10;TOxRA+VIoCOcarzngRgA5ZhqnP6e0qAkopFHLXWjTIFoNEEtFCQ+DYj9l4JkEKLR0C+V06VxD1/8&#10;bRQvl3xsXqdCBMvtAbdZ9G0Uu1+EitWrGo2aZrOuzWLqtNtAaXgOWpyOpng3LuFFoxAhon1axxCk&#10;xtUeRz+aAuuo5FXyrvetjU+ry+4WvcgreHDyal7uyRNbjx3fcuTYlkNHcvbszyTlZu/al7l7f/bu&#10;fVk7d2ds25m2defG7K3r0rasXZ2+bE3GqrWZqzZsWoNs1rb1W3am79iXtefQpiPHc85f2nPz9uH8&#10;gtNFRXlVlXdaGws6Wl50tb3q634LaBvofT/QWzLQWzogrxiQV/b3VSr6Sf3ycoCXUlENaAPAmfRt&#10;NksXLSOwdAHdTDpgayMHywXnqRRVADVFfxUtsZbj9CqAGv7LPXlxbx1ALWvv/Ixd8zLInbZ6/4Xs&#10;cw/23Xi16+rz9JN3Fm8/Pmfjjmmrsn5eugGURitDV2XOWJczJ2vvgpxDC3IOL8g5sjDnyPwth+du&#10;Ojg7K3dWxr6ZpL0zM3ZPT457QiAzoq7VW35es2Xy2m1it6h9UzMOzNpybM62U3MBZ9vPzN1xhpd8&#10;ztx8ZEbWwanrd/1Me0xl/7wiE0j0zZwVf5m28Nu5K34ChCVHLb8XyAXYAnv9YwEFP0sQGPBLQBXV&#10;SRZKNhkL10M/JMc0GdQ4y2IIY1CTspOSaw6kEj4qXF88pSyxIAAp2IuHOCFp6JPFQCbVFEz2u00/&#10;kWVc+27eiv8DIJtCoEbi2WkSq00lSkMJs5oEbf+Yvfi7uYRokiRuA5BxieRCE7hGNmenLF0PVkN6&#10;+9Etf8gcxE9G/A0adA4NB3hkkwc3mdhgsC8NoDY8EkMaoy0KPIGgBUAmpPfhN09i0NOIrNujcTpV&#10;NovcbOqxOdSih/4lPko9KzvVkEIAtUAkjDQoWC0YDgHUkPIwKDvY7E6H1+9zuJx2/HPa7Q6rzWY0&#10;mrR2uynvyL683O0HM9Zey91RdvN8xc0L7a8eKMpfaetL9R21/W8eNufl9hZclr2+21x4r/rZnYtZ&#10;q29v3pC/I6No36b607u78g7Jb53UPMnTFN5WVLw0q7v7WmtUPc3qnmaDSmYxquwWrc/riMVCg/Fo&#10;JBry+5x2o9JiUAzGQGYUSgMYNDjEXrSE3wvifvTjR+pHab6RWBYwOBSLDoZoqBGHPhE2oRyd8QcK&#10;ikawhSx749AmumoYEC7x6ZcEfnGKnlssPkDNhD5+nvj1n9Sdc6fOYhpAg7gTztItobsX5bBFB0/x&#10;PngcFumv/6RbhfgozoIxPIoWiDj5Zpi9+GNCXAiDK0BcyB8HgkHz3IFfAtRggGbQMliNEUdQ1xdE&#10;kwyGMBaykv5jIZ/Cxh/FOCVB1VflX2WlQk6lNlOP8iHJkGxmNX7OEL8IfvhMXUhTxVj2r//6N1Ip&#10;K6VsoJxfGX8BpMZh4EUghcbG6Y1MfPqE71gk4oxSPA5HKGRHN+f3aWlOkXPAgd/2jn6XS+l2a/CD&#10;SoAaYMUj8MUDIUuuNZ/BZlcYTV0qdWOv7F1j/cPionMP7x3Iy9t6/sLmy5e3vXp5pr3tmUHX4HYN&#10;oBMH7oBvwCXgrc+/0DQ1ZjWJyTiVJBBt4vMvRGkC1Ci8Gc24F+sxIWATc9LICOgnKBQAt4nN1Gnh&#10;ghgATYIaSzjVJGJjVhPrPdmjBlYjUAOWReOJCWoQDJSImXaR0TEKZTIyFhwRexUIUaC1YdqrwMuK&#10;815Sg3i8xBKRCC35BMDF4+74EEe+xU9cmreHTzE+EaGwt+RXA7El3GnCoyavNWnaHOZet0MFUGNn&#10;GFEaOcBSYqTBIG5LxDmTWA2ngIeANcxnLInS2ACrQbSzFW6Og6jFEvtTQYO8GlSsLUiKBz0Z1IjS&#10;aLMpWk9ADq0QebOkCXq0/FV4FBPeO76udCf4womFDnqfByhJAdiEp03hppC5vQ4LzWZzmLudVpnL&#10;1uty9rtdCqY0HvdkyuThTtgowaUJ/txql73fZurSKesHesp6O952tRQ2VD0qLbrxIv/s47vHrlza&#10;f+HcrrNndp4+s/Posa1HjuYcEjpweEvuoc37D2zeu38TWG3L9g2ZOWvTNq9dk7FiVdqKlRuBayvX&#10;Zq5cn70qbfOa7G0btuxK25ubfejoluOntl3I23vz1sFHj0+8LrxY+v56Vfntuur79TUPGmofNtU/&#10;am7Ib2151tH+qrOjsKMdetXe9qKj/UVnx+vurregLrWqTqtpNOhooahO0yj8cNXqgSoxR61KNZDE&#10;u/5KQXsVwqlW9vTlg9U7DoHSFmTvWbwld+Wuk2nHru+89mL/naItF/NX7b8wN3PPtNVZtE370g2T&#10;l6dNXZk5fS3t1D5vU+6ibUeAcYu2HVu49ShAbVbmfgiUNiN975zs3NnZMGhtwZR1NB0NoEbT1Nbm&#10;MKXNSN83M/vQjM1HZuecAKXN23V27s4zlNJiz+Mzsg9Pz9g/ed32n1ZuoghqyzIAZ8Cdv0wHqK38&#10;eQluRmxLIFAJ2ARmAn6x54wHNyFeIgAmY/8Z+9IY1Ej/CctQAkleNC7h4U62YUCpoMaVheuLYIsx&#10;i4VbZUpLJTapRKqGrGRzObcD+8eFIL+Vf54698+TZzGZ/UWMdf55MvnYGNQoC25L8atB38xa9O0c&#10;WtQpiSkNYueZ5EKjMCtJROMRTyDa1GUbpq9Iu19wNxSxBSnctj066I4PByVQY0mgBgHR4kOR2GCA&#10;VnpS1DTynEE+/xdQg+HxavHD3WYfsOM3lbUvEHLjD/PoxEfmM2AZT1ODHYkP0gS1cCgUjTCiIY2C&#10;gyJhpjS31+PyuJFFSqxmF041m9FixVU87TWlF/fnHMtJv314z/vrZxue3JS9ezpQ+crQWmWWNfc9&#10;u9mRt6/32VXZu/y2908bivJLH129uz3r2a7M1/uz6s/s7b56uP/BWeXLm+rat+rOOn1/h7ytVtnT&#10;ouhuMmrkVovOatZ53LZQGFQajkSCQZ9TL+8wKmV2qxFZsTjgwzD6STHqx7DCBjrRBKglHSEfPn6I&#10;Dw8Oj8aBR0MjcZRD6IY/TFDXji6Z+2OcgkZQgkPcFPfQXJ9tHAKrCd8b0JBcdFyOC6EFGCyci3bQ&#10;3yPFIdSRunzcHi7EyAXUG6MFECO8SpHPRR26N1rgSWtRYYiPQAOj/On4kwK/YCfb+TIYyh8BjeAU&#10;iIAGXCewBqej5DMaFzHVgFxIoVTSgiEB2VdM9h8L+axUMTn9UX+s88cSLuRUahxZcNhXFViSs439&#10;arTAQjxtiB8mnjkeJl4EpxKEAdFYTGZ8lMuRslAI8YuDgTb565QqPFjppQSDFN8rHKb1PegBfV41&#10;bW/oHEDqcas8HlCaIYi+VfxnZ5fSYDwg5IvEXAA4t0dvdwwYjF0qZV1XZ2FN5a0XT4/furn34qWc&#10;c+c33b2zr7ryllJR4bD34n99JOYAVPHoZ8KpluJIk1IWO9KES4y8YklKwx8ZimFBYJTcZZsmwCUJ&#10;aWjYC3TDIQFAhGu4EP6csHeNlOJXk0BNGvqE2KM2OOyPDfnQsqRUUBsR23xLvJjANdqa3ZeKa4Nx&#10;VzTmELHWrNEIuMKGlETbSTmI2yh8iXd41M/YB8SkFQZCNEdNr2gwa9sFqJFHTQI19qjRYk9pjhoF&#10;OYMAhjwGyh4mxjIWDwsm4IyZiVkH+h2oCQ3HPVCyBDaxp8DPxBqCQeIzIiRCtC97FZALjdxahGgm&#10;cBtfkYkqjJq0PpaiePAN8E2Kc8nhF/AZSF7wJe0W4HYMQEA3yOehOXbMf+GgCZ8Il6arR+gGuCm0&#10;gApel9ppk1sMHdqBGll7UUfj85ba/LqyByWF117mn3ty/9S9m0duXT10LS/32pUDpMsHL17Ye+H8&#10;3rNndp06tfPkqZ3HT2wHse3cm7l5x8bMnPXrs1YB0ValLWfBhjZk00jo1t0ZO/dm7T2w6fDxbSfO&#10;7Dh3cc+Va7m37x1+/PjE06dnaX3oy3OFry8WFeUVv7tSWnK9vOxWWdnNstIbZWU3KspvVtfcq294&#10;3NzytL29UNb9rr+vLKlSoTLyuvVXKPoraNxTXi6HekmC1SoKi/LX7jq8eNO+JTm5y3ceXXfoYs6l&#10;x6C0bVefrTtydf7mAzPWbp60bMOPi9eB1aauyiJfWsauudn7F+QcWrTtKBBtQc6ReZsPzc7KnZN9&#10;gJ1qYLVZWftngvA27pi6/suIJ09Wm7p+x/SNe2ZlH5y1+cjMLUdnbz05e/spCJQGzdl6QlBa7rSN&#10;uymEByhteeaPy9J/XLQeQPPnaQuQTlqSNnl5xqRlGezcImwSoAaBw36i3dYTWcAZKC3hdUuZnUZZ&#10;1EyOXbLBNgMZJNlImcxou4IvDjaKnUaz5cRsth8Xrpcwi5UKZ8iyAX07lyTVkchMMlL106J1380D&#10;qM37P5NojtqfJ8/+C4fnmJwYCf3LFFoBmro7O8QLPwFqTGYsgJoEbaA0NsBqqR412Axq05ZvnLEi&#10;reDlI7HKyS6GA/A3MTz+YehDYi9nSpnVpOFOKBL1BkMO2nZdrO4UoMbi9Z46cqcRqIF1ZDabnLwy&#10;v/wWHx0dHB4CmYUHY0A0WvUJJhuKM6sFxRw1kBnjGoxILMqz1lACgdIgl9vpcNisVrPH63Q4XTpF&#10;z9O84/vT1zw+eeDdtTNdb5+o6t6pG94bO+qsA12yp1e7rh/se3lDVvq8vaKwqeR5Y8nLuhf33pzO&#10;fX90R/OlQ733z/S/uqWpfuMwqqwmjV7R09dWA0pTdje57fg4TqfD4nBYAgFfNBby+pyhkMemV9lN&#10;+KFoM2v7HVa91+OID0XRR6I/Rg8qdaJj42ORCP7u01R9LhTU8mFwKDY0MhgdRJdDQTc+0xZP/yQj&#10;BcXQ6YJ4UAJDOoSUDW6QS0QW/IROmmqiL0chV+DbQBYpYxb39Chh3kKK2+Y+nutIl2OhECUANWAc&#10;N44Unwji+jgXNrfAfIbbZqcgf3BUw1Hc5LhoiuoLUMNRcj59on0/QUJIATqpyMX2f5QEasxqbPBZ&#10;qWKE+qO+qgallqdWkwq/OsSSStiQshKoQfjg/Jrw6BjO8PwlApMojYUSpjQ+xPX5FE7RCL8CfvhI&#10;+fGiBFl+fUgZ0QjFQlafl+IY0EpP54CXfBy6gN+I8ij5kxKYAg2PRIZHQlB8KIC/AIGQFf+j7Q6F&#10;wdipVNR2tb+sKL36JP/ojZu7L1/Zdvv2nuKiC92dhUZDi8utDEes4KrR8eCHj+RUY1BLnawmgRoK&#10;edRSINpoCqVFhUMriDsBpYGfhMfLEY46omKkEoaAKg/oZ3Qc6EOLTMXaAmI1kljmyYjG+v0ctVgq&#10;qHGbkGiT4vfi0iPkTksg2hdKg0YDX7FafMgtgRroglaDBnR+nxZpOGSIhC00PBpzxASx4SzhEeTQ&#10;rWLVp26gwaxpp6FPu9Lj0ga8Ro6pJpxqruS4NU3/F9CWmNcvQA3sQhwTozhnAqeSbCQKqYSN5Lgn&#10;TVCTpqlJQlYqSVCgGOVkFkwCFq2bAEUJxxhETi98ewgrw1YCKfQWNH2NFlzgAydEhRAw6ws4ErcF&#10;zQkFyNmGdkg+apMRULjoaNyTPwJaIPJNetQI1NwC1Iwduv4aWWtRS82ThvL71UW33j27/PLxuacP&#10;zhQ8OP347snHd07k3zv95N4p6NHtEw9unbh38/jNq4fyLuw7f273iePbDh7euntf9rZd6Zu3b9iw&#10;aTXgbHX6CoDairRlKzcuW522Yl3WKhoJ3bo+Z1fatr0Z2/dm7srN3n9w06GjW46d3Hbq7C5w2/m8&#10;PXnXcq/cyL1288CtO4fv3j/6+MnJ/IJTT5+fff7q3JuivPcl18oqblVV362pvl9X+7C25kF93aPm&#10;poLWluedHYU93UW9PW97Ze96e96Tekv6ZCXy3jKwmqK/6n3pi7U7Dy/ffnj5jiPrD17IPnNn393X&#10;e268yjh5a/nOk7NBWivBQzQ1bcrKrJkbts/J2L1gy0Ex6EnDnUjZAKJBYDUa/SS/2t4ZGbunClCb&#10;si45L438atD2qRt2z8g6MGvL0Vk5x+fsOD135xnWnB2nZmw+Mi3jACgN1X5etXnSSgK1H5akAZL+&#10;NnMZQA1AA2yaTKFuhZZl/LQ0QWaSt4yQC2I4E9TFHMZ12MFGDrmkkwwNJioI/xmBV5LSOItDCc9Z&#10;EtQolttimpEG/bhw3Q8L1uLGBJMRb7GdiMExezlnv5m99B9gprnILv9+fsJtBiWHOMlGIWehHxfS&#10;lg+oLDxqhGUEZwLU/jyFEA3682QaCWU+YwHX2KMmrSdgMZ9JjjQ22IUGPpOE7PQVaTNWps9akfa2&#10;5BX93WFKo8AcUQa1DxMj0Ng44RpYDeU89Bkb9AfDLp8/EdiWQc0fSICaKNG58D/LpbALULNaekc+&#10;oCudiA0PxUdGgGXsTgvFoqA04JovFGRQA5OFIuFQhCgtOhhD6vX72LXmC/jdXo/H53V5XHannQLh&#10;epxmo86sVzy/fOJA1voXF45U3L/UX/9O29Vg7GuxqXsc2r6egiudjy7KSp/Kaoo760q6G8oay1+3&#10;171vff+87fXj7tKX+s5au77PadO7HGZQl9Wg6G+vA6UNoBFdfyDo8ftcXq/TH/DCDod9wZDP43H6&#10;PA6bWWc3qZ0Wnd2C33tW0An3oBD65g8THyYAIuPojSiL/hW9NSogFZ6wD2JlaEyMOZLLjY+iGvpj&#10;CI2wa4qPcgUWqnE7qMz9NC7N7fAN8GgmoxuzESRdgk9h4RSkKEE5KnDLLBRyTbTAKySkOnwuV+AW&#10;+NKiJo384rZhczs4BdUoFa41VAbKwECFEcFnYLWRFBgCeEnG/6JUUGNJ5zItcSOSuPCPSj36VWU2&#10;pEIWH0qtIBlShVRQ4yfAgMUQxqAmkRnS//q//w1xCR9NBTX+Pgg74VeT3hQ/f34ReNf8eCc+fUZH&#10;T4OewLWQFX2c26WklZ5OBXpb9IYRdIXou+MEKIRoo0EOXTsyGqEYbGOh+EggHHXRGKhHb7HJ9frW&#10;AXlZS2N+ybu8gifH797LvXNn75vCMy2Nj5WKKqu1R3KqgW/AasAmHo5kMoOBlAU7iWi0RTpg68NE&#10;HNQFjY6zRw3USB4vQWkUIIPnY0DIojCJa0FeU/mF1ZJ8xgKl/RHU8LmI0uJeHveEwGpoDazGzwE3&#10;ICEaPRYxcQ2UxiJEE0OfDGrAknDEEgoYAn6t16N0u+Qel9zrGvB51cQeFG0ONCxwLREOLKE/afrr&#10;zBoxR82m9Lp0EqjFwk4J1KAkqDG3UbAMAHhYbO7EayGBRGEwze/hjHEtJUslAtpAZsRnVMK7zUed&#10;KMev36iYsx8iJDIHvAa/R+fz0LIAl13utPc5bL1uh9ztHPB5VD7CNUM4ZI5ErLQTKt2SjQw8TaBe&#10;lJYdiHsD+X0xKPYb3h997YjhQGMR2qKBBkmFzLDpeylwMyEBaoIaeVMEjRdfYluvWdem7a/tbStu&#10;rSloKL1f9vLqm/wLzx+eefbg1IuHZwrzL7x5cqmoIO9N/sXiZ5ffPb/69unlomdXXuVffHT3xK1r&#10;By9f3Hf61M4jR7fuP5iza2/W5m0b0zet3ZC9el326jWZRGxrM1etzVy5LnPlhqxVGVvWQulb1mbm&#10;rN+0bePm7Rs379iQs2vjzv2Zuw9k7T2UfeDIpsPHcwS97Th7cdf5y3vzru+/euvAnftH7j44eu/h&#10;scdPT+UXnM5/errg2elXry+8e3+1rOxmTc2Dxsb8ZgFtYsC0sLurSNZT3NtTQnPdBmrr6t9u3HN0&#10;xc7DK3cfzzh2dc+N58cel2Sfe7Bsx7G5tAnB5mkrM6csT5uyMnPGuq3zs/bN33xw4dYj7EiTWG3e&#10;5kOgNGnoE+mcLNh7aQ2B8Kj9vJp2i5q0duukddumrN8xLX3/rM1H5mw7MXcHDXou2HMelDZ7x+lZ&#10;W09Oyzw4LW0vxV1bs3Xyymyg2KQVWYRfCwFqS/8yfeF381eBscQWUpTy1uw/EXgJOANRJdmLdi8Q&#10;7PUFvBYlpqahnOqLwt+BGioA4wSQodp3KdzG7VA5i/hs7XeArSRygcYkCSwT09FmAdSW/WNOYicA&#10;iIYgCdSSGw8Iz5kY4qQSZjUWPjKe/HfzVpC3TFAaScxRI4/aFPKrwU71pUGgtOTCT1pSII14skeN&#10;WY0pTWI15jakzG0MajNWpJVXF4k/gqA0v/h7TcOdgtVGhEeNiG1sPJ5cTBCKRNyBgM3rM+L3uhc/&#10;urw6IJrYWSURmwOpWwx92m1yu33A7TGNf04MesbFWCeMQSBaLApKQxqMBINhMBl+ygMByRZLPkMo&#10;EegW8vm9VrvZ43O5vW7aroBSl8Wk02v6nXbj06tnDm1aX3r/UvPbx7reZoumz2XRet02u36gu7Kw&#10;r6Gkt6miu760r7VG2dncWl0sa6psqyzqrHmnVfa4HCav1wEgDAY8TqtOr+hS9TQNdNQOdDYY1H0B&#10;nwt85vbYfbTY0+f34+9nhFxrXqfHZXM7LRARns3kdlhHRoc/fKRe85dfPo+OjkRj4VDYPzQcn0CX&#10;muytGbAgHgYNR8NAFhxFOQMN4xQKRe/7gftmPgspxHVQLtUEGDFLDY8MTdBK0gnYI2LuGsohcJtY&#10;3QmKop0McGnu4JFCaARNIQvBZg5gFEPjkPCT0YJNviKfwljA4rtFSsg4NjYusqiDElTjOyePmqiJ&#10;dsipBsRJjIHS8k+JctiAmMYYwr5iMs7yZEcpK7WQKqm1VBunSDbrj/Wl8q+yqdX+pyzED3bi0xdW&#10;47cGAmNck2js3//9XxBAjVOGMz7EdbgEYmLjh8nvCOLnnLwcvdCPnz7FhyLBEEjCCVBDN+dxqV0O&#10;hYsGmnTojtFHx4d8+J/OaDIyFhH/5SngjojdH40Ph6KD+H/n8PpNDrfSYOzUqOu6Ol7VVt0pLrrw&#10;/OnxgieHXxeerqu92ysr1uuaQIGBoAlEMgSgGQtNfPrd2kwYTGmCqChGmkC0BKXxikjCRIDaeHgY&#10;mChC0QKh8BcJoOYPmv1BUzBsDoQsyALXaBLtiE9AFU0Cm/jI4XZHP/1CwXLBZwxqYjHByIdPwwC1&#10;kfHo0Gg0PhIEpYVjidgcIXCOcNQJ+Et6FgWfsSiLpyR8aexUA2bxCKFYEAoCsYSC+oBf43UPOB1i&#10;US0JYNPvcSu9Xk0goA+HTECOOBgpqT+pequNqiarvtNl6fc6NQxq7E6jlQRR2sEzHiOBz8A6eGEE&#10;QALUhFPNSsOCJBhkfwVqrNQs2/EYkRmy5PTidkg0cgpawhcFiEbrABy0SZTdTFE2zPpWo7YFhs3c&#10;5bT10Xwyr0ZEkOMttAQpEpw5w8n1oXzDkpAlgBP+NoK2pNsveXUSbuArJQ/hxoQ7DeDoUrgI1Fo1&#10;8uretrctVfl1JffKC6+/Lbj4Ov98UcHFd8/ySl9ehyoKb1W8vlVddKem+F7N23sVRbffv7r+6snF&#10;/Hsn7944cvVS7unTu44c277/4JZde7O37kjL2rohbcta8NnazBVANBigtHUZK5CmbVoDpW9eC8HY&#10;mI2SVelb1mTmrMvevj5n14Yd+9L35GblHt68/+gmKPfY5gPHNx8/s+3U+R1nLu4Gup3L23Px6t6r&#10;Nw/cvn/kccHpZy/PFRVfKSm7UVFxp7r6QV3d4/r6/NbWF91db3p73iv6a1TK+ra2ki2HTq3Ze3zj&#10;wfM7Lz8+U1B+6H7RmkOXwGQz1+ZMX5U9fVXmVLDaquwZ67ct2HJw8fZjS3acWLz9OMSUhhSgBrE7&#10;Tawk2DdLxL/lNQRAtJ9WbYZ+XpPz89qtUzbsmpF9aO62k/PFpDRQ2sK9FwjUtp+auenolA17J6/d&#10;Pnn15kkrsn9alkGT95dn0NKBRWv/PmvJX2cs+mHhmkm0WScFqv0dYwmQgoGUKC1ZDnEWAmDR7unz&#10;13JlpGxIAqUlQA2HktCWWoEOCacar+tkPuNUDGtSymJQ+5aUQDSmJQ6TwVgGPpMQDalkJ7KLCNS+&#10;ZVBjSiNQo7HO1L2kUiktdaYagxpflwc6QWOSAURj1xo70mCzO23yknXTlm+koc/lG2saSqI0I4R2&#10;9sRf7bFxAjWQ2dj4kKTRMQK1OO0ZFYxEXIGA1UcLxrW8AsmL/00+xjWKzcGs5vJoHfZ+j1cfH4mi&#10;MwaooQ+LDsUh6lxBbLEorSGgUU6/P+hzeZwen1vETvP7Al6kADXUCYQCdrvZajN5/RSzwy+irDmc&#10;Fo1SZtKrXG5rxfMHJ7dubC971tdUZlL12Ewal9MSGwzplbL+dppw1t9e39tSDfaSt9Z11JUOdNZ3&#10;NZbL2xr0ym6VrEXd12ZQ9RrVfVp5u76/S9PXoZI1oVyv7PV67G6PA4g2GI9GcbOxCKWDIY/X4XZT&#10;kFu3ywbOQwpiC4Lkgt7BOMW8FZE76JRQOBAfjoON0I9y/5rsXD+IQGu0uhNdL4Q+mMVdL/fT3D0z&#10;lrGkXp9bkzhpfGIMpDhKsIhuGzyUiNYGXIOBoxMpWxsB5vhOIKkpvi6yMIBToh3hA0s6yVCN2Uuq&#10;w+WCFMn/B30Q6MZNEZMl8Y5HOVEZR0eAaGKyF7WG+snln0hTxRzGBgtZJjNOvypETeYkSVJTqTYq&#10;S3aqpDqpxleNpJak2mhTOgrxpg741CzplfE7hdh/xpJA7b//v//LfMasxsZXoAYxq0mNQ7gWnrb4&#10;DtDXbHQc/7NoiYBgNYtf7P0jlgnqAWpRBjUBJaNjYZCZ8GmBmfDfnLAJfwHiQ/5QxOkLmJ1ulcnc&#10;rdU0yHreNjc8rCq//v7t+devTkLlpZdbm58MyMtMpna3RxUKmylQxYifFjx+AD+Rr4udZzw6CURj&#10;gauY0iRQo4sKUBsZ4w0VyKnGkcyCYSsQLRBOLHVKspoLdej+x6XtNWnrgo+fic9S3WkcRE2AWnhw&#10;OBgZ9ISAPTHemZ6ik/C611jcEx/2o02RSo7GwJCAM8klxh41IhBa/mkDhAUDuoAPfwAHgGh2a5dY&#10;5Ncl4tXJHPY+t7Pf51EF/DrJYRSL2P6k7qvRKxrN2g6HudfjUAKPAj5TYutPcqoBqigEGhTjEUmI&#10;nFK0nuAPKENi9GEmSyWz1CwqSIU4JSSWUoZIppDPFPQZ/PjB7dZ47ANANPCQTlmn7q9Uy8tV8gqd&#10;stagaTQLXHPZ5V63AuQEfgoJ96wYBv2a0phnE1SbJDaCNlRLUGbCF8gfQfpcrKSbLeFO87g46keP&#10;WYM/1lWy1qK26oKGkvs1xXdKXlx5//xy2atrlYU3qt/cqSm62/D+Iaux5BFU9/5B1ds7719ee5l/&#10;If/eqTvXjly+CFbbfehwzv4DW3bvy966Mz0rZ12aQDHGMgrbkb2a+SxjyzouAbetz1wJgeGQAtoy&#10;c9Zkb1+3aeeGnN1pW/dl5OzNyNmTvmVP2vb9GTtyM3cfzt53dAvQ7eiZbWcu7b50Lff67cN3Hhx7&#10;+OTU05fnCt/kvX13vbT0VkXF3YaGJz1dRX2yEuVArUbdqBioO3ThyoaDZzedvHbiUfHlV7U5lx4t&#10;3nZ49sbt01ZlT1uRMXVlxvTVm2asy5mdvnvJ9mMr95xZvvv0sl2nlu48yWsIIDbYrwZKm562Z/rG&#10;38W5BaX9uGrLpLXbp2zcPT3rACht4e5zQLT5u89BMObsOD1z89EZGfsnr9n6w1Kx2QDBmXB3UewM&#10;ENKav81cTKC2aO3k5TQ7jbxi/wnUUgvZ5uC0kOQPQ2WIjd9x2GKhJMARrgn/HGxO+RD0XdIZBkqD&#10;JD6DUnHt29krvk2600BpLMqmzEhjLIMAahK9wfhp0bqpALW5ywm/RCQOGvoUoEajn8KRhlSiNOYz&#10;Vuo0NQnRkKayGgRQY0RjdxrEsTmmr0ibszqtrbNWLLPC36YQft2mgNoX8Rw1sbOnX4CaDSgmluNQ&#10;H+D1ahnUOIJaktUMPvxOC9omPn/kngwpj3uiWx0citOYJkXiAJkBcSDgWoDnpcFGOSog63Q7nC4r&#10;ME7E7AANBQL4y6JTKuWdFpPW4bT2t9Ve2pPVUvYMKGbRDDjtJr/fExsMG7UDekX3QE/rQGeTqrdN&#10;O9DZ21Ija67s76xXyTvZE6br7zIoug1qOUBN3ddq0cgNKplO2WXU9Jl0ShGGIxAIeKPRMNhreHgo&#10;Egn5A26vz+nzOYFrPr8LisejscGIz+cOhwORSBCIBsXjsfHx0aHh+NAIRUdjvoHQlXIKhEKKfpc7&#10;cgj9MbpqFDLrQNwx4xBSxjXu8rm3htAs0c9HMd4q+AyCkRSRloi/+qVfh3AJCEdhoxFO0YJ0OQAW&#10;MxlzGLJ8q9KJEHMY2kfKlAYhS8semcyAUKMjfEUOyYFzqcEUUEN9tpmfGHQg2AxhbHwllLOBo7A5&#10;i1Q6N1Vcnpr9yvhK/7GR/yiuyZUlG+LnA/HjgvBIIX6/X4lBDQKowUYJU9pXrMaUxi+IX5kk6Y3g&#10;YSIdmxiPDdEKxxjtXk0xsIKJeUcmmp0GBhCgNjIaHiVKo0BfPCFV/MenMdD4MP4b4ieTze3RWW29&#10;Wk19X++7jtaCpvoHtVU3S99fKC46/f7tuaqK6+2tTxUD5cRqbkUobKGNL4d9I6NB3qtAkkRpDGpM&#10;aQxqxGofaHRy9AP51RJjlMPe6NAXVmNEYwMCXQ3SvgiC1cbww5JYjbx0YltP4UsDpdGSTwnU4iOh&#10;wWF/ZNAdijrwuUBp/qAFYlyLAC1o+QKtYIARF2sX8IgAal/gTOKNGO0EGgyZAn6tz6v0ehRuZ5+I&#10;Tt9mNraaDK1mIwWrt5o7reYuEJvL0Q+wCfh0wYAe+pNR3WLRdNgNMpelH6DmI1Ajpxo4TExBA1cJ&#10;SiNiI0RjCXwBXZlCYoY+xEOHKBeslsDAVCBLKuFL++JRExPR0A5ALegz0jR/ojS116l0WXstOvyh&#10;rFHISuSdb+Rdb/q7itR9ZbwrOQDOIWLue8i1pg749Xx13p3+K0rDg5OenZQSq4nt7ikwW3IeW5LM&#10;UkGNJsmJqWkqt4im67TIrPp2XX+dorusp/lNZ+2L5vL8+pL7Fa9vlL+6VlF4vebtncaSh81l+e1V&#10;z9uqnrdWPW+pfNZc8bSpNL+h5GHV27vFL6+9yr/w5N7pezePX8k7ePLkzoOHt4HV9uzftGN3xuZt&#10;aZmb12Vv3ZCVsz5zyzrwWdbWDZmwc9angpqgtBXMauxdS89Zk7FtLWnrF2XtWLdp14acvek7D2bu&#10;P06sdvrSnovX9l+5eeDGnSN3Hx4n79qrC0XFV0tKbtbWPOzsEMsO5NUqZb1KUXfh5q2s41d25j24&#10;+KrqVH7Z+qOXF2Tunr46a/KytCnL0iYvT5uxbsvcjF0LNuUu23li5d5zK/acXbH37NKdpxZvPwFE&#10;W7Tt2OLtxxfkHOE5ajPS907dsGvKum3gs8Sg59qcn9fm0J6eADiamnZs3o4zC/dcWLj3Aq0e2HF6&#10;9vZTM7Ycm56RO3XDjkmrsmkEc9H6HxatE1r70+INBGoLKNrtX9ijtjT95xQOk9IfknPRWMxeEqjB&#10;4BIWV8ApLC6kMdbFtHqUS0ByXJNbluqTsYi8XxCDWqpH7WtQo2lqAtEEqzEnoQ4LdbgFbu0rUJuy&#10;bOPfZy3587R5NB0tdehTONVAaTD+SGkSqEkeNcYyMBldWkTokECNEQ2slgpqM1amL1qf2Sdvo9kh&#10;o4mNlhnUIMCZpOTstGAkClBzh0J2QjEBavgP5ffrA0FjIGjCL3gW41oQf0PiAYAD96m8xjMu9gIK&#10;C0TjDT19AWnQMxGbgylNBLz1WO0WpLyqwBdCVb/TaVUrZFpFr9VqcDptZrP61bXTDUUPdYpus0Ht&#10;cuJPB2p79Jp+nbJXp+jRyDtNOoVZN6CStfa11fR31Jv1CsCf2aCyGJRWg9JiVNnMWoOm16TusxoU&#10;wDerUe2wgjs9kSg+chANAryAa/GhGEANcBbwu0FmbAPIotGI3+8dig9+/PT546cJoU+fyOM1PkE7&#10;cCf8TOhlkQqoAt/gwXz4TeAXyiH0x9z1ch/PHMPlLK7G/TQaYboSWzbRhps4RcxLA1eNCs+ZmByW&#10;pAQ+hdtHIffrMPjqXBOH2OYbZhRj4ahEityCxHAwuA4bdPNi9QCM+PAQUpyFkk/izkc/EDZJoEYS&#10;Nr4eX4nZSzIgGCy2+ahkc1ZqKrXN/9g+1/+jUPmrc/9jSeqhr4QPxQ+Q3yNSfvh4tmCv/0hpLAY1&#10;Sags8RmL3z7E75GFS/BVJsQ2suOfPg2PxYZGQkANirZPQ2cU1x19YiRiQ5bcUWJjSiDO+AfypYkJ&#10;qcMMavgjAFCLDnpCEbvXZ7Da+rTqRnlfSU/nq47Wpy2Nj2oqb5S9v/Tu7bnit+cqK2+0tjwd6C81&#10;mVq8HmUoaIiIKLK8XYFAwASTSdAmlSRFVwdRjYvlmRycdnDEHxtOxNEQw5TkSGNWQxqJ0SIDQJWI&#10;fBYEcQq33OA4yA/tfyJRg0lKE6AWjA35woOuYNTuDwHRzLwlA1IfKJZYDQhBTp8EY4hFBgxqeGIE&#10;GMmFtMEQfoUaPLSWtt/llDsdvXZrN/jMqG806Eh6LdTEcezNxna7tcdl7/M4+yEYf7Kbeh0muduq&#10;8DrUvi+LCYjSaKZaqkctQkHUQDNJUCO6Cvr0ATEZP0Az8XU8DT9CLjsL4VrIGiPPnFDCnfZlMQHP&#10;UUvgUYDm6YsRT6I0iqBhk9sNnUbaVKCcdg1vewn1tr8c6C5S9ZVqB6qNmiabkTYddzvkQCixwoB4&#10;EZeOgSljADViNTzBxENMPjupEEYqqLFTjT9aEj2R0mf84kiz9VJYf0OHQdWo7KmQt73tbnzVWfei&#10;pSK/7v29qjc3WfXv7glKe9ZV+7KzrpDVVv2itfJZS8XThtJHlW/vlLy6/qYg7+n9s7euHr54bu+x&#10;YzsOHtq6P3cLRe7Yk52zPW3bzowt2zdmb9sIUAOiIc0gZ9uaBKiBzzJAacvXpi9DKkZCVxOobV27&#10;ccuqtC2rNm5etWHTSqSZ2xOstj03bc+R7IMnt5w4v+P85T2Xru67fCP3+u1Dt+4deZB/8mXhpeLi&#10;axUVd5qbCro6i/p6y5UDtXpN072C/Jxzd47eL7z8umbXtWfLdx6fsz4HbARQmLx049QVGbPWb52f&#10;tWfB5gMAMoDaqn0XoGW7zyzdeXrRNhoAhciXlrVvRsaeqRt3Tlm/g31pNO65NmfSOlpGMG3jnhmZ&#10;B2ZuPjp726kFey4s3p+3eP+leTvPztoGSjs6NSN3ytodP63I/HEJMIhiUny/gMb+wEPAtZ+Xbvh+&#10;/qq/Tl/415mLf1i4lsArxWcGbGL9IBAqNQvS4jpMcpKQZW7jOuxao0lpsBeJ6LiCzBKjn0li4/oQ&#10;OFLcJKEVlEpmLDHuiXTFP0jLaQ3BHEoJ1OaBzL6s+uT6MFJBDU+eH/6UpRu/EaD2ZwFqPCmNEU1y&#10;qgkl9o9iYkMJUga1hANP+NWYz9idxtDGQ5+poJaMzZG+LC1bpenB37sh8vYzqMWZ0oZTd5EaZlAL&#10;RKO+aNQTDjsCQQt+DXrdWqS0y0rIjJ/U/B+QhRKA2sj40JCITQrxGgI2GMh4f89QhDYsJzcUSFBQ&#10;GqANFXiU0+11ef2+YIg2MPCFfH78tTKotcpevXrA5bK5XQ6X19FV8+7d/QuKrgan0+jx2iOxoNNp&#10;MWgHjNoBnapPq+gxaPo1im6Amryjrrup0mZSU4APo8Zq1tkseshp1duMSr1SZjdrrSYNrRWwGkMh&#10;XzgSCIZoySfhWpjicYTDfo/X6fe7AwGatYajuHHYgYB3bGwUvTEI6d//Tb3sp88gHoAa+aW482Ye&#10;Et0qDX2OjY/+ItCHO2A+ir6Wu3acwoe4h/70S6JLFjRGU834FByd+PyZorURQuHomIimkQA17ssl&#10;TXz60q+jfaTcvrgQWkuM04mrJAJqUN+fBE3RAp0OAyUMZ5Ivjc+iqfQAMlGflxfQfQIv8BF+/SUx&#10;O43hDKgk3F3QH7GJvzOSwZKY7I9ZPouaTRoszkJSnf+YlZR64lctsL46Kkk6Sg8hxcWFx4JHioeA&#10;Rw3aljgMWMag9t//3/+VWA3lXIfdafzqWRKo8Tvi1yFJXAgXxRU/jY4PU8iJ8fAIfoCJkcSY2HF8&#10;MC6CR1CoC/adM6glWA1clQC1oaRHzas3W2Q6TZOiv0IuK2ZWa6q7X1Vxvbjo3MuXJ968OVdWfr25&#10;6XF/X4nJ2OZ09AXAalE7u7vGxqOj48BBjiU2SCFtBZxJ0CZ8bJIDbJinlNGmnGOgTD+7uFJwjVgN&#10;xAabhyyF94tcX+QdpM8bBZmhBZY06Dk0Su60aNwTijkCEZvXb/L4jB6fAZ/O7dV5QAX4VRnCnyxb&#10;JOpIQEVcLDIAqA15Y8ITJCjNIqIR6V1uld3eZzF3mU3tRn0ryEyrrlMrq5UDlZCiv1JFQU8pTD2z&#10;GjvYLFS5+U8uu8rj0PhcOtqWwA/GsoLDwE+MaGCpwShwikAN5QA1MeJJlB3yA9Qo9CuzWtCnCwCV&#10;yKASHAoHjJGgKQpsoqUJiYlrEqUxqCURMEl+PFsfoOYYcJp7LNpWvbJO3VfeL0Ctt/1VX0dhf/cb&#10;Zd977UClQV1v1rVaTR0Oq8xl75cC1YKxCDTFLDTGMhaR2eAXUENKz1GAGiqjh4AhqJFcaGiHHWkB&#10;v9ZPqxkGXLY+J+1l3mHWtdCeVH2V8o73sqbCrvoX7TVPm8sf1b+/V/P2NlRbfKe57HFL+ROAWmfd&#10;y67611BPYxHSjtpXrVXPG8vya9/dr3pzp7zwZtGzq0/unbl7/ejFc/uPn9h5+Mj2A4e27SNc27xz&#10;b9a2XWmbtgPU1mdvS0vbtDZ9C0XHzRDrQLNAb7zCgEZF14DS0jYBzlanbVnNfMagBm5jN1v2zvU5&#10;ezbsPpSZe3zTkTPbTl3YeTZv9/krhGtXbuTevHv4UcGpwqK80tLrtTX329teiVgeFSpF3at3hVsv&#10;3jv79P3ZZ5UbTtyYn7lnxqpM4ddZM2nJ+ukrs2dt2DYvc/einENLd55aeyBv/aEra3Ivrdp/Yfne&#10;c4u2neBBz1mZ+6eLZZ6T12+bsiGxBTvNUVu3FdnJ63ZMT9s3I/vwnO2n5+++sHDvpcX7Ly/alzd3&#10;57lZW09OzzwAtqNIHIs3/LhgzffzVovVkStALeS4Wrjm5yXrAWp/mb7w77OW/giC4blrSS/aV0rF&#10;LyYwVJMw648lkGR8O28NKnwngm5wOYPaD4sSvrpEfeHxYjcYG5J7LLGGIKEv6CaOLvtGrCRgUONT&#10;Ug2pQWa1qcvTpyxL+8ecJTTEyUOfSXcaJLnT/jaDpqZ9Q8s8F/1tBu3yyem3c76MtLInD3zGNvvS&#10;kILPJDGu0TS1petx3TWbtumNA0P09y40MpL42w1QIzhLDZ82GBokSvNGIh6k4bBTRGky8I7AgSAo&#10;jVb2QPh7J3zh9P8xGnNTmLGkL0Ra7xkU4TagSCyKNDoYi8XFeGEsJkZCaejTI3aLCoYCbg/tzh6K&#10;hH0BfyAU8Pk8Rr3KoO1H6nLZUc3jc5uNqq7Kwq7qYr261+W2ebwOo1Ft1ClNehX51dR9eo1c1dep&#10;kXcMdDb2djbZbHqzSeOwGSGXwyxkAauZNXKjqtdlNznsJqvV6A/QaCb4LBj0h0Jk4B5h4x6QAs5g&#10;RCKhaDSMQ36/d3Rs5JffaHvNf/3Xv3hrS+6wuR9llGEDFDU6PoLWOKAa+mDuyFGTcQcC4nB/zH0z&#10;umGcMjzKqwSGeGQTlSFU4BMhnpEGffqFsn/s0SGU821AKdfFbSVoEkdxda7ANdlVxocYOpFKRmpl&#10;usSvv+Cl84XwEGAQveFOAGpiRhqDGupAqTYOSeKS/12poMa0xJIaSRBhSrOpkg5JJ0pKrcNZKU1V&#10;aolUnx8LPw1+KXgCeM4QXnQqpQHReMRTwjUGNVDaV+40ZrVUUEsVv1BQmvCkkr+WvFkfBscnYhz5&#10;QjifaL48RF4omp1Gk8PY6QVQoyHIxAS1YCzuE8FvLS6P1mTu0mmbKYi6vFTe87an82VbU35d1e3i&#10;N+eePjmc/+TI02cnit6cq6+52y8rNhgaHfZev08bjTkG425gIi4qJv5zsH4KgSaBGijt02dAfOpS&#10;TbFOkzbHjCXnq/kBTACyKIXk5bAdBG0MasKvhqOJKXegT7GnJzgvTIskaEMCUFowPhIApYUHnf6w&#10;1RMwuTx6p1trd6ptDqXF3m9zKhxulcur9VJ4OQsQQuwGzosMaC8pIsWInUcJvLTbitpslRkNbWpV&#10;XX9fea/sfU83rdvr633XK6MU6peXAm3VyhqtukGvbdJpGrWqOq2qWq2o+JPfDcxiLxq5yojJaA2B&#10;Ox51Dw+KmLSD3njUQ2sLhFONBaAht5PPyEOW4DMhDZiGBTvk1yVYLShYLTFZjeHvd341ZjV2raFB&#10;v4fCmzktvTZDh0ndpFPUKGSlfR1vaPSz881Ad5Git1jdX6ZX1xo1TRZ9m502suzFKV63yufRMGPR&#10;0k5BYKCxhHdNbOkgAgRTOBO2UUF0D7QYggwa+iRHmgA+ERMEb8KlBKU5zN02YzsoTa+qV/VWyDvf&#10;yVrf9DS+6qh91l5dAFBrLH0AVoMaSu6D0toqn3bWEKXJmt6yepuLgWtgteaKgvqShzXF9yrf3C4T&#10;rPb80YUbV46cPb0brHb06I4jR3ccPLyNg+Lm7EzfsjMth4htfdbWdZt3bNi+J2Pfwc0HjuQcOLJl&#10;36Etuw9kb9uTnrM7LXv7esYyINr67BWgNEBb+laiNOFRW79tf9ruw1kC1LaeOLfj7KU9Fy7vZVC7&#10;duvArXuHHoPV3lwsLb1RV/e4re1VV9dbubyyvLr4wK2n556V7rnxcvGukzPXb52ybCMo7Ud02wC1&#10;1ZvmpCfGPVftO7/u4GUGtZX7LizddWb+lqNzRWAOmpqWvosRjdZsinT6xp3gtmkbd0/dsGtm9kGa&#10;mkYjnpdY83afn7n1+PSsA5PXbqMYHIvWfw9YobG5FX+fteSb2csIWUQUjJ8WA6FW/nX6wn/MWf7z&#10;kg1TlmdMXkaScA1EBXGcMxg/CJyCuJwZi8ulWGh8NLUalOAzsSCUbN6iKjkSKlXAjQnw+tox9ntK&#10;E7E5fg9qEHvUAGSSJEqThEJcgsadl24AcrHzjHb2TPjPEgKl/X3mQqSwGc6+mbXk7zMXQzCkzT0l&#10;OGMvGhsMakjZqSaxGkBt0pJ1uPTGbTtN5oH4kG94ODQq1n+NjQtKE/sQEKUNhSmGxqA/FvOB0iIR&#10;/L6k9f+BgCUolleTxEQFIFoIvwDxO5Bnl0ZdQ6OxD58+c4fK455IAWohwWeSgGtCEV7vCVDz+r12&#10;h9li0brd+CFL6BZM7lXgcttNBpVW1We1GvwBj9vjoBAaHqfZoARmgdi8fpfdbgLGmfUqi0FtNmos&#10;Zq1Jp9Cr+nQKmbqvHdXdXpfNonc5rR633YsWaFmA3WU3Oyx6h9XoclrsNiNuAMAXCvmBYuAwpjG2&#10;gWiMboItI8jC9nrd8aFB7kfRs6LvHBJbF6CT5q4UPTezC3fhYKnh4TjYi/tvpOiGuUsWRxMerNSO&#10;GYVoEN3w6PgoWI2bRYo6XJnbF3yAFmiRwf9f8SV++xdueIKcfOKG+UJ8n4Aw2PgsEKhLWjcAAyXs&#10;M0NNSdRm0qPGN4Y7RHYcH1wI8MT8BOGLMSJwCulXkgjsf9H/BGosNPKVLTXOko7+R6ECmk2t/NUp&#10;qbfNRxMVkIqHJj1Dfs54Dni5DGqsVFBjwWZfmuRR+4+UlvqtgNC4EK4yMUGeVzz9YUYiQWDk2aLo&#10;G0CZ0RBtczQWQTlTmgC1OChNIB2FUgMVBcNWn1+EUjO0aTWNamWtYqB8QF7SL3vb1f6sofbu+7cX&#10;Cp4cvnN377XrO2/c3P3ixYm66lu9PYU6Ta3d2g1WC4XM8SG3iFVLizT/CGqfPo9SrNqvY2okgquJ&#10;+4mOjIaHR2gBJk25S+ygQCHQGNeY20QJuIp8YOxgY9EoAU4kh6IHlYNhmxeU5gWlaewuIJrcaJHp&#10;jJ16UxcMq70fhW6fViwypWggUvviXKsflOY3gOfsjn69sV2lqpXJ3re2vmhqelJf/6ip+Ulb67OO&#10;9hddnRQnS973fqC/TDlQqVJUaZQ1GkWlou89Hp28+82fQn5zOLHMkwgMfAY4A5khHRkKDMdpoydI&#10;LPz8wmq0T4CYzkUSg4M0AOpR+4BKbhWDWhAPXWK1kBkcJg190oUkUGOhcbCUcK0Bj8BGbpscbGTR&#10;tRnVTdqBalVvmUJW0t9dDCl7SzT95ToVQK3RYmhzmLtc0upWD42BgrGCYuIL+8lAYwxkLDG8kjjE&#10;Nu/gSYW8Q5SYkeb36dAaxWV2yJ2WbquhjfZcUtap5RXyrneytjc9Ta8Aap11z9mj1lyW31T6uLHk&#10;ESittaIAlCZrKOoVfNbX8g4pq6u+sK36WXPFE1pYUHS7vPDmuxdXXz6++PDWySsX9188v+/M6d0n&#10;Tuw6cnTbgYObcw9sAq7tzd28L3dT7sHNB49sPnGaYt5evppLe7pf3Xc+b8+ZC7tPnN2Re2TT7v0Z&#10;2/akbd2Ttn0vGdv2pu3Yl7F9f9qug5l7DmftPpS572g2KO3E+R1nLu2+cGXfxSv78q7tv3rjwNWb&#10;B67fPnjz3sHbDw49fnryNbHazaqq+/X1+R2dxVU1b089KjyV/y7t+NW5WbtmrMmetBQ4sopAbenG&#10;meu2Ltx8cNnOk6v2nlu9/+L6Q1c3HL4KVlu5/8LinacAarzYk6ambdwxdQPtFkWONBE4bdqGHUC3&#10;6Wm7p6Xvm73l6PwdpxfsOr9gz8VF+/Lm774wa+upaeRL2z5pRcYPQLG5gBsQBtGGYJrlgBXetAqg&#10;BtbhbQlwSwA1INrkFFZjimKx3wtExeISidUSpJV0rXEdLuHTYSRGRVFZBGb7KTlIyitG6ZT5X0AN&#10;BtsQI5oIn7aUo6ZxOSTqEKh9Px/1v4TnkOAsVTj648K1U5enC1BbyP6zP4Iaj3XycCdTGovhjIWs&#10;YN/fzVTjUU6Q2eQl60BmzGewecnnjJXpM1dnb9qz12pTxvH3YTg4MhwaGQmPgtKGIiPDoLTw0FAw&#10;Hg8MxojShDvNHQ47IYBaMGgNib8b9KtM/B8kd1pIsBrNicF/VTcNbH38ODw+Gk/uwg4DaXgwxnAm&#10;JqIl/GqhSNDr9wDReHaay+2wWPQGg9pmw5/OEA+J+gJ+p8tmMqn1OoXXR5FvAVgej8vn8zjcVkFX&#10;Jo/PabMaLCat2aA2GdQOuwnlJr0SrKZTyvSKbo/b6fZ7rBY9OAyN0MoAv8vrsTudFrfHHh8epHKv&#10;wx+gKWiRCCGaH3eF64cCsCHJHh8fZV8auA2Vo7GwGECkvhOdNPfWEsFwz41CUT4GKgLkjQlQk4TO&#10;GN0zUrTA9AbB5pTbERg3PoIGhMsNJUgh0IDEBGgEp8BAlg/xUUl8inSWuKsRfPZk+5Ty6bBx21zI&#10;Nw8B1JAyifIh/nSwKYs2hRMRLfCdI8tYQ0E6BKhBPJWNiUcCnf8oicZSyQn6X0BNavOrQ6mnS9nU&#10;ChDfHgw+yi2g5I81uURK2cDT4AeCR4QUNh4FniQ/DfaWQQA1TtmXJgklePUMahKiQfwkWfxyJXHj&#10;ALWJT7hPWs/x4ePohwkKhCE4DEwWg5h+kEIMaiwuAU4BdKTZaU6nymzq0qjrQWlqZQ0N6g2UKeTv&#10;ZV2vWhoeVpReefXixN17+y7lbT11Nvvi5W2PHh2srbze11WoV9c5rD1+rzoYMsXEtuXDowF2qjGo&#10;fZhICeHx24S0+xPj2ifg2gSxmljfwLgWGUlGxIV4PBT8xCE2UgWuSnrCvBDsVNJy+3QOt9ps6zNZ&#10;e8Fnal2LUt0IqbXNOn270dxjdfQ73WqPT+cLGkVkkIS8fqPLq3N61Danwmzt1upbVaqanp53ra3P&#10;6uofVFbdrqm919z8BKDW3VXYKyse6C9XJIPPK+Rlir53fd2vZR0vu1oL/oS/mKA08BMhFH7Lis2d&#10;4sKRNjocHBryDw56eZf04SEUJtCKItMSrtFSgDCQKAlqACwW4VqC1fQ8AMr7ZgLREteSQE1sSDBI&#10;hgesJmaJmQJerY9YTfix9O0m2pezTqeoVvWVgdJUfeXagSq9qsGkbbboWwnUrDK3Q86g5qO1EvpA&#10;wChkCiZXk/n9Rj8IjCI2GX0+AwQbFQJiYUuQYqOT/8zn0VDqVUMe14DTQSOeVn2bQd1IvNhXPtDz&#10;vre9qKflVXfjCx73bKsuaCl/3FLxBIgGXGurfNpR/by77nVvY8KRxqDGfrXuhjcdtS9bq542lefX&#10;vb9fVXSn7NWNN08uFdw/e/f60RtXD+dd2H/p/IGzp/ecOrXrzJm9ly7tu3wl99r1A3fuHb177/iT&#10;J2efPTv37NmZZ8/PPH129sGj47fvHrl99+iN2wfzrhG3nRM6e2n3mYu7zlzYefbK3jOX95y+tOvU&#10;xZ2nL+xE4Y27R+4+OnH34Ykbdw5fu3UQJ964c/DW3UO3Hxy+n3/s4ZPjBU9PFhZefPv2ann5nZqa&#10;guqaN2cfFx68/XLFrqOz1mZNXrr+x8XkTvt58dopy9Nnbdy+ZNvRlYLS1h7I23jkOkANBkBt6a4z&#10;i7Yd55AcALVpYv91dqfRMoI1ORThdj2B2vSM/XO2nZi/48zC3RdAadC8nedmbDo6ac12sY/nuu8W&#10;rASlAUqgv81anAS11UC0n5eBsRKgBoiZTOsbMmma2tJ0ZjJJwCkJyL6UJ6eX/cjTzkQ1pAnkEgE7&#10;OJUOISV6W7Th24XrflgstqtKGfcU537Zl5MpLelFA6Ut/dvMpcIjuPSbOUiXUxA12o2AQE3sSYCz&#10;yKMmjZ8ymUkGA9zPi9dPX5k5eenGv80gUKNRzqk0AMrQBkpjPoMtgRr50vDoBKVJA50MaoxofAig&#10;BoEXU4kNYlYDqE1fkTZ9Rcb2AwddLi3+OADIRsBqI+GRYaI0Aqoh/N0ISr60cJgoLRQSewgKzxlT&#10;Gv3pAKiFRcBq8VOKxz1j+Msz8WHow9jYxBiDGoSelUGNqYsJDJSG1ONzu72uQNAfjoQDhGWhQMBn&#10;MqrtdgMqoL44xed0WUFpVovOH/R6A16vz+XxOl1uu8NOw5dWixFYBlADh5mMGhhALqSANjNYTdOv&#10;G+jRa5UuwjKr1wtKcwHUmMlcLiuozu2yWq2GUNgLeguFaeZZJBLCvQDIkApHmj8QJBdaPB6D2LsW&#10;DPpQ3+d3//Ir9aNSx8x9NrFLsucWiEMaGo4D1OJDMZ5Mhq6Xe190yb+m9NBcDgN1uCnRLJqiECew&#10;uedOrQAD5eyJgQExjSFlA+JmIVRGKu6TYtvyUaky3/bw6AiELH+E5KegcpSwg41PQUq3x24zwW18&#10;MyghnBLhPBiDUPIJn/Tf/0LKuDYiQEcS49f/rlRQ47PQjqSvsqiTmoX4lP94IsRtcpZTXE6qwyV8&#10;KDUL0WdMkfQ88RzwqIFfEDiMRz+BZexR4ywbqaCW+qZSxW8WSkYDgXAVgBrtpvoBnAw25oWWn4Ym&#10;aMtzMRGNGAgARC60MRGPQyg6/iEKUBsc8oVjTqCJy62xWvv0NOhZoaRRvEqNqlqlrFAMlPT1vOlq&#10;f9Zcf7+8JK+g4OjV69uPnk4/djrz0qUtr54frau6JesEqzU4bDKvTxOOWGODrmERYk2AGvvw8L0d&#10;/fzreCqlSbs/AeDonsnrNgIxaI6OgSMjSe+al4dBxaw1li0YJgl0I8EQ/jBaiBAIWXwB/H7Tg7Ss&#10;jgGjpcdg7tQa2lTapn5FrXygul9Rp9Y26QztOGSxyx1upcurcXt1Lk9CDpfa5lCwEw6UptQ0KhRV&#10;Mtm71rbndfUPq6rv1jc8bG973tP9uq/3HShNraxWKapU4BykyirFQKlC/q6v53V3x9M/sXOLJLxo&#10;8RjtsEk/lIf8tKl7UmA1xrWhIVrRwBPzac4+cxXNSxOg5lZ5nAMeZ7/XpRB+NYCagT1qsbAlllgN&#10;ypPVnEODxGo0BS8pHBJTxMwBgJRb43EqEmOOhg6rrs2spW3UgWhEacpak6bZami3m9qdlm4Bav1i&#10;6FPaBooGLskxRtSloS0+3Upas5kiAjtcBYdcKtge94Db1Q8lDIfc5ehz2HpshnZgIhixv7u4r7Oo&#10;t/11d/OLzvqn7TUFbTX5LZWPG8setlbkg9WaShPutI7ql121heRRE5TGYlbraSwCq7XXvGyueNpY&#10;9qT23cOKorvFL64/f3Th8Z1TD24ev33t8O1rR+7fOvHo3qmCR2dfFJx7/eLS28K8YpBTya3qins1&#10;lfcTqrhXWX67rPRGyfvrxW8vvy3Ke/Xq/ItX514UXnz+6nzB89P5BSfzn55+9OTkw/zjDx4ff/ri&#10;3MvCS0XvrpGKL78svIiSgufnkD5/de7Zy7Mwnjw7/fjJ8ScFJ168PPv6zcXid7fevi+48PhV2vGr&#10;8zN3T1uZAT77aRGB2pRlG6ev2jQ3Y8/SnSdX7j0PUFuTe2ndwcss2Mt2nVm49Si50ygex04IoMa+&#10;NIjC29K2nnumZ+TO3HR4ztaT83YmoqbN33Nh1tYT0zbu+ml5xvcLAStirFPMshKsthhsAWoRu4tm&#10;TlqR9fOSjUCcv85Y9P2CtVNXZE1ZmTVpReYkDtKRwmREY3/Igs9+BmyB3lAIaAOugedSqjGlMa5J&#10;JVS4iFYV/JSMwQZJFPjdggRXsVKh7e+zluGzsCS/Gs9Lk6oxikHAMuFgS6wk4NaY1RjUJi1aBwgj&#10;59m0xCoBRjTmM7bpKEVNW0yjn7PAaolL03V/LzzVxKCnADUIL5rdaZxOWbqeBVzbd+SQ26WnOItx&#10;/IQjMgOxQcPDIbIHA7GoLxYGpbnCIWcoaA8E8IeCZrh+8cQncY3mPERoRqkY/XSOjA6OfaT1ntAg&#10;OejiSCk7MhwfHkrOS0u41iAOyQEmC4PeYAf9YDKdVmmzmSVQ8wf8NrvRoFcZjRp/wAe283hdLpfD&#10;43E5HRa7zQRcg2BAVovB7aY4Z8Avm0VvMWpMOoVJLQe0uSlAms3n8wCzQF10uYDH73ehpkWvdDkt&#10;4DZUAH5FB4FszmCQPGrAsqGReCDogQCNwCxmOJweDuOGPT6fG/iFvpN7YupERfeMVBAPTR0bHR9B&#10;I0PDg2NjI2gwNhiOxoLoyLknJi8a+mZQl4CYX0U8+t/+9dvnX8lFJ/X6LC5B4xBOx4WQxSUY2lCI&#10;FOVcmbM4xEKz0lGAF24Pp/NZAtooy4f4qGTgEsAyrsNCOd8YnQJ0QCNCfD9Ss9wCSsA0TGZIaSno&#10;P9FdJ1xrI0nWkSShGH+RJEPKpgr1mZlS/WFfNcsVWFL2j+UsqVlJUmVOpfqSkbgNpMLpKN4I0TOL&#10;XwFzGBCNlQpqLIY5BjV+TUj5ScLmdw2bCoW3ElkJ1PCoPwhNEKglgpl9/DTCRpJ+KB4HLyAgX9po&#10;ZGRUrBId8oByfH6DwyE3GTs0ytqB/pIB+XsAh1pVpVSUI9vf+7a3q7Cz5WlT3b13RefyHx+8em3H&#10;+Us5l69sfV5wpLr8cntzvqq/3GJqd7kG/AEDaEls/RT8IDZuJwL7NPLpl8SIJ4OahGsMahx6Dfcp&#10;3TNuNUlsUdxqfNgvvGUOirImBBQDX7IdpOhriVge5A8L6Am23Cq7C7DVZzL3EGypG/oVNb3yCllf&#10;eV9/FYgNrIZynbHdZJVZHXK7S2l3Kq12pcWOs/pN1l6toQN4p1DX9w1UyXrLurvftba+aGzKb2p+&#10;AkMmez8wUKFS1YqduJuN+lbIZGgz6pu16lplf5m8+3VPx4s/MaWRcyvmHRajnOQ8E1gGPuN9pthm&#10;AdQ4hhuDmhisTAE1l6A0p1wsKx3wuVVishotLKDRzxAFcBN+tQSr4dKDURCbNFmNGhTwxzFvwWoD&#10;TqvMaemxmzohkJlR02hU15s0jRZdq83Y6TB3Oa0UpIPWEwiPmnCqCTgTA5du14ALj8/SYzV3W81d&#10;Nku3zdyNLETx5ay9bKPQYuowG9vNJlptQQ9L32LWtxg0jdqByv7ut12tz9sbn7TUPWquedBQea++&#10;/G592d2GsnuNZfcbSu42lt5vKnsINZfTMoK2ymedNS+76wp7Gl9LrAajp+FNV/3rzlpaAdpS+ayp&#10;vKCu5FFl8f13L2+8yr/07OH5pw/OFdw/+yL/7OtnF9++zCt5c7X83U0AWUPNo5amZ51thT2db2UJ&#10;FfV0vO5uL+xuf9XV9rKt+XlrC6m56SnU1PSkseFxff2j+rqHNdX3qqvv1dbeb2oqaGt9AbVQ5WfI&#10;NtTn19c9rqulOuVlN9+/u/rmzaWnL87kF5wgPT1Z8PTs89d3z957unzn0dkbtk5engZQgyYtWTdt&#10;RfqMdTnzN+Wu2H2GKW3tgbwNh2nok+ao7T2/dOdpgNqc7AMzM/bMSKOQHOAzCmy7eosYAN05dcPu&#10;mRm5szcfnZ1zfO62Uwt3nVu458L8nWdn55yYmr7/p5Wbfli09tu5S9mRBjGr0YSq+at+Wrx+6sqs&#10;6Wu3TFm1CaD2jznL/zZz8U+LN0xbmT1lRdbklVmU/mGamkRdDF4QmGwSMEuAGuwv0Jb0n/EpXBni&#10;EiqEQas7Be0llWS1dd/OI7oCUTFdAbaSo5zLAUmprCa8g8RqErQJSKJzxVnkZmNKQyoZk5ZsmLEq&#10;k4KSCBT7ewqWSR41Tv82g3xpeGg07pm8NF+IeFeMe+JQKq7xACjE89J40BPiCGq8M8Hh0yfdHkMk&#10;7IxE8acA8IHfb4HBQT/E0BYJuSJByBHy22iXER/+SpASs9OEJFzDf3maTRFxxGIeihOR0nVxVA7Y&#10;wDUWSkBscRhIh4eGRojeQpEw4MntdtjsZrNJZwJUuR0MajjkDwYAaiYgl0nr8/t8Aa/X7/F43UAu&#10;l9vmcFqcTisEVrNZjUA3j8cB2iN0sxppdadJazNpPC4QmJdGPAWoCX8Y+cmCIW8o7HM7LagP6gKr&#10;hSPBSJS2+ARLQbT8MxpCg4GgN5yctQZQI6ERVPS7Q2H0Ivgs5JqSOlSkNFg5OjwyMgSSGxQLJ2CD&#10;84aGBodH4uhcUQcnolMHpaEjRw+N09HvMtsNi+i4DEZoGfWZqJiEYHN9sCAeO+zk6Yly1OFqSJHl&#10;Ctzr8+2xpJbZQEpcJWJzQAnMSmIZUtwSz1FLnAUJVoPAXvgU9HFSnHaojyeDbwU71VAHlAYB12Cj&#10;BN+Tr8SolKr/CdS4PgMTf/GkLNupJf+P5V81KxlfCeX8ib6ckgQ1iF8Tp3hueBp4+IzyTGlQKrQx&#10;ouGJsVCfhReUan95awkjAWo0AEpCyTiDDiRCzn6xGYMmPn5Z6Tk0QqHXIjEn4Mbt0VhtPXpdC/is&#10;X14CwVAqKgb6SxX9JTSQ1/NGsFpBXdWN4qJzjx7l3r+//9GD/W8LT1aVX25tegiY02nrrJYuj0cV&#10;iljiw96RscD4hygojVjt8whTGmHZ7/dT/5zYsj2xH6hkQOKGaXIbyHKY9m73RwddIbF7gYiykZDX&#10;b0yVx69zeTXCl9ZvtvUaLd00w0zTJB+o6ZaVdna/RwpWk/VVDijrVJpGja4FNKYHOVh6jBaZ2SaH&#10;DGA7Q4dK2zygqu/tr6ITe4o7Ol63tr5sa3vZ2fmmp+edQlGp1TbgoVFIDku3yw52UtDiRXuv1dyu&#10;V9eq+0vkXa//NCTcY0K+od870qQNQTnLuMagRt4vMdVM/D7+Amq4gNve57bJXLZeFwyHPOla0wS8&#10;WuAaKkfDFvar8TAo+GxY7M4OVhMl3KaZ5vJ7dUA9t6MfrYHVWMA1B2Tuclh63Da5y9pHu0vZ5E67&#10;3C32Vnc58CH7nbY+gjNTF0WQM3Va9G1GTROoy6htMutbLYZ2sdVBm0HTpFc3QJqBGlV/pVJeoegr&#10;T6pU0Vsi7y7uAtnUP26ovldTfqus+Oq715feF14qeZ1X+vpyZdF1qPrtLV7vWfcOxPagqYzmq7VX&#10;PeNVn90Nb3oai3jcs7epuKf+TUf1y7bK560C1Mij9vbe+1c3XxdcepV/sbDgUtGLK8WvrpS9vVlV&#10;cre+8mFj7ZO2phfdHUXy3jIV+F1ZD2lUUJ1aUaMaqFYPVKnxw0VZo1bSyl61CnXqVIoa5UD1QH9l&#10;n+y9rIf28ezvKx2QV6KcRbMHFKhQ3t9b2ttT3NlRCHRrqH8MpCuvuFX87sqrwvNPn516VHDq7uPL&#10;hy7fWbJ53/TVWUC0Hxeu+nHRmikr0meu3TQnY+fCrYeW7z4DMlt/6ApT2rqDl8Ftq/ZdWL77LIHa&#10;pv0z0nfxiOekNTmgNODatA27ZqTvm5l5AJS2YOcZQrRd5xbsPDt3+5lZm49OT99LSLd04/fzQTZL&#10;xMjdwm+mL/jHrEXfzl0CjgHATVqWPm3Nlunrtk5fmwMU+/usZQRqi9ZPXZFFTjVBaSyJ1RjXfkhO&#10;JmMxnCEFnP24cN3Pi9f/vBglgDYKgQH9sGAtlApq3MK3C9d9v/h3lMaHoO8XrvmHcIMxbEmUJuwV&#10;oCVJqayWmuW9PlGZB0YZ9ZCiQYgnqE1fmfnt3GX/Rwx3/mVKwpcGpYIaJMXgYFDja7EPj0c8Gdck&#10;MaX9KELdAgSR8gAoxBPUAGogtuNnT3vcOnKShR3hsCsSIVwTSzs9kYgrGnaFA3YgWsBn9nkMHpcO&#10;cju1HpdWrPc0UAhGCoIjYjEKYgsFLKGQbTDuRwc2/GFsaFwAmRj6ZD7j/pW7N1AasjwqCkoTQEbr&#10;Ot1ixpjFrLOY9ByqI0hRPABqfqvNYDZpLRTkLOAP+cW0NhKd4rIC1yBiNbEUIFHostLe6naT3Wqw&#10;mXU+rxuA5XI5QGmMWcRb4MOQf3AoGhG7w4cjfvAZCiPRIKEeENCFDsyOcgDcCAhzOM4LCxKgRo1Q&#10;Oj5O+DI4FEfHzDwEXoHQucaH4mC7wUHatCAejw2PgL3Ehp5J1xS6W8YjFk4R45txUBpwDRUkSOL6&#10;3P2jmtT9w0CbsNHBs0sPhbC5ZS7HzUjdP18OR/mQVA2FfBWkjBooRwobJbAhBjXpKMr5fvhcSLo6&#10;HwXS4SiE9463zzAHSvsFUAKkEx41/lZIBiShEgy2GdFYXCgdYqU2IrUjSSr/XyTVlOozh7EtlUtk&#10;mVqeuJMkqOGZQPyUWHgs/BbwcBjXkALRYEhCCT86fk04RRIeJpfA4JI/gNrExGcAMupQpI5U3JEM&#10;dlZJoDYyGhFzv2h2mj9oIVCzysAc1DdRf4SOppoWfvZXKAfKVcC1vvcDvcW9na/amx7XVt4oKT77&#10;5tXxwudHS96ebai50d78GCSnVJSbTe1uV38gaIzGnORUGwvjcsRqn0clUGNWk+yPv4zRCgMhvlvp&#10;noVoE6oPE0MCLkODQ16efyZRWjLoBolsnxaUZnMq7K6BBKWZ2pWaRlAa4Ayw1db5pqP7bZespKe3&#10;rE9eIUdXq6xTqOpBcsA1LQ2GdoHYYCg1TQPq+h55JdgOZ7W0v2xqfd7c/Ky9/ZVM9q6/v1KlrNVp&#10;m4wGUFoP6MXnoR3MaSKWRwOwcVi7Tdomtbz8TwxeQvgpTL40ic/GxsKplAaJCv4vQ59i+SeDWmKO&#10;GkDNJiOKopWYwtElducEwPk9qnDQIJxqid/QzGrs0oOEUw3c5mSPWihg8gPUxMaabkAY2rH1esCb&#10;drnX2e9xDOBTeV0UcQ0ViM+cAx67wm3rd1h67aYui6HDqGnRqxqFiMMUveX9spKB3lKlvFLdX6Xs&#10;qxjoLR+QlcoBMXjiHW9knYXd7S87Wp63tzxra3rW2vikTSiF0q68eXH+ZcGpF09Ovsw/DRU+Offq&#10;8dk3tGfU5XfPLpa+vFL1hqCt/t0DsBrUUpkYBgWfyRqKZA1vOmtetVY8bSkvaC4vaCh5LA19AtQg&#10;UFpp0a3q0vuN1U/aGl52txb1dr1X9FaoRUgzkCU+F1GmocNs7DAZ2k0GEc6YAhx3WkRQY/wcsVq6&#10;RbCWDqOhVadt1utbjIY2ZE3GDjNV60JNCDZON+iateo6/F/q6y3p6S7qaH/V0lxQX/ewtOwGWO1R&#10;welL109vPXpuceauKcvBOquhScvWT12ZMXPdlnmZuxfkHAaogdLSj93YeORaqkdt8faT83MOzs7e&#10;N33jzinrclJAjaKmzcw6ACabu+1kYp+o3efn7Tgze8vxaWn7Jq/e8tOytB8WglSWsS+NBu9mLPh2&#10;Niht+Y8UjyNt8sosUNqM9TuAaz8uWv+XGbQtAUhrspidRkOiAtEmixSIhlMkXPsh6TAjEZ8lxAwk&#10;WO0LqIm5Ymt/ECE5UkGNgnT8HtQgHKJqC4nPwFVQks8SrPbNbBr6BDCxAJecBTkJLCNcEyAlnfLF&#10;Rsrwh9ubtiJj2or0b2YtJkqbOu9v02g6miQGNWHPkzxqxGqicSCaGGlNrCFgOEsFNRwlRFuwioc+&#10;gWWsKUvXg9KAa7DP5l0UWwPj/74FQBbyO1jhgDMUsAd9VpT73EbAmd2qtFkGILtV4bQpwWoijI4R&#10;8nv1Xjf+bujxtwnZYMAyNBTEH9rRTxMANXRdALWECy3pV0OvhpRtBjWBYuQ58/ndbq8DbGQ1G2xW&#10;cyhKaw4gVACcWax6i0Vvt5tC4ZAv7PfSZlM+MJYEamwgBWlxFnK5bE6HWYyBGtwuIGkIOMiLAIQ7&#10;LRCALUANvOXz0X4DODcU8uPiPq+TNoly27weu9/vDoa8o6PDUdohijxq3AKgLcjLC9AXix4UaMLo&#10;w50ouurBodhgPDIYD8cG0cdEmL1wdHCIosLCZtCBkOXenbt5LuRyTqVL4CiuwkLXjnJQHV+Uu3nG&#10;MhxCCbKwpUOozE1xa0j5onwV2HwILSDlQpwlUQJX5jo4xO3DkErYRjlfETZOobNwCA2K5QVgtU9i&#10;nBdZiXUkI1X4nkAwJEr7SjgknQVDQis+SxI3zpLOQp3UcqkmpxKiSYZULtX8WihMDvXiOcDgB4LH&#10;yMHq8EAgPNtUUIOBEth4XxA/ak5T9VUJnqEwEqAGffiEJ4x3RKAGymHu4Z03JfSRPGpjYsL+8Ggw&#10;BdS0djsNfYI8DPoWk7FdT51LI7iNwoOpqjXKSvVA2YCsqKf9RVPtnZryvNI3p4tfnSgvPt9Qc6u9&#10;Ob+v+41ioFSva7Tberw+bThsF/HbgrhWKqjR0oHfgxoNiX7BslSPWuptj4i9UiKDQ36AGo17ivn+&#10;Xr/B49cDzkherdOjdrhV7Euz2JnSOtT6ZqW6vlde0dVT0t5VBORq7Xjd1lnU3lnc3VMi6y3rlVcC&#10;1/oVtQp1A6TWtdCaA00T7O6+ik5ZCeo3t71sbHlW3/SkoTG/pfWZTFasUFSqVfV6XavN0uNzq4IB&#10;YyhkpTjDNA/EGvAbwFRiC81OgFpioJMNMJkEakxpnCbrCKRLeL9oPhkt+aQwFuT6Ai25bX00QKlv&#10;s+pbIIepw07Q1uW293qc/WIYVA+wo/AZ5FqzDYqoZsC+xBy1xOZOtNmC2Jed9takOWceCvyBS9CH&#10;8VG0Nj8VknxukJzK7Rhw2vtBaU6LDJRm1rbqlPWqvqr+7tLejmJZe1F36+uOpufNdY+b6h61NT1v&#10;b4ZeUNr4rLk2v7H6EdRQ+6C28k512c3Kkuvl764hrSy5UVN2q7b8dlXpDVBa8euLL5+eenz/yN2b&#10;B+7dPHT/5qH8u8ce3jp699rhu9eOPLx1vODe6bcFeWUvrpe9vFH5+nZN0b264vuNJY9aKwrYwQaj&#10;qfSx2FTqEWCu+s2dqjd3Sl/del1w+c3TvOIXV8uKcLkHLXXPgWjyrlJlX7VWWW/UtZkNHTZLt8Mm&#10;s1t77DYZLXFw9DnsUC8Lhcg6nf0ORz8fFRWoXNhyl1POM/NAtE4HqskdDjpqs4LqOvH/Sq2sHZCX&#10;9/a86+wobG4uqK25X/L+6vPn50/lnVy74+CstZumLt84acm6Hxevmbx8w7RVmTPX58zJ2rNo+9FV&#10;+84D0RjUWGsP5C3ffZa2+9x8YFbGnmkbdkzbkAicRtC2fueMrANzxHDn/B1nFu0+v3jPxQW7Lsyh&#10;kGm5k9fk/LQULAVKW/oNKG3afOibGRRJHwwBSvtp0fofl6VPWpk9be3W6Rt2TFm96aclGxL7Ry1M&#10;BLCFvnKksaSjkn4gYiMsY0pjl9XXSsaYRWVwGAMZ2+L0BJ+xwcDHlAaBriRDTFBLIBqAiZUkM9qN&#10;gGGOT0HKvjQWEI2Fm8SdANQmLVn/zaxF7DZjMmOxDbSF/jqdpvSRL00s9sS1JKcdY5nEakhRgQ12&#10;qgHUODYHWI1XEkxdRisJZq7YOGVZ2uXreS67hlxlTh2IDYbXbfC6jB6n0ec2MaI57WqLoc9skJmN&#10;Mqup1yJSl13hcarwEwv/c+k/r5DPjT8gWp/XFB+OoutN7VkZ0ZBFIQzmNtjsZosOxUO08JOADNTl&#10;8jrIDWYz2ezmkFgcyhE6YADg7DSm6Y4I9xtRmpjIz740xjIoEPR4vA52qoHYYFCDLisvNQj43aA0&#10;HvcEbAnHmI8D28Kg2Wa4BZ8zHPFHYqBDGidFC34BcP6AZ2hoMBr7AmpII8gOxtAroxPlfpQ6WiKn&#10;iRER9gyi7aSGBodoCUJ0ZJT2j0JN9NwQd+fShH1GHKlrl4RCCAYfYhtCBy/5YHA6SnADaBxZLmQm&#10;gM3lfIeQ1ALE1031A6EQFVBNOipl+Qb4RC7HJZAmGsSnEKjHl4DANOAJvH0IHMOgxvr46y8SpUFc&#10;QUrxDeFvERsQf51YXA5DOgrxuZKYrqRCPoWzSP+jvjok8ZlUnsx+XYcPUQrRYxwdn6DnJkkEpCX3&#10;JwsvhcVvkMUlOIrnxtX4ZUkPU8pKJUKEaND45y/68HEM6MOglkppEOgHxPNBrK8E9AzT0KcXoBYI&#10;WLw+g9utQjdks1EnJTqXHrOpA52LQd9s0DboNXU64JqiTN7zpr3pcU3FlbLis6Vvz1SX5TXV3O4g&#10;UHutkL/XqOuslk6Hq98fMoWjzviwf3SMFn6C1T59plWfpOTe7XxLnLJwe6mFUsqjn7jn+EgoOpQI&#10;Y+sPW/0hGgMVTjWdy6NJzktTWh1yo6ULlKZF56htGlDW9vVX9vSVdnS/Fb6xwpb2l2AvEFhnd3G3&#10;rETWVy4fqOpX1LF3DalcUY1TumWlYLum1ucNzQV1jY9rGx7VNj5qan3a0/NOqazRaZttVhmeWzBk&#10;BqIBgZiygENi2q7V7zd6PNo/MYEJCPvPoMaUhqN8sqA0mkxGs/5pdJLCjIkRT3J6Oc3dVn2rWUvT&#10;yIzqOrOmHrZF1+y0dHnsfX63wu+hWWsBP0XQiISsNFNNUBrfHNuUxsFtrrgI2CE8cCBCc8hnhMK0&#10;bxVtDMpLTYVTTeVxDBClmcmXZtW3G1VNanm1vKukq7mwrf5Zc01BU01+Q9XD2vK7VaW3qktu15Td&#10;rRWqKrld9vZ6adE1pO/f5L19eeH187OvCk6/LDhV+PT062dn3748/+7Vhbcvzhe9OFv47PTz/BMP&#10;7hy+ennvlUv7ruftv3nlwLVLuXnndp8/tevsqV2Xzu69c/XIk7tnCvMvvX16teTFjfLC21DVm7vV&#10;Rfeq396vfH2novA20so3MG6VvLj2/sX1wid5Lx9ffF1w6f2r69Wl91rqnsrai5W9lVpFnVHTDESj&#10;6XRW8FY/zbdzDnhoe1OlEK+BAH7RrhQ45HIrIbdHzXK5Vch6UI2kxm8Uj1fD5Yk6tMACbfYD10z6&#10;Np2mUaWo7pUVd7S/am15WlN991XhlaPnji/fsmfmmuypy9MAaj8tWTt1Zdr0tZvmpO9ckHNw2S4K&#10;cst8tv7QFYiHPpfuPL0g58icrP0z03eLlQS03nNG2i7a5VME45i77fT8HecW7b64aPeFBbvOz9t+&#10;ekb2YQrGsZzWK/wwf/k/Zi0CqH0zfQH0d6SzFn0/f+V3C1b/sGj9zyuypq7ZMmPjrtmZe6ev3/rT&#10;kvXsmvpx0VrYHFyN8Cs51gnBgFLgjGwmuZ9p+3YAFm3NBEk8lMpqBGqo83tEk5rlEhaNk4oWcBZS&#10;wVsJ8EqNzcG09BWoMZPxKZKk1lJvZsaqrJ8WrQWKSf4zRjRkycf2hdUoKgdDGLFa8nIQOdVEOVKG&#10;MxZYDXzGSp2jRqy2mFYSzFpFTrX7D++47GqnXeW0Kh2QJZFaTQM2Ur/VKLcYeg2aDoO63aBpN2rb&#10;9Zo2o67DZpY5bXIXflbh/6xDIYQ/ICq3U+UP2MYmRtH7AsVGkl0p96bIss18hgo8JEpLQcX4pgiW&#10;5vf63YAqq8Vgd1rCAtR4MQGxWjjgF8tFw7EYKC0UCQZDAYCUhGggKmQlUOMsAAsGSM5hN7mc1mAw&#10;4UsDqxFmRULhSDA6iN/osQjtpE7QhlOQojw2GGZu8/mcfrG0kxAtGsZZPPpJ24CK9Y/cB3NXCnAB&#10;gnz+7ZePn8FeYyNjNM9smFlteHAc/CCYCafA4BRdO1IpC6V08F9AjcVZpDgKAuOunejw93yGLISm&#10;uA4XSqdL4vbRFAMZ7gSFOAtZFhfC4EJU5guhHOK75TlqgDAWL0rlZvnVI00iDvETi7N8CGch5ZpI&#10;2ZZK/qivypFl4RRJqQjFRmodGHwiZyVJ1VKblfRVZeirCpAEatIDFEqMHfMTw0thMZyxuASPF9Wk&#10;1ydJel9spNgJUPu9vowkfiXmHl5PIEY/KcBsdNAdjjiCQas/YHSDdajfITnJKdCHzsVm6aQdLXVN&#10;Rk09WE3R966r9Wl91fWK9+fL352rKc9rrLnV3vRI1vmyv/etRlFtNrbZ7b3osIJha4zidAST26jT&#10;ru3SnbBwP2Jwk1x9IEiknJX2d2clQG2MdvCMDfnDg26wWjBqD/DSAfCQj7YcEKs1EwsIDOZOnbFd&#10;o2tWaRoZ1MipJnsnwIsoDfgFtXYUoqSz5113b0lPb3mvHNUqZX0VvfJyrowKDc1P65ueEKUJNbY8&#10;k8neazSNFnO3x60KBE3RmDMepwgbo6MJ4kIW3BYGBActBGqSw4ztFFBDOY11QkNDPiDUIA1QEqVF&#10;w0xpGq9L4bb3uaw03Gk3dlj0zSZNg26gSiMvU/eVavvLDcpas7bZZe7yOuR+t5Lnq4UCoDSLGPd0&#10;Mp8ND/tGRvx8UaHACEpAb7hocoVBJGiBaEaLH9BmCnqNAQ9+xAPUlB5bv8vS5zDJbMZOi7ZNr2hQ&#10;9JTLWt+01z9vrnxcX/6gtuwe+Kyi+EYZmEyo9M3VktdX3kOFV96+vPT62fkX+WeePT717OHJgnvH&#10;nz48+fTByYL7x8m+Typ4cDz/3tH7tw5dy9t39vSO40dzjh7efOwI0i3Hjmw9dGDLwYM5Rw9tPX96&#10;z428Q/dvHH98+9SzB+df519+lZ9X+ITSl48vvXh0AQz3hvxnV5C+yr/4/OH5J3dPP3tw7lX+BYBa&#10;XcWjzuZXA7IKnbLBpG2xmTrZkSZcYgO0OtWl8tLKVoohQu5GLww1E5sbKd6Ij3bmoR0VA0ba39pv&#10;oHAkIhX7KlIUEtSBPIBsSJzrtMutpi6TgVhN0V8h6ynu6ixsbnry5u3NQ+dOL9m8a8bqDPao/bx0&#10;3Yw1mTPXb52btWfx9qMr957fcPhq+rEbEChtTe4lUNry3WcXbTsxb/MhgJQEatM27CBQS6NlnnO2&#10;npy/6/yivZeW515dsvcSKG325iNTN+z6eUUmrSpdsPL7ecu+nbUYAqX9TWDHP2YvofG4xesnrcic&#10;vm7bjA070DLan7F+G7DsrzMWAT5AaZOWbYR+XrrhR+Iq2hIUqRRBg7mKMet3oJYc6Px5MfnDAEaw&#10;2UDKTiwqSVIaJJ0u0dt389d+LziPHWAMVRJvJSntC6hJzARKE+T0ZblAKrFxYapwkwC17ynGb2KB&#10;Z9J/lmA1GFxIITmklQTJIVe+HClJaYAztmHwBLVUVmNKg6Yt2zh16cZZK9OnLVtfWPjUbh6wEI31&#10;WfS9Jm2PSdttUHdqFW1aRatW0aJTtOiVrdqBJp2iSaeEGrWKBp2qyaxvx68pu5l+ezisvUJ9hG4O&#10;RTjqmfiFQp6ygGXsToPQ7QHLuASCzaBGWx8IdxoILBgO+AJej8flcNo8PldIBMUV5SQmNhQK1PJx&#10;ZXabMa4BqpirWJz1i005cdQOUHPZwGfsTguFAhJvjYwND43QNDIoEPQhjcdj4UhoMB7h0zm4WiBI&#10;e7TjlqI4GA3FBqNj44kdCLg/5p6VulhBS9zp4tDw6PDwyBBAbXQUBJOYacT1IfS1ok5iF3NmrGTv&#10;/v8H1GDwVbiPl7wysPlOmM9QzhU4K10XjUg2C3eCLMolwmAb8AGbPX98CtrHIYhOFJT2UYS3pRB6&#10;gjv59BGw3e/dZkxpDHbMUox3OARJ8CSlKPmfJB1NPUVCQBYXSrZUU7K/0h/rpCq15n8U1RELO0Bm&#10;YoUHnhueJAQCpsfFb5mfId4Fvxfp7SDF0dSHnCp+R5ISD/9rRGMlBhMlPkuVgJ4RYBNPU6PNAIYT&#10;u7lHo45gCLhmEjJSR+NR0daWNDW+w0SL8xq0yipF3/ue9hfNtXfrKq7WluXVleU1Vt1oqbvb2fKk&#10;p/MljurUtRZTB3o9n18bighWozgdFPlWsBogjFCM4UwMxXLUNxLqcDUaLRV1WHzDw6ORweFgNO6L&#10;DHrCMdrEMyB2W+f1BG5vYqWnzfk1qClU9fIB8pD19JZ1dL9ljxqDGoy2ztcAso7uYgjE1tXzHmlP&#10;XwlqgtKaWl+gGkCtpv4hVNf4BIUDAzVmU6fTqaAlrhF7fAgIFBofj0JjY9HR0TCyQ8OBwbg3GnMl&#10;QI1ZjQ0J1GCDooBQzFIiLK2TQY3mpRGlKT32Pqel2w6eMLRZdM0mVb1BWQM+0/aV6ORlBlWtzdDq&#10;FJTmcytCeOgBfSRkisccw3E3OGyU1i6Az0CRgfHx0MRETCgCe3wsNI77GfKhJl9UzGkTQZgCFma1&#10;BKg5FERpxh67oduiazeqmjXyWnnHu66mV201T5srHzaU3at5f6v89dWSl3nvXlx6++Ji8UtKi55f&#10;KHp+qejZpcIn5188OpN/73j+3WNP7oKxjubfOfHo1rF71w7du3LgzuUDty7n3sjbf+X87ount586&#10;lnPwQPaunWk7t2/cuSudtWdv9t692Qf3bz59fMflc/tuXj5458rhBzdPPLl75snds0/vn396/xzs&#10;/LtnCu6dRQqMy79z+uGtE3euHr595dCjmydePDoHUKuveNTd+lolrzFqmi2GdtGZ0dil26XANz4Z&#10;eYR2TaCYcAFwmN5H1KXxetWgNGT9QSOH80XKW/SEwiKWLwUX5b0UqRzVQG/Cx0aBS5yOfhChWO7a&#10;otM0CFZ729lRWFxyP/fM6YVZ26fRgNcGgNrkZRtmr980N2PX/M25S3eeXHsgL/PErYzjN4FrFD5t&#10;7/kVe86JwBzHU0Ft2obtADUYs7JyZ20+Om/X2cX785bmXlmee3nR7vMzNx+dlrZn6uotPy9Z/+O8&#10;Fd/PATQs+Wbmon/MWAiRR23GAprVvnjd5BWZU1ZvmrFxJzGfCPkxZc3m7+av/sv0RUCQnxZvmLQs&#10;XexMkD5paRrFwl2yXvjYEls8pYIaDJTAoJ2pBIpNEhuYQuxaSwU1nrX2fXKmGsRN4XSpNVAabWkl&#10;FgHw6YAtHsqEYHAoNRASAxMEG9jEM8b4cnxFPhdnIUVJKrfh0OSlG6evzPzHnOV/nfZl6QALNsTQ&#10;JlhNxAcWoAYOYz4jUMOlkxvAsyE51UBmNO6ZFFgNiMa4RoE5lm6cuSp91sqNFeVvbUa5QdOtV3Xq&#10;FG2a/ma1vFEpq+vvqh7orlH01ChlNeq+Wkgjr9P21+G/pLq/VjNQZ1A3mXWtwDWrsdNm6oLYsFv7&#10;ghEPegZ0V+gsmc8Y0SCGM6kQNoRCiqwmRjYFh/kDwUAgAA7zh6Pk75L4DIpEo16/D0YwQkiHyh5w&#10;mtfpRepx+v1EUSHhD0sFNZabFoHawhFqm6KBCHcaURf4kIAsOhiPUWyzeAzoxqsyQWyoz6Dm8dhh&#10;ICsQLRIdJA0OxUbRdwMLAAoinBj3ptTFJueooetFVzo6PjoyOjw0HBcLM6l7xiHUZ0Pqj6UsDBxN&#10;1e87ZhIYCPwEoWtnPsNZnKa2hppsc7MslHCzUpZrogQNsi1AjerwhTjFJ4W4TT4EIcvnohDPAdVw&#10;LS7BUXwZAGHAMhAMi7HsI27pN5qgxtAmwZxUjfGLjf9J0lEYX/GZJBxigytwViqUDEkokepIdmp5&#10;6iGpEI2zgZsZpccFPiMlWY1wTXpK9A1JgtofhQosVGCDnzBLOspZNCi2FCN9DWrCWUWhZcUIY1KJ&#10;0UYx5YscVECf5GQ1itMxNOyPxTyRiNiMPGILhkwBv87rVrodcqu506Rr1qvrRMD9d7KOl+2Nj1rq&#10;bjdXX68vv9xUdb2x+mZL/b32psd9Xa9U8hK9tt5i7nC6+n0BXShqi9EK0NDYOLGaIDAR6S25WTu7&#10;93AnsGlDhbHo+ARBGypIkkAtPhyMDfmjACDax9MZjNiDYZs/yFHTaFWBwy1C1NIygi9DnwA1Dp8m&#10;Zqol/GQgMFBaO1Magdrbju4iAW1vUAJc65K9E0Olr1vbXzW2PG1oftLYUtDe9bavv8poaEe36/Pp&#10;0SkPDrqHRwBdIJ8Yi0dpeav7WNxLoMZMxqw2PBIQLjQfCZQW9wyBk+KEaAAmpINRezRsAW/RpDQK&#10;2d9jM7ZbdC0WLQmgZlTWQiZVnUXTYDe0usxdPntf2KuK+LXRkBGng7pGhjyjw97xUf+HseCH0fDE&#10;WOTjh+jnicHPH+NIP32IiTSKo+NgONyJWBYqbsBFW12FbBKo0TQXh8Jp6bUaOq36dou21aBsVPVW&#10;9Xe+B6i11z1tqXoEUKt6ewOg9u75xTdPzr3KP/fm6UWkhU/OvS64AEp7+fjsswenntw7/vjO0Ue3&#10;jgDU7l8/fOfKgduXc2/l7b9+cd+Vc3sunt557uQ2UNqRg9l7d6dv3bp+8+a1m7aQtmxdv31n+p49&#10;2YcO5pw+sevK+dybeQfvXD3y4Mbx/Nunn9w58+z+eejpvXMFd88+vHny/jUg4NHblw/duHTgxqVc&#10;6N71oy8enS8vutVcW9DbUYwuzaBtthg77JZup73P5ex3OQe8bjW50Hw6IFog8ZPFFAiaBG+Rh8zr&#10;06MkGDLjf8gfN2OAuIRBDb97RBxg+tHjdivxo8duk9ESBGO7QdesVtb0yUq6u4revX+0/dDx2euy&#10;QWmT0U+vSJuxOnMWzU7bvWjr4ZV7z204cjXjxM20o9d5AcGyXaeX7jixZAdt8Tl/86E56Xumb6R5&#10;aTTimbZrVnbunJyjC3aeXrr/0sqD11YevL54X96cbSdnZOyftkZQ2vwV381e8i0Qbeai76BZiwFq&#10;389e8uO85T8tpMBpk1ZkTl61aer67Un+2zFpZfa381f9ZdoCgMuPgC3hTkM6eXn65OVpk5ZuQLOT&#10;lm4EhP0MIFuciNDxg/CBQT8vSUMhkxlojAUm41SCNlIKqOFEpjQ2uBC38X0KbDFgMV1BDGqC22gi&#10;GjOTRE5gtVQyw+VSs0glAy1PWZY2dVnat7OXUvi0qfP+Pm3+X6cSn7EvjbmNU/ao8TQ1dp7RtZJT&#10;0yQxsUFMZrgZWlor1hOQX23h6p8WrYGmLNkwfTkuvXHuig0tjZUWfa+mv1XV19TfVQM+6+uokLWV&#10;QT2tpX0d5fLO8v6uCqWsWimrGugpV8jKVX3VzGo6ZYNe1WTQNBvxF0PbYtTCaNbr2oEvo8Jfwt0n&#10;O88gkBmDGgphc8qHImJ8k0HNH/SRaC8pP01ci0UZ1NivFhYLDjiL+v6AH4jm84HSaGOokNhIAATm&#10;91NUM+YzrxeiOgA1t9sRG4xEwH/CnRYCB0ZD4WgoOhgbHIqDoqKxyNDQIPnSxNw1ctvR9DUvsZrP&#10;6fe54kPRSCzMlBaL07w0HvdEKuELUu6DOct9LbpqGv0codlpUmfM/TRO58lhsCXMQoqaoBxmHaTI&#10;QtzNs4FUnDuMdiR/DPvS+BS+DRQi5dNhQ5LPRjqEytwynwIDQiNIpQuxwTUhHEWW2hGMJQLiJ7iN&#10;Thc+OVTA58K5wBeQmYQyqaDGQTpg/09BOv4n4fvDXySpJJWWIBh8lLM4xMYfxaezviqR6kiFqQba&#10;R8otp1bm5y+expehT35u/ND4ObP4LUAoZ5se4O/FT57PlbKSJj5BaJ9ALTX9+Hn8198mmNJSU0k8&#10;5ihca+TTEnhEG7pTdNlhf5yiyzqp9wkZfV61yyG3oXPRtwDUeD2BrON5V8uTjqZHrXV3mqquQQ0V&#10;VxurrrXU3GxretDb+QLVjNoGq6XL61GimwtH7YNDvpFRsanUx9iHj7xXQcKRNjpOEd3EtqR+sT9p&#10;MLFPaNLBBjH6DI1QhI7YkA+gJpxq7lAU//0dYLVAyMJjoMKvprU6BkxWWSLIraYJEjPPagfQOfZX&#10;ieWf7zu7i7u633X3kLq633YBzrredHa96eh+09lT1C0rpYhrNLOtore3BOqTl8rl5Wp1vdHYbrf1&#10;+bzaUMhK89JoHh4tbsVN8j2PjeNz0dIHsNpg3P8nRrQRwWdiBaiPtwoAnLErC3Am+MwhEM0aCZlD&#10;QWPQr6VBT1uvg5YOtFr1LWZtk0nTaNY0WkhNNl2L09juMnV4rD1B10DEq4oFdfGIeTjuSiJaYGI8&#10;+PFD+ON4lMnsl4/xXz8NISViI8UmxkMQsxrEI6HRMG7DHg5YGNRoPYFT5bbKHaZuBjW9olHdWz3Q&#10;VSZrfdvZ+LK99mlz5aP60ruVRdeLn114nX/2Zf5ZUNpL6PHZF4/OsABq4DMIoAbdv37o7tWDEFgN&#10;oHb57O7zJ7efOb71xJEth3Kz9u1J3759w+YtazOzV0Fgta3bN+7alXn40Lazp/ZcPrf/1uVDd68d&#10;Bag9unkScPb8wYUXDy9CMMBtD64fv3vlyK1Lh8BzYLVblw8+un3yzdO8mpJ7HU0v0aVpFfVGsK+x&#10;w2bupqlpToXbSe40ii3nB43RbtZJ3rKIkU0U0uAme84Scd6TrMYpFI05YLNTDd+PQBAtgPP0Hk8K&#10;qJk6xAAoO9WKi4ofZu09OGNVBoPa9JXps9dvnpuxc9HWg8t3n1x3MC/j5K3Mk7cAaqv3X1yx59zS&#10;HScXbzu2aOvReZsOzsnKnbFxJy8gmJmxb+6mQ/O3nVi46+ySvReXHbyy4tDV5bmXAW2zNx2cum4r&#10;6Or7ucsSlCYcaTCAaGC17+cs/WHuMhDDz0tpdtqU1VvQ4KyMPWA1iqC7ahMI6a+0LcFKNEJwlmQ1&#10;UBr4bPLSjSzg2s9im052pDFvkcRiAgnLOMWJgu1+h26SC00yuBGK1jFvDW5Doiu0AKJiXPsDqHH2&#10;d6AmROUMZBKoSZTGrXHLYk+CDd/MXMQrLZjV2JeWdKSRR02Mh1LYOR73ZC8ai+FMmpfG+lICXEvC&#10;GcfMY01fnj5t2YapyzeuSNsk62wwa3tUvY19HVVdzSVdze+hzqZ3UFfzu57W97K2kt72UnlnaV9n&#10;SX93yUBPiaK3UtlXpSRcqwGusWCr5DVaVZPPa/lAIxnUY6ETHfkwzj4z5jMYEp9xFkKdiIigRuAV&#10;DHh8HreXqMvj89JwZxLgIGQTsdYEqAHvvH6vPym3xxWLR0FXnPX5k6DmcxG0+WjvAZtZFwwCvHiP&#10;gUAY7AdEjOH3Ls3zB0Wxgw2gBsViEdghEcyWFHB7PY5IjE4RlEYLCMBnzFjsRpL6YE65Z+U+eHxi&#10;TMTaoMFNpiUcRYr+G1eHPTxKIdBQk1OuwL27dAoLbXI/jRQVRsdHQAM4i4UKSHGUr4usNAzKtye1&#10;g6PIoibunGtK5XxRvnm+HOpwCQwInxefBVdHYSLIbQo9UAviCaACKqME3wfQDOAMBt44Z1EHJ34F&#10;alzh/0X4CrGkLFK0wI1ITSFNFcr/WMgtSEot+WO1r0pSs3xRiLE1VfwYITwx6WnDYBspPcn/FdT4&#10;XMmWJBonUGOl+tUAar/8SqAGMbFx+j/hGgMT7eY+Hh4ZI2YaHPJQ1xMy+zyqxNCnrkmnxF+A9/Lu&#10;wp72Z92tBWC19ob7zdU3mqqu15dfqSu7XF9+ub7iWlvj/f6eQo2i3GRodthktC1kyBSJOdDm0Kh/&#10;hCAsKmat4aIgm+jIWHBoxBcfpo3YYfDeU8RqyT2vYJA7jRxUfhqlTQG1cDSxr1QAfWJiNwLyq7FT&#10;zWDuEqOfLVp9K1KNrhlSaRpVmoYBZV2/oqZ/oGpgoLK/v0IuLwOKyWTvoZ6+Epm8tE9eAapT0jrQ&#10;erUWatDpm42mNrO12+nq94jNsqJRmv0FBkvuowqmHJLEtz00HPpTks9SJvKLuWgSn8VEcNpo2BYN&#10;W8JBYyioD/i1fo/S7ehzWrpsxjaLrpkGPUFp6karthkCpTkMbaA0l6nTa5OFPcqYXxMPG4ZjtrFh&#10;DyiNEe3zxygEMmNE++3zMItx7ZdPg58mIhD71cZG/AC1Ydxe1AlQ49FPAjW33ufUeu0KsJrd2G3R&#10;dxhVzbqBBo28VtFT2d9ZKmst6hZbp9eX3C99dfXNk/MAtcIn53m4E6wGaGMV3DvB457sUaNxz2uE&#10;azcu7QeonTux7fSxnBNHNh85mH0wN2vP7oxtYLWcdexR27YjTXjUtp4+sQugdvvK4fugtNun8m+f&#10;fnofRHix8Ene64LLSF88ulBw78zDm8fvX8dVjqPaw1snUKHszc3G6vyetiK1vJqGhwxtVlMXLSOg&#10;+HC0g4Lfq6MRz4ABdMVAxsiFrKA0EpcznEl89hWowRB17GA14VHTut0UGdjp6AOrWS3dZlpW3aRW&#10;Vst63j9/dXfdtj3TVqShe56yfOOMNZlz0rct3Jy7Yu+pNQcubDxyjcY9T9yEsWrfhWViz6iFOUdA&#10;abMz9/OGBDQ1LX3P3M2H5m89sWj3uWW5eSsOXAWlLdmfN3/HqZmZ+6au2QKu+nHByu/nLv1+9mIG&#10;tW9nLiREA6jNXvzd3KUQ6OHnpRunrNo0bf2OOVn75mbvn525b/rGXVNWb/p23sq/zVwMpvkZWEZb&#10;SKUjReWfaL92GtCcJEKjEW8tIUT7ORmqAzb0vZj+DwxiRIMY2nCiBG04l7K07CCxFoFZjSWBWipX&#10;wZaykpjGhBjOvig5MLoCxMlMhmpsSE2hBLc0c3X2pMXr/zZ9IRCNtvicMpdBjSmNEY3Dmvx95mIw&#10;2VesJrnQJFyTRjlZ5EhLghroHAKmk8DBSzdOXZ6WtmWHur/dopMB1HpaSltrX7fUvm6tg960NxR1&#10;NL7tai7uaqa0p+0tvtLyrnf93e8HZOWQordC2QdiIyEr7y6FBvrrorHQ2MeP45+pL2RvR0zsHMVZ&#10;NgBnfAiKj4pQavFBQBgILAjMClIkWygQCoSiFNYMQAYs44Wf7FcTaw6C4CSKpub3CocZWMofDFM2&#10;KVq8mRQquJxOi1bV53E7gGgANfKZRXBRWkYA5mBQ4/0GcAipBGqhsI9WGAQ9Xq8jHPEnKS0yCLoT&#10;G5MzpSFFF4uOE10pEwxn0fWCk8BSADXUQRZC5wp+wlGGPFRGCQykEm/BhtAIxLAFSZfgo4KExnAP&#10;qI86EF8OFfjSfBsoR8o2H8K5XIFtviKOQsji47CDkEtgSMiFmwRZ4uEzX6I1gBowi6gr2SxdQpyF&#10;RlBCZwmEYjJjVOISoJvkVIPBJCex1x/FXxsWf6MkoYQhCULLLLaRSi0gy4ZUOfXoV0qtkyrpEBuc&#10;SleEJFDDQ2DRgxLC88SjloQSfq1SOQypcqpSm0ptUFzoC6XhJ4EEamI9AWFZKqixmM84lUAtOcIY&#10;H6O9QWlfqaFhn5gLb/F5NS50LgA1wEo//r+/lnW86G57ClCDOpoettTchBoqrtaWXqopuVD17nxd&#10;WV57470B2Wv1QJlJ1+iy9/m8qiBFVrPTHqAj/tHxEPhsfCI69iEyNh4GnImdOj2xQVd8OMFqw6PB&#10;sfEIkE4oMjzCOxPQHu2RQXeC0hKgRvtKCadaYmFBEtRkADW9qUOPPhGCIaQztOsN7YxuWm0zbT+v&#10;rlepalXAMiGy1fUaTYNK3SC2mWo1mNqN5g6LtcfulLs9qkAQnbUZ3XF8yDOK+xxjpgSlDYuHSYIt&#10;4onQRMA/SYiGZ0oSm3jybDCavx8yh4MmDqgRDAhE86k9HoXX1e+y9jClmTQNRlW9SdXAoAZKY1Bz&#10;Gtvd5i6vrTfoGogFtAC1kbh9fMQnfGkhINqvnwd//RQHmf3zlxHoX7+OSjbh2uc4kxwqp46BxnGT&#10;ALWgNQlqBgI1h8prVwq/msym7zRrWiGDskkPYuurVnSVyFuLwGpN5Y8qXt8oKrjw5smFwkdnX+cT&#10;rr1G9ulFGgx9fI5dayC2x7ePPbx5FHpw48jdq4evXdh34dSOs4LVTh3NOX5k68HcTWC1rds35mzb&#10;AErbuTtz377NBw/knDq+E6B2M++gmKB29tn9888f4ip5Rc+uFr+4/u7ljfevbiJ9+/zam6dXCp/Q&#10;qgKUVxbfbah83Nn8qr+7RKuoM+taadaOWOxptyUmqOFXBXnU2HMW/DIL7fegRpPSGMsYyKSshG7J&#10;QruY9UmgRmtCxTQ1h73XZu2xmDp12maNpr6vrzT/+a2Vm3ZMXZE+bfnGaavSZ63bNC9r1+Lth1fu&#10;TcROyzhOlLb2QB7PS5ubfWhu9oFZGfsAajMz9s7K3DcjY/eszP04tGDnmcX7LgLRVh68unRf3tzt&#10;p6Zn7J++Nmfy8jRgwQ/zwQ2Lv5296NtZC/8xY8E/Zi4AqwHUQG84ROHTFq2ZtCJj2tqcGWm75gP7&#10;Nh+at+nAzPQ9k1dt+sdc2mMKTPPzko2TaY5aJsRz1Mi1BlADtPFopoh8xpQ2SURcI95alIighjow&#10;JFuCNjZ+XgLCS4Aan87tQOxaY1CDuJE/kBlJ8qiJsc4v0TdETZq+hlSMPCb8cKlNQbCBSgC1H+av&#10;/vOUeX+ZPAciVhNDn0A0CddAad/OoeFOBrKvHGkMagn/mQA1pIRowkgMeuKlLFjFvrQEroGDyUO5&#10;flfuIauRVnfqFG2ytvK2ujctta+aql8ibW9409FY1Nn0tqMRxpvu1rey9uLeDoBaaX9PWQqrVVBc&#10;w56yvq73so63Wm37MPr3z/jjlOjD0H1KbjMWetP4KOEa26hA6wmG4gAyJjDe9NMX8BGWxaIBsXE7&#10;e9FQArHtC/hjgzFUA5N5PK5AAH/iY8EQzTyTQM0fcPvJr0YYh6zX5wyHfP4A7QeVALUogRqoiz1q&#10;Q0gHo6FwkAJwUHDaKEFbJBAO08YDYvQTnUGAKS0SC8fiBCt04ghtkY7+Ej0uaAYpSrjr5Q4VJQA1&#10;gN3IWGIXdpRwL8tdNaqJOjRAhrN+E7HpUQiba/IpXFk6C1dEs+iYh0fpcgxzOAQDR2Ezt7H4RFRD&#10;Kt0VBJtPQco3jM+C++dlm3wKUxrKkUIjFBaOPjXK6R4EgSHl+iy8X5zI6EnnCnYBxwDUmMZYKAHk&#10;MahBjHH4YvA35I/CIUmpWXyRpDpSyyzpWhBqoiS1Gks6Vyr/KptamNqsVOGrazGo8XOG8Cgk4Tnj&#10;sUtG6muS3oL0GFPFrSGVJJWLwB/jHz/jov8jqP0R12AwpTGuCbCgFZc8wjhOY5FhMV8NoGYToNZr&#10;M7UZ1NWK3reyjpey9mc9bUKtz7pa8jsa7vJMter35yuLT1cWnaooOgVoa62709v5QqMosxhanXaZ&#10;36sOBw2xiJVmTw37eGr7yIh/BEw2LBY7xl20m/sQba8eH/YO4dBYSJLY6srH232Go7QXe4gcaaQU&#10;j1oC1FxeHQ996k2dBlMHZLR0mW09ZlsvZLH2Wm19ZkuP0dxlNLYb9K06bRNwTatt1Gub0XuihGOX&#10;wgDhma3dNkefwzkARPP6NOimozEH7haUNjISAKV9+BCboPWqxGcAX8ZfCKw2MhqD/jQYc0Hgs5jg&#10;s2jEHg5ZQgEiMzFpXef3aXhpoc+tgLyuAdoEE2Bo6rDoWwyqWp2iUj9QbVDWiHlpYDUa92SPmtcq&#10;CzjkIbci5tfGQ6axuPPDiG9iLPhpIvLLp9hvv8T/+cvwvwSiSawmpWC1Xz4OfpqIffoQ/fghAlyT&#10;nGpgNXKqBa0hv5lAzaUT0nqdKpdtwGWlOB0gNoepx2HotGhaDAN1GlmFshO49raj7nnt+3vvn19+&#10;/fj826eXip/lQSUvrpQXXn/3/ArKi59eKnx87tm9k0/vHM+/cxysdu/aoVuXc6+e33s+yWonDucc&#10;O7Tl0IFNe/ZmiZUEWfv3ZR88sPXI4W3nTu+5dH6/GM08BUQDhwHLSl/fLi+6W1l8v640v7HiWXPV&#10;i4bypzUlj2pKHtSUPGyoeNJW96Kruaivo1TdX2NQN1kNHbSMwNaXXBA34HEp6RX4tAxqgQD4jCkN&#10;orWcDGrCZn9bwuVGiJbkNhaXQ5I3zuvVCI+aADVLt8XYiW+bVl3f11t+P//G0sztPO45a23mnI05&#10;87P3LNt9YnXu+Yzj17NO3sw8cXPD4csr954Vw52H5mTlzkzfCwHUoFlZe2dn7Z+75fDCHScX7b2w&#10;/MDlVWLEc96uCzM3HZ62YfvkFRlTl6z/af7K72Yv/mbG/L9Pn4dUaOG3sxeLEc+VPy2iDeAnL0vj&#10;ZQS4xMKcQxSkbcuhWRl7pq7K/kZEkaUJaks3TlqWxk41gBoQKsFqSzcKd1piSQEEPkM6eVkGO8aY&#10;3iYvTf9p0YbvaceC1T8uIjgDGCUo7csYaGJeGuoz6qEdlBCrLVxDu3wKAe8k2BJYRqsKvpm9nLOw&#10;hSjLBJYkvN/NbxPetQTqcR0cmro8HaAGnqP91yfNBqj9dcpcGMhSiVhbwB419qIBziQjFc4kMoN+&#10;WkjbrksCmf0ELF4CONswZdlGCB8c6cwVmTNWZsxZt+XytWseu97t0Jt0vYq+pp72is6mkraGt6A0&#10;CJTG6mp+29NajG+1vAuIRv6zFHdauUpe3d9T2tv5truj2GzVjH1GHzwxNEbdITpF9Fjck7HPA+IS&#10;LkQForRh2kIqGh8MCrcZQI3wKxSIDQ+H44N+UFkEdBag8cqE1y2Ba1LcWki4vsgNlqS0BKv5fBQy&#10;DVgGgItEaM4ZsjQ7TWxIEAYBxmiqGZgD5MEKR4PRWGh4ZDA2GIpESQHa2TMcCKBBNy4RjUWig1Ee&#10;MxX1kY2BSNC/IsVHQNcLpoHQ6Uq96fiHMZDf0AhtWvDpl0T/ipowuNuGUMIpn8idN44iRa/P/Tdn&#10;0aPDQK889mF0dBTdAC1oQCF7tn4RR1EfKRuJe0gOpPJd8SFIuhBs3PawmG+Hz4KUaQMpn4gKPCNt&#10;FC9R+BHRJiqIwGkfRsbGJz7hKFCMlhSgPlKGPIALKYV18AVguAGc4bY/ARnFgCmEChJ4oQJS/tow&#10;kCFlSdWkQq7JlaX2uYQNqYJUzoVS+Vf6Xw59JVRLbRP2hy+UlmBifs78qCG8L0hapctKrSm9ODxh&#10;lvQ6kPIhPipeEJEZKA3fCtanX1AODvsgVg+MCtEcNYnYkGWeYKQQ7h+iNB5kHBM7tbNHLRK2AiFo&#10;6NPUClBT9r2Td7/q63zR2/Ec6m7N72p61FZ3u6X6an3ZxZr356renakoOlFaePz9y6OVb8+11d0Z&#10;6CnUK6uthha3vTfgUUYChsGIjabOD3lSBUQD/UQ5jTljgDbUGSG/Gq1yoB0U3NKm7MxkgZAtGE44&#10;0oRodrSiMwAA//RJREFUjhqDWnLzKJnYY6DLYO40WbuRtdj7rA45GM7mGIBhtsrM5m6jgVhNr2uB&#10;TMZ2i7nTbutx2CmMHGS399JyQEI06r6DIRN6YfILEmsGx8bD44nVrHieXx4pP9WJT6PjH4dHxgf/&#10;JLbbo22Sefe9oN9AG2W6RXRZwAFadylpOppT7rHT3gAiEkc3r/EEpan7ylS97yBtf7lRVWPW1NMa&#10;An2rx9Lld/QC0Wh2ml87FDaOxuwTI96JscAn4U6TQE1CtH//NgYRpSW5TRoGFawWlvxqImYHkSXd&#10;uVhVwAp6jX6PngLhOtU+l9rnVPocA26LzGnssunbzKpGJjZZ69vWmme1gKT392vfkepLHjaWPW4o&#10;e1xf+rDm3d3KNzdBbG/yz794cKrgzvFHN4/dv374Zl7uZbGkALh27uSOM8e2Hz+Sc+RQzsEDmw/s&#10;zz59Yue503vzLuTeuHz4zvVjj++cepl/qfjFdfBZbenjurL8+vInTVXP2mpfdTYUdTcVI22ve91e&#10;X9hW96qz8Y2s9Z28s0zRU0mz0zQtAtR6nfZ+2sBU7IsFUKNVn7SSQO/zG/1QwISUVn2KcBu05FMK&#10;uuFDYSq0JciMl3+yQHhohxcieDxqgJrDLhfxCTtN+jatukGtrJX1lNy6f2VxxtYpyzdMXZE2c03m&#10;gsxdi7YcWLnvzIajl7NO3QSopR+7tib3Aq0e2EyURnCWsQ9Gws7cPy/n8MLtJ5YmKW3lwSvkTtt2&#10;amb6vimrsn9avPaHucu/nbnom+lEaX+bNpd8abMW0W5Rc5b8MH8FIRpwYUX6tNWbpq/fNitzLy60&#10;ZPvxpTtPzsnOBepNWZEJSvv7zMW0rxRtRUC7EUDs8aIBUPKEiV2hUkANYtICcrEYuSAR1OMLpbGb&#10;jXEtYSRPYeGUH8ToJy35XLiGzhVDrsxbEooxn3GW2UsSV5AQDZdgW2pBqoMSgNrU5Wn4vH+eQr40&#10;nqBGrPb7bQkkUGNfGrvTJKca2+xXQx2kTGw89AlKm7YiDWSGa4ktEDImL92IdIYAtdlrsx88fBDy&#10;2fweq8umNev7tMp2ZW9jX2e1rL28p7W0p7Wku+Ud1NP6Ttb2Hl/s/h7wGf5GV6nkNfgpIlSr6KOt&#10;zLo63vT1VY9+GBmZmBj/lPBYoONEjxVPTkdDCffB3KuhEP0rQI02khoZjgzGaPOmoIhhG/KD26JD&#10;cQrbIeai0dJOH/5A0wS1BKVFaS8m4JfX6wZ+gZ9gQ8xkUAquUWxb9qJxOYMasVokCFADJoJIcA/s&#10;HosOAt8CtJcULU2g4B3xeCxK6w98/oCHQI1WEsR4ptrQyFAsPog7BItwCxBwZEiMpaIH5U4UPe7Y&#10;OIHaYBysRhW4D0YKcccs9bhIwTdIuc9GOfpvqefmlE9BZzw6PgJQG03W55leH3/vuZGa5Tvh66JN&#10;9ttJrTF1MaUxXfFZqM8BbCGyUQiiShnWJPwS46FDw8OoA1YbTy4+4KMQG0hxOsRfAyYbTlk4EV8S&#10;lDB1Sd8W/sLwd4YNKYtDqbgm1ZfELfNVpMLUi6ZW+38XWpAaYeOrEjw6PFsWHi+/DgnIWHgFqTtH&#10;oYTr8Bvht8PCk4fwAPk9poofLEANlJYKakJjE59400+KhfFZ7NEEhkDKhiAJHu5MONJoxJO2aQ+P&#10;joWHwUZD3ljMGQmZkx61dqOmjnau7C7s63rZ2/EMlNbZ/LCz8V5rzY3mqiv1ZZfqSi/UvD8PUCt5&#10;dfT1k9w3BQeq353rbLyvlr01KCpt+ma3tScAqAgSq4l580nFHOyP4FEjpALaXINDXp67xtPXxI7s&#10;TrHGk4BMCHDGG7QnQA2U5vEZHG4VaMxs6zUBxYQXDVhmc/bb0VG6lDbaXUoJ2ZwDNlufxdyNfpNk&#10;7rLbep2AJfeA16PweFQUM4vCZqnRHYfC5mjMHidHmntkxM+OtA8TtFJVxH4jSkt5tokB0ASoBf3G&#10;oM8Q8OqZz2gvJvCBrc9lBZMlsMxu7rIa2q2GVrFuoBWGSVMPyNX0lyt63g50v4HUfe+NqmqrrtFh&#10;aAGlBZ19Ua9yMKCLh/TDEePooPXDiOfjOFHapw9hUNqvnwcTHrUkohGl/XPst99GSb+O/CooDawG&#10;0SJQMV+N1xawX40XFsSgkD1KskWC1kiAgndEKTWF/UYK9gZuA3Q65G5Lj8PYaRPhcLX9tfKO0q5m&#10;MNMbIRhFPS1F3Y2vO2qft1Y9aSi5X/n6RunLq8VPL716cPrpnRMPrh+5eSn3yrk9eWd2XT67J+/s&#10;nvOndp49sf308e1nT+64cfnQvRvEZ9DT+2dfP8l7/+pmZfF98Flr7cu2OgBZYVdjUW/re3l72UBn&#10;paKrcqCzQt5e2ttW0tdeOtBZrpRVa/vrDOpmiwg0RfGl7BQXlIX34nUrfV6tz6vz+3RI8b68eF8u&#10;JRhLqN/l6sf3w+NRuD0awDsALhAU7reEyy3hdWO2E4hGhEfxb11KJ76F1h6TsQO/CTjsraK/oquz&#10;6PqdS4sEqE1bmT573aaFm/ct3Xls7aFLGSeuZ5+6lXH8+vqDl1btPQtQW7DlMC8gAJ8hnZt9AMa8&#10;zYcX7Ti5ePfZ1Yeurj92c92xWysOXFmw4/SMtN2gNEDY93OWfieCpQHUkh41safnnKU/LFg5ack6&#10;INr0VZtmrMuZsWHbzPRdc7IPzN9yZPG2E4u3n5iZsXfq2q0/L9n41xm0sJFAjWNzLM+AAfDi0U+B&#10;TTxB7QuoMaUhTS1Jstd6CocG5AKT4dwl638UU9YASQKn1nyfjM0BSQtIv52HcvKo4TYIDZMRdEFa&#10;OAukJVEaSiQxfnEFqZCJUDrE1fgQg9qkJRv+On3h/xG+NJ6ghhR8JlFaqkdNAjXOAtG+F6Fu2bvG&#10;rMZ2AtQWCv8ljXXSjDRaYbo8XUxNAyCmTwcxr0grfvs6FvaEAy6wmtuhs5kUBk23dqBNLW9S9tb3&#10;d1X3dpT3tJfIOkp6O0oHZJW0gGCgTq2o0ygbtKpGSK2sU/TXKFGibrLa1Ogpx3iO0Ycv/SUKWdR1&#10;cZCtZKcLeqMZbALU0M0Dvzw+WhPgcjvcXlcwGgkPxkBsBGoel9fvQTXwGQuFYCZQGhMY6z+CGuog&#10;i8pck0ENhnDCBQBqICrQCXGGuJOhkTiF6hiM8nw1Rjo6MeANhrwUO00sI5BAjeEMLaAHRRfLbqHP&#10;//yNAFRMHUMvi373w4fx+FBsaJimqaEm98Toerk/hlAIodOFjX4XKXpu7qGRIotTWJxFZVDa2IfR&#10;sTFCKxRK1djAicKmG+DG+XJ8lCWdgkO4KOiKfWDc9/OJSPHuBvFgUCwGLhnUJBRDHdgA1sE4fToc&#10;QgUIr3hCQB4qcJtUE6d8JpJjmuEvCcRZCdSkcv6qsMFfJC5hIYtDUooStCOJW/hjyX8sTC35fxFu&#10;Ekq1vxI+Ox4dhMfLWAbhnTKcSUbqpuwQlzOrsaQ3BeE1QXiMED95fnEi/Q+gBkojESsQiolwGIwO&#10;CTiDBJwlNEILCILsvhoRgb3icU8s6ggFTD4v+im5w9Jp1jVqFeXKvuL+7lc9bU87mx+B0jrq7zRX&#10;X2+quNpYfgVqKLtcW3K+8u2pt88OFubvA7E1V17tb3+mk783qarthhavvSdEfjVdOGBggduiIWMk&#10;bAyHzJGwWcQ9ECvqYo4YsRrNXePBUKSgNwFqJl/Q4A1Aeg+6Qr/Rl9z3k0HN5dXw/gREZm6Vy6N2&#10;uiGNy6N1e3Ucbs3p1uIQuM3hUNgd/XaH3ImO2KP2opv26/wBdLKUovNlLxrYEYhG8c6GfWKOHSMa&#10;nuQXSksFtQ8Tw9D4xPDoh/ifaOcWl8rrULoBBNY+p0VGG58bO626Nqu+zawVAWwVNdqBSk1/hVpe&#10;ruorQ6qQ4VkXyTsLe9qe9bW9GOh4re0tsahqHfpml6nNZ+uJeBTxoHY4bByJmgWlOSbGfJ8nwp8n&#10;Ip8/Rn/7ZfCfvw796zdQ2jAj2n/9cxwS7rSRf/02CoPspF/tl080X01yqrFfjReB8j6hg1EnLzIY&#10;jDgGw/Y40ggAzgZFQ6A3QJs+5FH7HQovoMfa67bIzJpWgJG6t1rVSxEEFD0VA93lA11l/e3ve5vf&#10;dNW/aK543Fj2oLb4Vsnzy0X5F57dPXX/2pFbebk3Lu6/fmHftQv7rpzbe/nsrivn997IO/D49okX&#10;j86/fHzh5ePzRc8ulxXeri5+0Fj5tK3uVUdDkazlfV9baX9HuUpWo+mr1/Y36hXN+oEmjbxe3Vcn&#10;Ak3V6xUNBlWzWddmM3aKnVJldh73tPfj1bgdA2ITAgnLFE673G7tsZo7LaZO2niejA6bpUtEx+13&#10;OgfcYk8CWiiQ2KiAdimAnMAylwKGAz8LHP1We6/F0s2IptE0KJW1yoFqeW+prKe4teXFlVvnAWpi&#10;z6j0eWnbF287uPrA+fQTN7PP3N50+nbmiRtrD1xcsfv0om3HJI8aC6A2b9OhhdtPLN9zAZS28cSd&#10;rDMP1hy5MX/7qWkbdk5ZlfXT4rU/zl/23axF/5i5AHyWHPQkSvtuLihtxc9L1k1enjZ11abpa3Nm&#10;btg+g5aO7p276eCCnGMLtx6fv+UoslPW5PywaD0FUZu1BEyG+hyVg0Y8lxB7wRAeNYjGQLlQgjNJ&#10;VFOUg70oBgc7xsBnIgwbOI/2rVooxj3FBu2o9oMY7gSo0aCnML6bv4oWfjKrJae7QQCsVK8YI1eq&#10;uFw6xITHWYnY2Eaz01dmIv3LtAW0A8HUuX+dNu9v0+f/NbnqMxXU/jZjEcdRkyR51FiwpSx71BJ+&#10;NTE7TYAaeSITiLYyc+qKzOliU/bW5rrBmC9KrOYMem0eh95qHDBqZUZ1l17Zrh1oUfbW9fdU9vdU&#10;yLvxd5koDXCmUzfrNS0GbSukVTVoVA1qVYNe3xWO+cc/fx6ZoA41LoY4uR8FjUk9KHeHSJGlagxq&#10;qDAyjG4e+AWMcrkcNrvF7rQGAUmxKMoJ4Dwuf9An8IjmqzGoMT+NjAxxSA7aWF0gmiQGNRhgMgnR&#10;kGX2ikTD4UgwPkwrPMFquBBuA7xFazNHaAsBCdSQinZwOgHf4FAsFo9FYriNEE7nc4FK3GvyEN6v&#10;//4XDGYUdLooHxsfpWi3tGl6YsIZ98HofZGiDp9OLYjp/HyIs6jJ1aRTUBlsBFAbGRseHR0eE6CG&#10;QoaDj5/QFgEWKqMQZyGV+nVmQdCA1BoXokGuBnEW5dRmUkxaiR0IwFJi/tnEJ6rMRz+CDn/9BYwy&#10;jg/yKzorIjZkpTYhfAEkGpO+EkklQA3iQxBDGIu/UfzlYfFRKUWJVJmFEm6cs5LNhpT9quQ/6n85&#10;iz6yYFBJ9NmToMZ8hpQNwNm//ivhRQOZ/df//W+wmiTGNSY5PiX1e8IN4r3wq0GKLL8dnqb2nzxq&#10;Hz5MjIyPR8UMKg5yMTgxEaOIrOORsbFIMt6qCLkK/hjyxYnPvDBoYSLtBm4P+vUUkt014LL12Iyt&#10;RnWNWv5eIXvd1/Fc1pLf1XS/o+FOSxWBGtLW6hvNVdcayi/Xvr9Y/uZUaeHxiqJTOCRvLdD3vTMp&#10;K+zaepep3WuTBVwDAY/yi3yqoF8TDOhCAYPYMZNiVPEY6KDY6Igm4oPVhFNNbPRp9gWMgtJ0bp/W&#10;49N5Ba5B/iAdQjnJZ/D49KA39rT5AjhEkoKucQV2eUDCFWLiaAw8isW3MRh38Yy0oWEvTaobC41P&#10;iN1Lk7smSJTGoPaF0j4MjU8MjX0Y+pPbPuC2yt3WPpdZZqchwg4R5KLFiL+hilptf6VShp/Fr2Xt&#10;r3rbXnY3P+toLOhofNLRmN9a/6it7kF73YPOhsdgNW3ve6uqzqFrdpvb/XZZxKscCulHo+bxuO3D&#10;sHNi1PvxQ/CXj5FfP4sRz1+HBKiN/uuf0Ni//0mg9u9/jf/7nx/+9c8P//6XELjtt7Hffh399ZeR&#10;Xz8P/fI5/nki9nE8MjEOXAuPjwTHhgMULzfuGx5MONjAasRtUddQzDU86B5GGnMNoTAKgLPGgNt+&#10;A4gt7NOFfDqPfcAilh0Aj/TKRr2yQd1Xo+qtUskqBzpL+1rfdje+7Kx71lzxqO7dncrX14sLLhbc&#10;OXnv6kGw2p0rB+9cPYT07uWDD68fzb99ovDR+aKCS8XPrpS8ulnx9m592ePmqqedjW9620oU3dXq&#10;vnpdf6NuoFk30GJQtJrVHRZtl1XXZdZ2mjQdkEXbada2W3QdFn27zdDJodvtVpmTnJpyAmgR+dZm&#10;6Yasli7AmcnQqtXUaVTVamWVWlmpVlRplDV6baNB38xuWCutGAWEdYHDrEA6a68NLVgpBgfJ0k0T&#10;Ic0derSjbVSr6gYGqvr6ymU9JZ0dr1uanzc1FVTXPLh0/cyCjTlTVm6cuSZjQdbulXtPbzx2Lev0&#10;nU1n7mafvpN29NrqfeeXbD+2MOfwvE0H5mSRL212Vi6NeBJRHV2868y6IzfST93NPH0/7eT9JXsu&#10;zEjfO2UlRWX7ccGKH+YuTqW0f8yieWnfzRWROGhS2sapK7NBabM27pxFmxDsm5OdizYXbTsBEaiJ&#10;lQQ/LFz7l+kL/zFn2aQlG6auzJi6Mh2asoIiqJEjTTi3IFq5SRE3NtLctSV06MfFvG8BjV2C0qSh&#10;T1pbACxbLKiOlo6S5+wH4TZDNdq+XZySZLX1381nShOgNm/l9wtWS9HUmLEgidIgpjfJ4GpSCnEh&#10;G6kVfli4Bqw5Y3XW9/NX/nnqF/+ZxGesv80Aoi38+0zaix1idxozWSqZQTxTjQ08c6a0nxaCFAnU&#10;fl5MfkQ8OvarCVDLmrYiY/aKjYr+nqHBAEAtEnSF/Da/2+SyaW0mhUXfZ9bRLgV6dbtmoFElrxHB&#10;OGo1ykbiM1272dRlNnaZDJ0GXatO1ahW1Gu1nfHhGLpndFFSH4aOEygmAnMk+lruR1EBBlHaUJz9&#10;WMw6IDCfzwNQsztsPr83Eo9RHDVisojP7wuGaUtNMWaZiM0hotHSms3/H2V/oSZXjq3rwnUTZ3d3&#10;oYvMzMx2mp1mSDNDmpmZnWZKJzNTZDAzMyQZqnqtvf/r+L+hESFHpWv12af7e/SMqSlpQsyy3hyS&#10;hrzALwp4lval+XwUoQNk5hF0BbQCcqEeTUqjbT3J8PpFELVQAIAVBkBl7gTwIbZ7ikWiEXaqQbFY&#10;hKr43IEA7bwejoTCtN2n300I6I+KkVNUZ3ABn7FAKtyzIhMF4kDAWBgto9/9KMYc0Stzp4sc9Mps&#10;E+5kfCQog1PcT6MnRgF020hToOFEjN1psUQ0kUQPke6wUYtSYJOYy89N0RVFRYhblt0/p6JN2iQK&#10;p7gKDhnUuFnkwEBhpMwloBB+ZL5hUQasRhOz8BnQpuC4nHgJRDCAM7QJghF1IUI9QTb8PXAmcliw&#10;+SOBGMLk98M0Jk9lH0KyJKr3099msr6uwjfAaXbO1yVlDgqwpI1n7BUIDuH3ZfBiCGNEg/ANANT6&#10;sRrExZByLf6NILxq/ApffugMsYmfjCjtr0JOorsXKYA+kEhSLFaQGfgMZEbxVmPuCHreWDqYl4gU&#10;YYVCNAppDYdtJNpn0uj36QieXJ1Oa4vNWKdXFne2PG9vfNxad7+p8kZt6aXq4vOVhadLX50of3Oq&#10;6v3ZysIzZa9PQCUvjwl6O1VbdLG95p6u9aWh461ZWWzTVjmM9S5zk9vSTLI2u6xNTmuz29bqtrV5&#10;nEqPW+Xz6oIBY5hAjSHJLkXbJ4StHEbU5QGcqZ1uUJoK0Ob0aFxerRgG1bt9OrdPz0OivoAJ8gfN&#10;6SUItP6AZrZ5/TRaCqE1IjMf7acOMvOLXdVpWUNYLNAME6LF4q54wk1vMkWh4Ah5BahJPvsg4p6A&#10;0vqDmtA3NgMhmkULbqjSKcp0HaVaUEtrYUfDy9baJw0VdyoKr5S8vlD4/PS7Z6deFRx/8ejos4dH&#10;Xjw68vxR/usnR0tenKp6d6m54k5H3SNd62sAr0NX6TbX+x1tALVkSN8Vs3QnHD0pd5+gNCHhTvsY&#10;p7HOP1J//NH1788kGH/+2SP1xx/dnz93fRaDoR8/xj70RT/2RvvweMlATyqINBX3QcmYNw5cE941&#10;4BoTGw4TaTmI2MIZYhP+tpDfGPIbPE6Vxdhs1jUYNLV6dbVeXQVo03aUadpLVORpe91W86y58nFd&#10;8d2KN1eLn51/+eD4/SsHrpzafv543qVT266c2XH17M5b5/fcubgP+cC4F/dOvH10ruj5tdI3t2pK&#10;HtSXF7TWvu5sLtJ2VOg7a4zqesigotSkaTRrGy3aJqu+2aJrIluPFKBcb9bWmTS1ADUTh2vX14lV&#10;EXW0h6kGN1kJaZVlqo6i9pZXDbUPa6vuVpXdqiy9UVV2o6byTmN9QUvz8/bWd4r2ws6OIqij421H&#10;xzuF4j2tSeksUSlLeSExctra3gHOGhuf11OwvodV1ffLy28XFV179erc44JjjwqOPX5yIv/0/vEL&#10;VwyZtXDE7EWTVmyes+Vozp6zi/edX3rg4sLdZ2bn5U9du3fssi1jlm4etTg94jly8ebhOZsBUpPW&#10;7Jued2zh3otLDlzJ2X1het6JUcu2D5y5nABo/EwKujGC3GmEaMPGijAcE38azZQ2W1BazuAZS4bO&#10;WTl84TpQGlqG2J02IXc3jCHz1v42FdQy459DxoE/fp1AU9mkgGXMGV9ALWMLSqP9QH8aNxO8xZTG&#10;oMZ+NZkDcc4A4T9DCjGoZTLFMoKxs37MEJWkKxb70njck1Nkchk5Nso5bGSLi8lTQNLfp8wfPG0h&#10;qJThjPX1iGc/R5qEMzbkiCeDmhTePCgNPw0H5vhtIr00IBqLJqtNWzRoyoIJsxfpdYpI2BPw24M+&#10;e8Br9bqMLptWsFq7Udtq1LboNY3aTrBacWdrkbKtWN1ZrsfXq6szGRuNBvypUI+/InQqfMkVRmN7&#10;Cn/QZ0LPcwfGlIaUM7lnZQNCflCEeGBQExDmdTrtADWrDX8re2nJp4ijBizDITAOlEa7cvp9ojCg&#10;zOkPgtvcUoAzKbfb7nE7vB6x45PwqIHY0qAmgtyiWb56KEILGGMJ8BkJ8EF+tVgUQMZ1mfN8Prc/&#10;QN41oCGNftKsNW84gn+p094mCHWJz0SkCRgQuuoEmJUQMB6JhVEAXe+f//1f3MVC3AcjZaERHCLl&#10;QyYq7qEBUnyHUdxdApBE270jxdW5L0cZLtnTR6OisCF04RC3I9uX3T+EfFQBluEUmsr0+gRqMgeC&#10;zXcL3mIEQQ6EwlwFt8dsh7OgNBbeAA5BLZLAZCqBBgbbXAbluYz8VCBp9yOzfuKmuLV+NlqQOSyZ&#10;8/UpKT6F9OsGWTglqyM/W3iQPoHgEMMZ3jkgjAkMhuQzZjU+lAaXQWFU51+Kf1wJaiz5A8mhTyka&#10;FhfbWAHXojFvFN0oOll0tWJ9ZYRwxwoooWlhfoPfpycnFvDIo/F79QGfIRgwA5IAakG/SUyC1/k9&#10;Go9T4bQ2mbQV6nZ0i0/b6x+1kFPtak3Jhcr3Z8rfnASTwagEq707U1N0rrb4fGP5tfaau4r6B+qm&#10;Z/r210ZFoUVZYtNVOQx1TmO909RIMjc4TPVOc6PT0uS0NHtoj0qFlzZA0uMGKMRY2EqoFHGwKMBF&#10;2OoHZtFEbZ4OpHXDIOmAaMCvbCwLArZoFYIjHHWyQhFyyyEfCoSsbJBCwFO7FK4VjdLGTmLRgCeR&#10;9Ca7aN0A+dJ6wz29MZ72J5do/C2oSVb7xqSuIf9Ze7EKf/g2v+lseq2of9lSXVBXdq/q/fWiF2de&#10;PMh/du/Qg5t771zdde3C1gunNp49se7ciQ2Xzmy+e23nqweHSp+faSi53lZ5R934xNTxxq4pcZtq&#10;/I6WiE+VDBu747aepKu3y/uhl0Y8P32IQJl5aURpALI//+j+9+duMgSiZQsFmNU+0CLQ7H0LQoxr&#10;XQk/udZE5A7wGSsZd0vhFBFbxJmMupDGwkRyUZrkaHDaO+2WDqu5zWJsMRmaaJGElrY3ALCq294r&#10;ml631T1vKH9QU3S7/M2Vd0/OFNzMv3lhD4ftgK6f333v8oEHVw88un7o2e2jhU/Ol728Xl10n1YG&#10;VL9orXutai3VKaqAYjZDq8PcYTcr7GZcsdORkdOKVGEz0SkqYGyzGloAbRS8V1MNEa4JwTYAJfFL&#10;KYqVrW9bG57VVtwtfnvx9YvTTx8deXTv4OOHh54WHHv98sz7wkvlZTcrK25DpSXXyytuVsCuultd&#10;fa+u9lF9fUFd3eOqqnvlFbeLi6+9K7z88vW55y9OP3txCip4euLBoyO37h28fH33xeu7r9zcf/DE&#10;7ilLV46at3T8otxpa7Yv2Hly2cGLyw9eWrL/wrwdJ6ZvODBh5Y7RS4jSRi/ZNGZp3pilW8Ys2waW&#10;mrR6/4xNR+fuPLv4wBVo7rbToKsh89b8OmUhrW0cTXuuM6j9MHwcjJ9GTR4whrYDF5Q2f9C0RUNm&#10;LB06e8VwWua5YdSSvNFLtoxeupVAbSWB2pjlOwbPXf3LpAWgnwyozUHF32Rs2wyWQQAOZMIAukEg&#10;ngGEaDQRjQY0JwC8SCAw9pMxq0nhkE+BySSlMaiR0OB4sZIgPYktjVmwIeazbHEZprQvEJZhMs7h&#10;U2xzSpnjZw2enjNwyrxvh09kLGNKg3AIW4AaIdq3YisCiKemMZ8hlaDGSg90Cj4jR5pwqhGrpYPc&#10;pn1pgDNaSTB90YhZy0bMXjZ36Sq7RStm8DtDASdYzee2eJxGp01rNSnNBoXZ0GHStejUdar2crWi&#10;TKUo16mrjfp6UFpaBqgZuKbXN7o85p4Pfeix0FkiRS+FFH0qaIzhjE9BMjMUi4K32JWFlGnM4bBZ&#10;rWaH004R1JAjFniy/4wXe8L2kj+MXGJusSk7UkI0v4eUoTSP1+H1Ogx6tdmkZ0oDaTGoweY4t6FI&#10;mD15SBnUQFFMabEECCgWDtNeUlwxDWp+1PUFKTAHgVooHAKgoAdFfwlkYb8aDXhxn5qBFYYYkBNA&#10;DQZ66z9EZ4wOGMVQnVkHNk7BQI70ZskemrtnVBd3COwj8kM33PshPd2NwYs771Q3jYpyLy5gKw1w&#10;SJGDkqjC4sazkQuCgUNcCJfDobw63wyIhGBU1JXl0bgEO8K4T+iviNhQEm+ACUwKnwdSSTZckm1k&#10;8iEX4G+GPyr5/chMiPM5kz8z1PpbfX2Ky2fXyj7MTuVZpHyf8nLZBfgUxM+Ip8BbYtJiOEPKYgj7&#10;r//93wxk//1//jeEQxaDGp+CUJ1/Kf6xOIX495X6W1BjtysUjrhDQROIJyqiq4YCJh+YxqWkqTjW&#10;Npul2WpuMBvrzIYaC/hJ+LQASaGAkWYfiSBfsAPEamq3vdVqqNEri9RtrxRNT9pq7zWSU+0iyEyA&#10;2knaluD92ZriC/VlV5qrbiibCvTtrwwdb42dhSZlsVlVatGU2/XVDmOtQ4AaUoepzm6stRlqkILY&#10;3NYWj6Pd5+4M+nS0ODRsBTIC1MBMXyKREWVafH6jB2RGE8hopDKLz8yMX0gBZBER5oMm3okYH3Ie&#10;npA7AmylAi6K3Cb2K4/TFD3yOCJNJHyplD+VCnTTioEgrRvoiXT30vS+vg8JJjNJaXzIoNYjAnP8&#10;BdQ0Le8761911DxrrSxoKn9QX0zjfZXvrhW/OP+m4MSze/kPbuy7fWXX1XNbzp3YdOzgmv27lu3a&#10;umhn3pIDO1ecO7b+/uWdL2/vK39+sqn4sqr2nrH1uU1dxKAW9alTEVNPwgFKE+609Ly0z5l5aX9+&#10;Ikr7QzJZFp/RIU6RMk61D7SkAOIAucxqkAQ1RrSUmMHG6kp6WdmZaXTD+w1ZvW6d26lxOZQOm8Jm&#10;aadpYYLVdMpyTUdxZ8vbjoZXTVUFtaX3Kt5dK3x69untI7cv7r1yZgd71G5f2k8jntfzn9059vrB&#10;qZIXl6sL7zSUFbTV4S+GYlVbmUFVZ9E1A8hcdrXHpfO69B6n3u3QQTA8OHTpPC6t26HBbXgcWrdd&#10;7bQqBbq1WAU4WvS1Jo1gNU2VUU0rbVVthe2Nz+sr74HSCh4cvnV914Xzm8+e2XDhfN6li1uvXN1x&#10;89beBw8PPXqcDz14ePjho/yHj488fnLsybMTL16ee/Hq3MtXZ58+P3nvYf61m3svXN15+tK20xe3&#10;n76048zlnWcv7zp1cfuxM1vyT20+cHwTtPvItjmr1o6Zv2zikjWzNuxZtPdM7pFruYcv5+w5PTPv&#10;8OQ1ezK+tA0wxq/YPn7ljomr90xZf2ja5mNzdpxZtP8yBGPKukMjctbTAoKJc34aPfm74eO/Iy/a&#10;+B+Gj/9hxPgfaYHnFIEIRGkDp+bQ1LTZy0fMWzUqZz1AcOzybaOXbhuzbPu4lbvGrdwzPnf36GXb&#10;B81e9cuE+d+NmPyPwWOBIICbX0VgW3aeSXcaDhnUOB9iSIIEEgHdqLBgo/QqgQFZbjPOkWQGm9GN&#10;DwW6kX+OQC3LowaDmQwph7GVArohn2+AC39BscxdcQ6nXAzpLxPmDJmx6JcJs/81bMI/xS7s7FFj&#10;SsuAGgW5lZJrCCS3MauxJLExtJEvTRAbLyZgUCNHmpDAtRyQ4vJ1G70OIwApFPKEgu5QgAZAabKa&#10;y+S06ewWtd2isZoUJn2zVlWjVVXr8KegDv+Ut0DgM7OxGSlktbTbHYZYKoLOibtMdF3ck3H3iQ4M&#10;KQun5EYFQQFn4CQoCCSiXaR8QDSbzeJyu2j3z6wFnoxxKAMDZMbhcAFbzGf9QM0jlhS43HajQWMw&#10;aJnSgGiQ4C2PcImFkl1dQDShMABLghqzWjQGhPwCaqJl2vcTtvSoRaIRYjIBMWAa1EJr6D5lt8qY&#10;QtiBjjyVAKiBZqiKOIta6G4lpXEVCDloDSXRDqCKxTaKIR8SbESIhl6c81FRdt48MCqbYpCSF0J5&#10;vhCqQziVTWkQbL6KYFbyzKEYUj6bZFATUIiS3DjfADeFs/LBYUjwkhwD4VDmoAyDHecgZRtfDj4Y&#10;iL8c/oSyQU3yGafSkOTE4lN/m9/PYJsPZco3mZ0jUzakzSX5ETjtB2qQNEBjEtSyEU0aEE6hALfA&#10;Pxb/dnjbEN42/1iZX60/qKW6v4BaJOr3+4x+r95PQSFUtM2ApcloqNFqyrXKErWisKP1RVvT0/bm&#10;Z2rFe6uxzuPsCHg1Ib8BnMQBWdHVBv36gFeLU06Kk19tVBer21+1NzxurrpdV3K5qvBs+VuaoAZQ&#10;qy66UFt6tanqVnv9Q23bS1NniUVdbtNV2fU1EPnSTA0uc6PL3ATZDfVMaRZNhVlTbtFV2AzVLkuj&#10;Nx3FwxgRjr1oBtSi5FSzh8O2YDANal6fzuc30Hhl0BwME5mxxOIDgV8J2uRAhNWlNROJJG0kmhDb&#10;iSaStAcDiA3oBgNYRnFrk0RmEC/q7OkJ9/REILFogNZkdIvhzg8fCdE4Il22cAqUBol1G1/8at80&#10;lQk4K7xZ/ury+4Kzrx+eePXwBG2Leefwvat7rp7Zdv7EpuMH1xzas2L/jhU78xZvXjd/fe6cDavm&#10;b12fc2jXigtH192/mPf2/v66wnPK2tuGlmd2dbHHXBd0tkf9mlTU3JN09nWzO42mphGofaBBTxIN&#10;d/4F1Niplka0z91i6DP16VPyI81US4fq6PsK1Gi+Wga/ulO+3u5AT5cfRnfK39MV6En5e7sCkMhJ&#10;70mF8rGII+Az+jw6r1sLVrNbaXo+sZquVq+q1HSUdLa8a2981VTztLbsXvm7a++enn1yO//WxT0i&#10;BO6Wiye33riw5/61w49vHn1x79S7xxfKXl2rL37QXPVc0fROq6gyqOuthlZQmtup9XuNAZ8lGLBB&#10;AZ/V77P4vRbK8ZMCPhPk95p8HoPXBXbUOqwKyG5utdEmXXVmTY1BWaFTlGo6ijqaXjZU3a8ouvr6&#10;2cl7t/ZePLf5xPE1h/Nz8/NX5R9Zffjo6qMn1p04veHU2U1nzuedPb/l/KVt0IXL2y9e3XHx2s7z&#10;V3acu7z99MWtR05v2Zu/ftv+VXl7c7fsJ207sHr7wTVItyBnb+7mPRDOrl2wdt3YhSumrtw4b+vh&#10;5QcvrDl2feWhS/N3Hp+8ds/YFVtAaayxIrbZpDV7p244NHXT0ZnbTs/fe2nJwavzdp2buO7AiMV5&#10;Q2Yt+3UiTU37fgRRGoPajyMm/DBywk+jJzEfDAQNTF80ZMbSwTOXDZubO2rB2tGLNo5eumXcih0g&#10;s7HLd4xftXfi6n3jcnePWrp10Oxc0NJ3wyf9r0GjwR8/iehlzGfSYEpjMaVJA2IwAgYxEvESTiYz&#10;hrNfJ4poHePSAMeSbjYUToMaKQ1YfGmgGAOZ5DPeeIAzIclh2UKOxDKk2UL7v02aP3TG4gHjZv5r&#10;6HiA2j+HgNXS09GEzZQ2PjM7bfx3w/FuQWZgtQnQj6O++NWycQ1iUMNPQB5NGvSczSsJ2J3GHjWk&#10;tHXVlPnb9+wLeGyRCIjIGwoSqwUDTjFZjfxqbofBadPbLSqLoV2naTBo6w3aBoO+0YK/PcxtYDWL&#10;qZVwDd+2TREIebo+9MS6kuhf0WnJrjQb1BjOkEJcBocAry+UJrYccDrtdofNA6jKArUsXxqIzA1K&#10;E9uA0oabgDZQGnJ8AS/Ee0N5xXYFPE0tgHwBZ0xpDF5+gJcPf1un2KMWiUWYSFjZoBYKBQBkkM/n&#10;9vlpjhpaoFC3YsNQ0N6HzyL6F7ADfTYeKsph0qgfJX0iXukGqfT2xAnU6OyHz58ofAZY59NHmraV&#10;2VKdO+PeDx9o+3ZayJnoA+99pu6ZXXQQd9VSTGkQCtAcf3TcH3ozREhrS5m3untxgjxt8sbQ2aMW&#10;WsvmLRb3/agFwoPwRHgb3D4MnIJNWxEIbusShMeNIMUT0XNlRn7p2YU7LRvUGG6yaYaRDmJDlucv&#10;h1MpfDnZQg5a41QaqMLiy0F8Vub3O4Sy761fST4FZef3K8+2PIWbZ+Ft8C8L2JKIxmIaYxTLpjR2&#10;rUlQQ8qshh8LQlP/r6DGZAYJUEvPZYwnoh6fyeVUOh0Kq6XZoKtRK0sVbW9bGp/VVN4pL7n6/u3Z&#10;Ny9PFL+70Nr4xKStcNtaAx51yK9njxoEVAoFaLqRz632ODvdtjaHqd6sLVe3v26vf9RUcbOm6EJl&#10;4anKwjOgtMaKG80199obHytbXxiURSJmfoPH0uS2tHgsrR5rq9fW5rW1ui3NTlMjQM2mr7FqK02q&#10;EmPne6Oy0KgqtuoqneZGr1MR9OnDfiNvLw5Ei4ldMXljTAFqBo+P1mNyzFEBarRElD1k8aQ31RXM&#10;BDkLdfWk9wxNZTYPFds90QZWCbn5QRJ8FuzuZjJDCkW/SOwiTxDW95d5aRnhMEnqS/ZkAnMwqKW6&#10;ogRq5S8ulj4/X1hw+sXdow+v7r95bueVU1svndxy4UTeqfwNR/atAZ/t2Lxoy/r5Wzfk5K3L2bBq&#10;3toVs9fnzt6ybsG+bUvPHFx1/0LeuwcHG4suahoeWhRvXfrKgL054lXGg7pUVHjUur293RSSQ4Aa&#10;KC2zqPNzEijGlJZmtbQXrVsgGlMaRev4+DEO8QrQPjFZDazGoNadDHQDXRPEal0ilC7vZ9BHkXJp&#10;kFQKhz2pIElgHKguHLL6/Uaf1+B2qhw2/KHQQkEx9HVGTZW2s0zZ+r6j6XVLnQC1wmvvnp8ruJt/&#10;48Luc8e2nM7fdP741mvndgHUCm4eff3w7Punlype32woL+hoeKtuKzWq622mNru10+3Qet36UIAo&#10;LRx2RsOuaNgZCTkiQUdYCHY4aAsFrOGAnaENVEcONidtY+qwtlsNjSZtjb6zHJSmbH7T3vC8ofJu&#10;xfsrb56dfHzv0M2rO8+f23zs2Or8/NyDh3P3H1p5IH8VdOjI6vzj646d2nj89CYo//j6Iyc2HT62&#10;fs+hVdv2rczbvWLdjmUr8xYt27Bg6YYFyzYuXLEpJ3fL4tXblqzZvhTpqq1LhL1s/c6Vi9etHZ+z&#10;Ykru5pzdJ1YfuQot2n16Vt7BCau2j162eczSzWOX5Y1bvmV87vaJa/ZMXncAlDZr25mc/VcXH7y6&#10;cP/laXnHxizfNmTOSvT0A8ZO/37EhH+JkLY86CkobTLobeDkOQOnLhg6Y8mw2SuGzVk5dPbKEfPX&#10;jFi4btTiTWOWbaXVAyt2jM/dM2nt/inrD4DVRi3ZMoiWfM4Cnfxj8GhagkDjmGlXmRRoTPrSGN2k&#10;gUyZw5m/TPjiSyMmm0ArRmlYMwNq4DM5cQ0ladYaQA1nxbWAU9SIWO/J1AUxsUlJjxpSlGGS68dt&#10;MGSDnMkrSQdNXTRs5rKfxs78x2A88ph/DiHnGdKM5By18TAgGGJzgonkvxT2T6OJyZjSeNxTutMY&#10;0ZD+PhHvhGLX4b0xokFANGjo9Jwh0xeePX8uFHBHIr5I2JdmtYA74HX4PFav2+J1mb1uk9tpsNvU&#10;JmObUd9i0DXqtTTuyR414VRrAboZ9Q0ejyWJTjfTE6PfYiDLxjK2YYDP0Jumz4pBT2Y1byDg8rod&#10;LofD7fDyXuxi6FOCmqA0MJoDlAZoC1LYDj9ADfJSUFwBasKpxh41KBwNUb4ANQAWWC0NasA+P8Wq&#10;xaWR8kw16U5LC7eX2Z8gGPIHgsA7muWGHFwXjIgUjaN3JFT68w/0lGgHFdmDxb2pZCOcxSkUgHCI&#10;HjebYLLxC9Vp7/YEbimCLrb3Qw/1zZmz3Ft/Lb4K4U4PbVSF6gLUwM50M5LSRI9ORMVN0fCl8Kih&#10;DAgSZ7kYUhziToBr/BvhJgFewEqUoQtl8RxSMBwehx1jLByygYoMLlQ984WwcLd4LmTSbWeGPrkk&#10;t4BDfDD4fvDBZIsRDeqXD6FwNjAhRQ4b2ZmcLzMh5GcXy1a/fBxyXc7HRZHitpHKNuVDAWfxnhnU&#10;JKL1gzPJZ9D//v/9HwlqnKIkg1r2r5/NapD4Wf8G1PD90KLgVDwGI5Vw+yxma5vZ3KTTVik6ilqb&#10;XzXVFdRU3CkuvPji6dEHd/fcvrHtyaMD9VW39cpil7XZ51YG/QYxRSy9FyVEU9Z8Rr+HxkC9zk6X&#10;tdVmrDeoSjubnzVX3aktuVhTcrGx8mZHw2NV6wudotCoLnUY6zzWZi9FY+0MuFRBtxopbJ+9LQ1q&#10;+lqLpsLU+V7X/kbT8kzVWKCmKB5vLLoKl7XF79GEfFpCxqApAlYL2xjUcDOhoMlHI546D0ls5yNA&#10;LUQxcil2RjJFQWjZDcZiPsu2M6yWVlcXkVlvbwzq7garfaE05JCBU32JXjE1LRvUhJ1IkxzaR+O0&#10;l9RfLvHN63tHXt4+/Pjqvhtndpw9sonJbN/2FXu2rdi+eUneugWb1y7ctGYBtHH1fNgANQiUtmPT&#10;ooM7l587vObBpS1Fjw+3lF7RNz91aEq85pqAoyXiVRGoRUw9cXtvl6eny5eOcMuLPQWogcD+A6h9&#10;+kS+tGxQ45hqHzJRcJm9UnFfV4L2mCIl/L3dob4eMTyKMr1RCsYmypMozActR+gB3nX5kwlPJGxP&#10;j1W7NE57p83aajE1Wgx1Jm01QE3VVqhoftNa/6yu/D5A7e2zs49vH756dseJQ8SvJw9vvHR6++3L&#10;+wtuHX314Ezhk4tVb281VTzpbC7UK6vM2ka7pdNpV4PShOdMUFrULRWJpCVsF85GQs5wyM5beAX9&#10;Zr/XQHdlE5HtjE3Ejh3Fqta3nU2vWmof1VfcKS+8XPTq3OtnJ5+IAdCLF/JOndpw7MTaoyfWHjyy&#10;eu/BlXsP5u47vPpA/pr9+Wt3HVi1Y1/u1r2567YtXbFxwZJ18xeumj1/5cz5K2fNy501P3f2wlVz&#10;Fq+dh/xlGxZCS9cvWL4xZ+Xmxet35ubmbZixcv2sdTtWHj637sT13MOX52w5MnntrvG528YsJ0Qb&#10;t2LrWIDayh2T1u6bujF/9vbTOfsvLz9yc+nh6zO3nxm3cvfweasHTVkoFhBMBkn8U6zxJEobMWHA&#10;mCm/jqdQ+EOmLRw6c+nwOSuHz82Fhs7JHT5/zchFGylqWu5u8Nn4VXsmrt4/ac0BsOD4VbuH52wa&#10;OH3pT2Om/2soUcuPo6f+Mp6wDJzEiCOJh+GJnWoMbVyGU4hrEa6R/yzjOcssOKAxTTSYATh2p0lQ&#10;45gd3A6uyM1yy2nG+iuoQcxq/Q6Z1ZBKaMsWzaWbMGfI9CUjZi8fMG4msEz40ij6Bks41b6AGmyk&#10;YGIWEI33S5VONfaiZUuCGnvUxIYEtICAEY2JDaCG9P79u0A0VsapBi5yer12n88O9mI5nXqzWWEy&#10;tOq1DVpNrV5XZ9DX0zICfYPJ0ChCRNY53SZ0TiIefbq7Qu+FfhQoBiyT3SrEhzjLpyKQ4AB2qnl8&#10;tC2B0+sCpUHkUZOROMSOn0jtTjtwDbY/CIBLR8dlSmNQA4cB0ZAC1wJBEFk6hyktexlBNqhBzGeg&#10;E6TCtRbjOLfkQhMbSXm9tP8BJHYmQAthiCBGdMxAFrTGjiimGe5HkXK3inzgIO4cVeKpJKrgPRCR&#10;iL5WdsBoTdwJLRRA+7gNOisoDWe5QW4Tyu65UQD56J6Z0tBhoxEYQDfU4sJcFwYKU8ePNnED1Men&#10;fWlcAOVxiBtm4W2I3/eLT44N3CqK8VQ8Qq6+DK4JXxpyIElgyGdDil6awDUYEJMZPh66kBgwRSYO&#10;+YP5W+GsVHYm01K2kCmvK9WvzH8WXyU7hxvhTNkgG7hz3D+EHxfvuR+oSQjLFrOaBDUpnOJaaIR/&#10;NfrhMqyGHwKSoIbfOtmbSvQk490JpPgS6EMCqHXFE10pf9BttrQbjHVKZUlr6+vG+id1VXfLS66+&#10;fnH84b29169svnpp4/27O6vLrumUhW5bi9+tCvmNoDRa4ZeZOB6L0JZCYfCQ3xDw6tKjqOl1oC/b&#10;6+631txrb3gEStMqiiy6KoexwWNr8zsVQbcq7NNF/MYw2vQZwl5twNUJenNbmmz6GqOyWNv6UtHw&#10;sL3mdkvV9ZbqW52NBTrFW5zy2NsDbmXAqw0HxBy7DKgBGZETAJ/Rxphar5eCnFHQNTEjLZbwJrto&#10;f3QR3uyLmJyY0iSrpTMzYiZjLJNGRsLBRk3Fe7OCcfT1UTxhlBQtpKOfyMFTOZb6zeNr+2+e3XHx&#10;aN6J/esO7Mjdlbdsy/pFm9Ys3LB64ZqV81avmLNhNVEahPztm5Zs25CzY/OSXXlL925bdnTvqisn&#10;Nj6+sr3kyZHWsuuGlucuXbnfWh90tUV86nhIT0OfNEctDWrMan98pH0I/j971D4QpRGoyTFQAWqA&#10;s+6kn51keCQ8Z29vpK8v+uEDsZ0QqqdRDwLn4ZWhWDLpi0QctMdFwOzx6Gj009ZmBajRNDWAWomy&#10;9V1H08ummse1ZXdL3lx5/eT0g5sHLpzMy9+7+uCulUf3rz17fPOtS/sKbh59ef/0+ycXK9/eaqwo&#10;6GwqNCirLLpmp1Xpcmh8HkMwiEvYolFPNOqNxXzxuJ8FW8jLrEZBaNLrnMWOq36TmEKncjuUTmu7&#10;zdhoorApZZp2Gv1sb3zWUlfQXPOorvx2ZdG1otfnnjzKv3d7343ru65c3nb81IaD+av2HFi5fe/S&#10;jdsXrd+2aOP2pas3L1q+YeGiNXMX5M6au3wGNGfZ9HkrZs4nUJu1IHd2zuo5EFgNlIaUoW3FpsW5&#10;m1fPWb1xQd7+tccubzh1Y+WhS3O2HgaoTVi1fULu9omrdoxfuW3ciu0TV++ZuvHQrG0nF+y7tCz/&#10;xsrjtxcfvDpp/eERC9YPnb4Y3f9PoyeDGL4VUW2Rfj98HNDh1/HTf584dxAgYMbSYYLShs3NZV+a&#10;oLStE1btIThbf2jS2gMwwGoTVu8bvXTboLmrxZLPaf8cMhag9tOYNKhBDEksRig2wE/StcaHEE7x&#10;IUkgGmhMABnFXaOVoWMp9AaYTIxyUoEBAtrInQZjHK44N109q02GLaSSwyAms36n5FlZAEY2q8H+&#10;CTc5cQ69opnLfhwzXfjPxiLlaWdIvx02QVKa8FmmbYlrePMipd0IAGogM/ao8aQ0HvTklLxrYrIg&#10;3pVcSZAhtgWDJs8vLXkXifiiET+DGrNawO9ieb02n8/m9Vo9HpPdrjYb2wjU1LUaNa36lDIaGiyW&#10;zkg8lPqAbpViX3FnyVgGGuOOk22GM9qKQBoC1MA3BGF+mgdmd9gC4RBuiD1qDGoESsIA4vgF6ATD&#10;gLb0egKCswyoQTzEaTDozGajx5dZZ0ALNr+UCUcBQDSfjIV7kB41cAkb5FEToCbkC1BgEAqixgFB&#10;AiE/GAi9o+AqgQgJigaHpsBq6Eq574SYaZCiTZxFMXZToWI0EUeKQ6Qok+6G8aetYLVEKu0RQZVU&#10;TzeIirtnRq50YSHUZQhDRXKfiO4ZoAa7uzc9lY2rZFfnTDTLiMZdPiTv/C/QKXxjsFEdmVwlnQoo&#10;QQEACqqjZSAFewElqDG44EuAkS2GG5xCCoHPGNc4nwugFn9U2UJmP2Wf4takuLV++tvM/yC+Ctuy&#10;Lt8eG6zsp5OgJhGN9adY2gkIY2/Zf/+fNLSxU02CmjRQBrXYqcaiH+4rp9rXHjV8BnFBaeC2eCoR&#10;jgZMFoXBUKdSlra1vW1oeFxdcfP923PPCg7fv7PrxtW82ze2PX18sL7qtkFFHjU/DX0a0+EX4l4x&#10;eYumcImgHg6K4hEwg5O8brXD0mzWVek7izXtr9RtLzUdb3SdRVZ9tdvSTJhFXjRNyKePBEzRoDUd&#10;tyFgDAGtnJ1eW6vDUAdQUzc/a6+711p1o6nianPltbaa2+qWZ0Z1icNU73W0+13KkN/AXj2wGkTu&#10;PZBZegdzAjWfnwLkhiI09BlPenhPp36gJtCN3GkwmM/Y1yVKshsMXJF2pEloY1uI56sJv1pvXPJZ&#10;hueoQBcAkTAGb4y2MU3vZCr0zdnDG47uXXMQiLZ56VZCtAXrc+euWzl3Xe78NUhXzd+0JmfbhsU7&#10;Ny/bvWXZ/h0rwWdI9+9YcWhX7qlD62+d3frsxu6yZ8fbK24aW184tWU+a0PI3cGg1hXLAjWxbdTH&#10;vgiHtP3zEygt+XVIjq9BjegKcCYojdxjWaBG7jEayqRJaRDAE+9CUBp4DhWT2eIc/GuGs4A5vJd4&#10;3BOO2INBq9erdzpVTgC+qdGsqzWoK3XKUoBae+OLxuqHVcW3il5dfFVw6uGtgxdPbQWiHdqdm79v&#10;9cn8Dbcu7X1848iLe6eKnl0GqDWUPe5oeKtTVFj1rU67yuXU+rxmUFowaI9EvVA8EUhkCbgmUrAa&#10;MM4tWQ34GAxQEBqfR087Ytk7XeRXa7Roa8yaarE/RDn+7NAq3itbX7XVF9BgaNGV96/PvXp2suBh&#10;/o0be86ezzt6Yj1Ybcvu5WvycpasmbMod85CAjIS8dnKWRDsnDVzIQAcyGzx2rnLhL9t8dp5nJ+z&#10;eu6qzasWbdq6aNuhTWdubDx9c/nBcwxqY1dsGbdy6/gVW8ct3zZx1a5pGw/O3nZi3p4LS4/cyj1x&#10;Z9mR67O2nRq7bNuQmcsGTpoLPmBi+HbImO/I9zPm+xHjfxo95dcJswZNzSEEmb1ixPzVoxauHZWz&#10;bvQSsYZ02ZbxK3dNWrt/4tqDAL6J6w5OWHtg/Jr941fvG7Ns26A5qwamQY2ChwEvwBYMYV/AKwNP&#10;SJnhpDtNYhCjG+cPGEfsJSiNQA1sJCafpeEMgsEYx6AmWC1NZizYEgQZvP6Wxoi90qCWPptdQIqL&#10;kT12xs8TCNSgH0ZPE140YjXw2XfDadGAcKqNk6CWwTJypIGPpTuNZ6cxqIHJkLJrDYhGL3D8zN8m&#10;zIJ+nzRn0BRCNDHcueiLU23a/KFTF7Q11wB7YgLUpFMtGIDcgtWcDGper9nl0lvNHcKjVqdWVek0&#10;NVpNDYgNMhmb/AFn94ePcdFLyZ6S02xfCIMajCDASNh0KOBGgFfIQ9P/nU63AxVxB0RpuBsx7ukC&#10;j4lxT8I1EdGDEQ3IRRD2Naj53Ta7yWTRe0GcAtQoX6w84DJMaWiHhXtATprPpHBvIuYtT1PjoU92&#10;sAHU/EGAGgEZesqubgq+zw3iPhmAADE4xRAm+ClNchAOUTgKMxHvAp300jgj+l12mXz6TKOoqIh7&#10;iOH90Ybr8ZgI94/+mDEL+tJnfwZC0UgrXYJwk6qI3jrZ+wGUQCObHz5SSbTPdaV46BOXg/g+kSn7&#10;fgj3gFPIBHOAPJCDq+AR+A6pVhfVwsMStIkq6Rv7gygN9Ibb5iBq3EI2yjDZgHLkIX56FKNaAt24&#10;AH9OUlkfVX+A41MozxTFhrwKDqW4wN+KC/fT1xXZ5tuTNiSfjtUjfJ94IQxbnLKY1SA2+oGaNFio&#10;+LVHDeIfC2nmF0yDGhidQA18JtUFaIva8EeXpUmvq+7sLGpuelpVfrPwzZnnT/If3tt95+a2h/f2&#10;FL453dH8xKqv9Do6gj4doCoRcyXjXnYIUViKVIC2lgKrhR1ApaDf6HYqndZWu6kBZGZSlRpURSZN&#10;mVVf5QHqOTsCLiU50oKmaMgsFpxSeFSKkArkChiDHo3P3uE0NZhUJZqW5x1191urbjYD1Cqut1bf&#10;VDUV6DsLxcICAj4aA6XFp7SsgVktFDD6vTqiNJ8OoOb10XqCAAAuYo8l3MkuX4oWaaYHOlnykOGM&#10;KY3FKAZQY1bDf6YS2rLyQ2lW600PhkJcppdyUAavyA9KiyfScAZFY7RSFfrmwI5cENiOjUs2r16w&#10;YeX8dSvmrV05b/PanO2blu7asuLAzlUHd61GenjP2sN71uTvWXN41+qDO1Yd2pl7bN+a8/kbb5/Z&#10;9vZeftWrc23lN0ytLxyaUq+FVhIA1BIhinbbE3f0pjx93YG+Lr/Yk4BGP4FcmaFPsFoazrIRTSwg&#10;EHwm0j4xdvn5Q5xGMIVocDPDauxa6+0K4kWAwLiWGDZNZVpLMaKx8fFjAsXEewEkuSNRe9BvcjnU&#10;dlubBT+8vtagrdarypRt71rrnzZU3qt4f+X9y7MvHx+/c23P+ZNb8vevObg799DeVccPr79ydsfD&#10;64ckqDWW0Rw1bUeZWVNvtyhcDo1bDH2GgnjXnliMwgZCSbFyhKEtmQwgn8dABag5AWpgx4AIQkNx&#10;aNx62giLXWuWFoe52U4bfNEGEibcZ2eZur1Q0fyypa6gvupeVen1kncXXz0/+eDu/mvXdp06u/nQ&#10;8Q1b9yxfvZlGMxetngMggxaunjOfXGhzkbli06LcvMWrttIENaSrtixesYmmrC3dsGDRWhSet3JL&#10;7vLtOxftOrL94t3NZ28u2Xd69pYDk9fsHLs8byyNe26ftHr3lPX7ZuQdnbPz7OJD11cev7Ps2K0F&#10;ey+Cq0bMWz146sJfx0//cdTE74aNFVHTxv4wjLbyBDr8PG7GoKkLBs1aMmzuSlDa6Jx1YxdvGCfC&#10;fKDZCbm7Jq7eN3ntwYnrDk3ZeESA2sFxoLQVO4YtWDdo5vLfJy34ceRUsdpx3IAx0xmSJIThEPgF&#10;/S4CdjCoMUVJBoJQMrsWDOiXzJoD0SYNdzKcIf0tsws7UZ2IyoFaaZz66/AlpxLCkEpokzk/jJoi&#10;NBXE+XU76WKjp/00bibYcdis5UNnLPlx1FQA2b9oFhp4l+BM2OnFBAA1CAZATUIb57MvDWI4Y48a&#10;ExvzGUDtl/F4G7Pw7ANF7DR2pyFN+9Umzxs1fZ5B1xGLeIFowDXpVxOsxqDmCgQcYDWPx+J2m2w2&#10;lVHfolXXqZVV6s4KlaJcraxQdVbqdQ2haIgGPft6Ej3kTuNOi3tNlrTZoK0IMv42Gv2MRUFpNL4Z&#10;9API3D4vCtCtMKUJpxr4jD1qwKBwLBII0RqCbFADhMkBUK8v7WYjMvO6aeiTAS5IiwBgBEJBXJS5&#10;ioBJ3AOzmpSAJNqiIBoL85ICPxr0E6gxqwEH0TX28jBfL03VYr8g2kFdBhfZgzLxSKEHDQFNo7SP&#10;O+MRykDsiEIV5KBBCFTE4oowJBWxcGmk5DgREoOeFLQWjch+HYdo/C8dPAxcCHZm6JNvErWy50Lx&#10;nfBZLoAUl8Pr4jvnfHEbPfhfAj8rkFLMWkMOVc+6VQjUgkwGGqAYUoYeZhrO5xxJdTDw2Ujh6+Kv&#10;iKE/O5+VfchNQdn214eQvG6/il+LS3IxLplt8yNA/ES4eQhPjVeKFwuBt6R7jL1oUshHCjhDyqDG&#10;iMYGQx5q8UeCBpnSIPwuPb2Uip+jm0GNlehOxLri0VQMaQyghj+BvDaTucWgr1EpS9tbXtVX3yst&#10;uvzm5cmCh/se3N317PHh6rLrWmWhw9LkdSnRbUXC9kTCS4jGYSmEkl2BeMIL7AiKrTl9bq2bJquh&#10;U2u0GWushmq7sY4WDdjb/G6liK9hBF3xkCWlIo59NEROtaBP7wPnWZot2nJN28v2urtNVdebKq40&#10;V15vpf2mnug739kMVWgZ7bsdHT63KuAz4sZ4fQMwkaK7QWiHQC2zk0HYGok5yamG2+4JdfdEeoBT&#10;5AaLsyEU7u4Nd6VTPNcXUEulxMBl0p+O9ioiiKXFCxlT/u7uAEoywwlQg00Yx5TGXrRY3AlFY7TT&#10;PPgE+mb/jty921aA1XZuWrpj49Jd5DlbDjI7tm/96cObTx/cdPYQpWcObjp9eOOJAxuO7l0LVjuy&#10;K/fk/nWXj+UB1F7fPVT58nRL6RVdY4FDW+I11wYcLVG/Oh7UURy1mI02j+rygdU+9AR5i08GNYFT&#10;CYloWVxFlNbXF5X6kNn0E4gmDQY1aRCuZShNtExYxg0yq3HKoIY2AWqAfbwXQGs4aPG6dQLUmswG&#10;2pdJry5Vtr1pbSioK79d+vbi22ennj04cvPyzjPHNxGo7SFQO3Jg7bkTefeu7Ht+93jhkwvkUSt9&#10;1Fb3StVarFdW24xtPEct6LOQR43iOHvZhcagRiJWwx8Z5E5DAZ6slvaoCf8wFKAt88VoultDn7UD&#10;/NfhdHQ4bG02U5PFUG/WVRvUFRpFkaL1VXN9QW3lvfLia4Wvzz19cuzmzb3nL287cmLDjr0r14PD&#10;8hblblq0fGMOjWluzgGWrd2xbN3OFZt2r9y6b9WWvbl5e1Zu3r1iy54VsDftWrF225I1W5es3b56&#10;zZ59K/af3H7xzoZT13N2n5i2Yc+Eldt4AQEobfqGA7PyjszdeTbn0NUVx++sOHZn3r7Lkzfkj1mc&#10;N3j6ol8nzPx59OQfRoz/dshogNr3w3j7AaI08BP50uauHLlgjaC0jeOX5o2npQlbJ67aNWn1Phr0&#10;3HAYlDZ101H2qI1btWdYzqZBs1f+Nm3xLxPmAjv+16BR3w2fQON3fx12FIyVhjOIoY3Zi4GMSYgL&#10;M6hxC7IiDII2Ct6RnrgGYuOVBALaaHepbFBjyGMbqQQyPmQD4otC4LbvQU6jpvw4+guocUnZJqW0&#10;LdXMgVNyRs5ZOXT64u9HThEhOSgqBwMZEA02gxqLEY1TvGq2mdIY1LJZjeelEaXROyRQ42UEELvT&#10;JKsNnDR/Ws4yq1kdDXlARORXiwYkqwHUmNUyQ580U81uVxv1rRpVjUpRoWgrVnaUqjvLVcpKnb4Z&#10;5MTLCGJdX/pIGOAtcBjbTGZsIJNtBjWgEoOaD1jl81LgtFAwGIuyR41xDZQGRGNWAyX4Aj6Xx8nu&#10;sWxQY4MzI7EwbOFdy3jaBKiJlEANXIWUEQ1pNqVBzEY0RSwejcVAagE/7dFO2xIwqNGKhICXSC5O&#10;Z/EUaBDijlOCDhvoU4EvTFoCufDUIbFWgA6R4iy4R5IQclj9cA0S1SHcJC04iCUIztAUUxqEMuxr&#10;gfhO+JbQx8NOd/AfP3z88w+es09bXWVcaDgFCOAqsPnOCcIEw3EBHPKd8A0ze8FGDt8qIy9ukh+K&#10;nwgpbG6ZgYY5hmmMbRiSdWDIYvKLyhZ/QlJchsV1pdHP/vowW9kt/K3kvaGYvFVZi3NY/FA0aS8D&#10;auxIY1CDJKJlS8IZi23kS1BDUxD/NHiZpL4+gBrbPE1Nsprgs3gkGU2zWioRjgVM5nazuRGsplWV&#10;dra9bqp7WFlypfD1ydfPjxa9Odfa+MRsqPa6VBRBDVAVc5Ev7ct2luSRSnUF40lfJApQswLUAj6D&#10;2Ixb4ba1AadctLtAi9fRTsE1BKhFgrTzugS19Oin2GcoSKOfKret1aqv0nS8aW940Fx9s6HiamPF&#10;1daa2+rWZyZVCbCPmrW3uR0Kr1vt84DMDJLVaNcEHv3MhFLjAdAgLkTrCcRMNYFrvIsA7p/UE0Im&#10;TiVS/rSyQnKgN4/HfUmKROFLxT1dSV8KtEpxwTJbXyIVc7SAH+xjY2UPesbjLqa0cMRG2xtEaPup&#10;b47vX3d8/3ro2P71Jw5uPHN484VjW6+c3HHzzO67F/ffPrf35pld10/tuHZy+5UT2y4c3XLq4AZU&#10;ObFv7ZmDG66e2HLn7NYXN/eXPj3RWHRZVffA0vnOY6wMOJoi3s6YX0OsFjGl4nZyqnX5efSTQY3c&#10;YwLUwE/ZoCZYirxotBpAuM3YhcZwxobMlPlckpAuA2qfP3+hNL5EpvFkXx9RIDBWvFl6L/gI8BNS&#10;ED/Qj7nJbKwHqKkEqNWW3Sx5c+Hl42MFdw/euLQDoAY+O7xvNUANxHb2+ObbF3cX3Dpc9Pxi1TuA&#10;2sPm6hcdje+0inKLvslhU4rFBOb0kk/ymaVZLS5ERpx25MApgWg0Zy4YtApWI1BjpxqEb1r8BaDF&#10;h8XQRtwm9tF32trsuGdDnV5Tqeosam9909JAkz3Liq+9eX3u8aMjN2/tO3dx+5GTm/YfWbv74Jpd&#10;B1bvPrxud/4aaM+RdfuObth/bONB6OjGA0c2HDiy/vCJDYeOb9h/ZP2uQ2u271+1cdfqtXv2rjty&#10;YffVB+tOXJm7LX/Smu0AtfErt47P3TYhd+eMTYfm7Ty95PD11acfrDn9YNGBa1M2HRm1JG/ozGW/&#10;T5ozYMyUHwEKmR0IxIjnZFDab5Pm0jLGOWlKG52zfnTOhjGLaNBz7LKt5E5bs2/i2oNTNuZP23xs&#10;6uZjALUxuXtGLds+ZN7agTOW/zYlB6j0w8gpHJuDfEKZqLZMXYxNkASvbFbLQBilko1kJpeHMWAs&#10;WkDKo5zpoU+GNl5tIEEN4upMVxCDGmgMOSyJbnxFccgeNWY1qsVCO2g2LeG3w7saNTd3yLRF342Y&#10;xKO9HDuNDY55y341GMxqsBnUoB9G0pJPiWgspjTiMyFyqk3A885kUJOLCSSoDZm6cNGqdTarOhxw&#10;hYJudqoJSvOEgq5AwOn3O/x+O8QeNcjh0JoMbVpVrUpR1tlOe0YhVXZWWCydie5UgsenxEbsEDrR&#10;NIQJJoONlHtWPpQGwZwENb+XPWro5MKJeHqOmvCo4SwEDPL4vIAqjtDRD9QgCWoAMoALZX4FauJs&#10;mqskqEm2+KsoPm0ERCdmqgVQMQhWo1WfkGjZIzb9DMbjUfYYoRZDCXWiGVpCt0p0ksEsMfOMEFBA&#10;Hu1wipTPZjMZI5qUzGeJ2/viRYNgfFl58Cm9PoBZilPu4/lUN8oIjxqBmiAzFMBVUAVlwGp858jn&#10;U7h/1IJBzyWWfOIG0CwOCdQo7U11pSfbyXtGMVRBKg3UJUOIUYbFOTDw8fAhzkruQQ6jGH82/WwW&#10;cljZNn+NULb99SGrX5X/e3EtvmGIn4JvGw/CoIbXiLcqQY1ZTRIb5zClZSOaFE7JWn8DavRW06id&#10;6sZr/wuoxbsTTGkwKE3F7E691dZmpkGnGoO6TNXxtrXhUU35zeqyG811j7WqEoe1Ff1UOGSNx93k&#10;TkvP9OIZ9OSOSnWFgTXRuJtmHIHVgma/n3wQPhftxM2IxvK5OsUiAGMkZAWlxaMO9NGRoEXMUTOF&#10;/IagR+t3Kj22dgvAUVmkaH6Om2muvUehPeofqlpfGlWldmM9OkdQGnAwSDsoGIN+M21yFbRm4qjp&#10;aVsCj0ZEvqW1nwRqIQtuLxoDKrniSU8y5QON0dAtjXKSU5AojVw8vqSgNBhS8Tj6dy/+pRHDvm4Z&#10;NUwa4s1QRNxkkubtcThckQpKS3riiTSlRWPgM1AabsYSDJm+uX1h3/0rhx5ePfzwan7BjaPPbp14&#10;eff0m/tn3t4/Xfjw7Kv7J5/fOVZw/fDdi3tund199eT2C0fyTudvOncY2njt5JY7Z7Y8urzz3YP8&#10;6tdn2yruaJue2TXFXktdwNkS8igiXlU0oI2HTV00AOplUPv8MfqxT4xjClD7RBtJ8aAn0EpMSvtA&#10;MTj6eom9mMlAY9mgJtNsgwqnBz3TyxQYziSoQQA16MMH8qgBY8XLFQAbsYOvAz69x9WJn9ZqbjRp&#10;K7WK9x1Nz+sr7gDUnt4/fPfa7stn804f3Xj88Ppjh9YB144eXHv6yIab53c8uX34bcHpyrc36kvA&#10;9RRHTacos+gbHRaFx6WjMGkBSyjkED4zYjVaQ0DrCdKIJvKlI422J0N5fEm0OCVowYfFfwEE/cZQ&#10;JoQgHQZMfvwR4NF6XCq3UwHEpNvW1+jUFSpFEf7iaW4oqKm+W15y7d3bC8+en3rw+Oidewdu3dl/&#10;7ebey9d3X76+5+K1XReuQrsvXNl17tKOc5d2Ij17cfupc1tOns07AZ3bmn9y87Z9a9fs3rXx+OU9&#10;Vx+uPnJxVt7Biau309S0FVvHr9w2Ze3eOduOLTpwOffk/Y3nn+QevzN1y4nRy7cNm7fqd4rHMZUi&#10;pYEbhoz9QQx9Ah1+GT/tV0DVlIWDpi8ZPmeVALUMpS3exOFtJ66iSBwT1h6cuunItLzjUzYdHb9m&#10;/6gVO0cuyRs0J3fgtKW/Tlrw8/hZoBYGtV/HE16ALZjVMpj1xbsm8Sv7FKMVUoYnzpSsJooBmAjR&#10;IElpDG0DQHi0vUEa9WRFNAIxmSGTU1Z2JhPb9yMlpaXdbCw0S9snsOdPTFAbPG3x8FnL8XT/GkqL&#10;OiG53SfjWj9QgxjUQGxfe9QkqzGo/TwWzy6ITYx+8qCnTFkMaqs25zlsmoAP/704QkHyq9GgZ9Ad&#10;CDj8PuIzn5cQzQt5SS6n3mxs16kJ1Dpaizra3pPaS/VGheiWuuLoOEUkDhwygbFHTVIad6tIZQ7O&#10;MqjRSoKA3027eYoNo8RiAvalkTKxOVASoAaqE3HU0msIOGUC8/jcAsIInpDS6gHh98IpiEHND8wK&#10;h4BlwCMGNXah9QM1cUheK1BaWOz4iXb8FEctDWowCLC6u/AUNGFfzIJPAFBEJ90HOEM/+ukjoIqd&#10;SWiTGQu10DI6UYCaZBqI8YvL4BBVsqEHmTJHlMTt/YXSkKJB9NDcf3MjEA6JzDIRQHAIYCJQEzP9&#10;afQz4/Pj9mFA6PKRmcUBBAHyMNVNQ714EJQHheDB0SAuwUzG7TCcQZzJ4kYYy/CWOGUBaxhxEmg8&#10;46ZCAcYdSWNs4Cx/S3wI4RQr+1C09oWlvj7kC8nMfsWk+FQ/cT4X4Hb4QaTNdw7hFeGV4uVnY5k0&#10;WNKdhpQpTR5KUOPq/Dvyr/PlR+lLB0zh7T7xdSVScVpWkop9ATUxZS2ajPkCDruz025ttZoarYZa&#10;g7pcrXjb2fZS2f5ary6zW5p8Hg1FwYi6gB0p2s6S9h2nKfNC7JRKdAVjCU+ENmKyB9DTBdM+iIBL&#10;5XcpfM4OyItUgFpE7IjwBdQCBGqRgPCoCVBzWVvN+hq9plyjLFUpCsGO6o53GkWhtrPIoCm3mxpc&#10;tg6PU4leEr0n7XkVRMcKSrMCE/0BM8hMbCRFQ58ZOz0GGhEbQEFAK9pjAFyVynKkCSwTI3JfEA29&#10;OYtqsWKuWNRJIkpzQoCNhJiCJsAjbQDRBKW5oQyogRRtkSiBWiiM2zZ+8+bh+ZJnV8tfXq98fbPq&#10;7e2ad3drC+/VvLtT/fZWxavrpc+vFD+9WFxw/tXdEwXXj9y9sO/m6Z03Tm6/dnzblaNbrp/ceu/8&#10;tifX9ry8vb+44Hjdu0vtlXc0TU+t6mKPpT7gag242kMeZSyoT0ZMXQlnX1cg7VH7QJuy06qC9F5S&#10;yT+gjwnQGzKRfuiN9HYHOSjahx7aHhRVPokIagxnUpzDIj9cZoIamI/3pyKlY+eSBKjFM+40ArWY&#10;ADV8BwG/weNWuuxtNnMjLUVRFilbXzZV3y97d7Hg3oHrF7ZePLXx3ImNZ49vOndi8/kTm88e33j+&#10;+MZbF3c+uXXo9cPjFW+u1hbdaap+qmx5b1JXWw0NdlOL26HyefAhGgN+fCI24Foo5MwQG01KC4WI&#10;zyBisjSQmYJkZEAthK+K6A0KhclGSuLN1AJmgWsat6vTZm2hjdv1dQZtNXBNqShub33b3Pisvu5R&#10;TfW98rKbRe+vFBZeAre9fnX2+YtTz1+efvHyzLPnJ588PV7w5Nijx0ceFxx98PDwrbsHrt3cc+n6&#10;zgtXt5+5sOXIqS3Lt25fffjM7qsPVh4+P3vLoclrd43L3TFuxbZJa3bP3Hx44Z5zq47f2nLx6boz&#10;j2btPDt25c6hc3Npt80Js34end7Q8/uhY34cLjb0FAsIfpu6cPBMWuY5SlDaqIVpUBuzZDNHTZu0&#10;5sDUDflTNh4Bok3dfAzp2FV7Ry7ZMmTemsGzVgyctphB7dvhk/45ZNxPo6bzxpTsMJNuM1AOJPGL&#10;QSo7hw+ZrthgkoPNIhoDqwlQg5jV2ObFBBKtuAWqkvGEAcX4lGQ1QWZf1hawDQO1fhqTRrd0U2If&#10;0h/HzPhhzHTcwG+TFgybuQyg9uuE2URgQDFgmdiKgEENgs18BgHLmM/kqgLmMxpphQBqYzKDsOKK&#10;P//18Rl5QWZDp9Mu7NKphsw9hw85LCqfG1+dLUh+NRCRy+9zgNv8Hop5C3ndZq/L5HWbfB6z26G3&#10;mNq16lplR2l7S2Fr89vmptcujzHR3ZPqA6N8jHeBz9JABnYJRiMS1CSZZUMbbDqbWfIJDnN7PX4R&#10;iYO4TVCa2++j1Aca8wHRkIKxkDKoCfCiFaACStKuJuSg30I3hpapQNDvz4Tk4HHPYBj/TFPAfWAN&#10;u9P+FtQgUSYWidIcNbBaIOCViMbLCyLxGLAMcIb+Eh0zU0W6h+YYsB8/oACzIBoUgJVuFja6Ve5l&#10;URhkgxxOGcWQ9svM9MR0KNxy9NRMk3FAi1jih1Q2yFXQqSMHdwiDQQ2N4JDRAS8Kgs35qIUqKM85&#10;wDi5DBNVIL4H4g/hVMMlmEJQhfIzQAabxbWYXfj9oDUY/JZkyqdYOIwLEoLBl8ZZVOccCWEMZH8r&#10;LoAqXOs/CA1yGVmSa/1P+g8Fsk/JZ6EXJUCN6epzZv8oSEIbOIyNbFBjmwWbQY1Zjcem+Z1L4SXz&#10;C8fLxzeQrQQPgALlkzHY4oMJO5wUHN5lb7dbmilCgqnObKy1mOrttmavRw0YikYcibhXUBoNF/bQ&#10;jpbpOBQ9vXHyqKVo9DMad4V5ADRoDgChfPqAR+t1qb2uTtoz1K0CpdHeBkEL+mX0zmILb1pJQAs2&#10;RUdJIdncGpeN9hMy6muM+lqzoc5kqDMiNdYjNRsbbJZml03hdWt8HrGuM70vpyMUdiD1B21iY3Xa&#10;cN1De7Qb3J60X41dazTmSJuEknctFnOK8U0ms3TUDAlqsbg3GnOHo3goV0SE30LPDlwTSwM5fpsj&#10;hpS2ZndG0w6ztJADgc8EpRG6cQ5YjSktGDL4/Npvmsuftte8UtS9Uda/VTW8Q6qofdVe/aK18llT&#10;2eOGkkd1RffrCu+Wv7z2/snFNw/OPL997MmNw48u771zdufdczsfXdn99Pq+V7cPlRScqHlzoaX0&#10;RmfNA33bK7uuzGdr8Dvbgm5F2KeKBnTJmI2daqAunqn2+UPWLgUS1DiqLa0PSIMasRotF0UtGjNl&#10;OPtCaaI1Vh8pSoE80k41WlXKrCZBDcpeTMCgRrROu3/qhEet1WaqN+sqdQRqr1pqH1YUXX764PD1&#10;i7TP6eUzeTcvbr9zZdedyztvX95x4/y2e1d2F9w88PLekdIXF6rf32qqfqLtKLbq6uymJoCay95J&#10;0WtdOp/X6PebAwH2lgGz7GGxdWsoSLvb0sb7PgNL7GubNe0xQ2kC0YB0qJuW2JxfzMr06/Hficup&#10;cNjb7MA1c6PJWKfXVmnUFSplcWdHYXvrm+amZ431BXW1D2tr7ldW3K4ov11Rcbu87EZJ8dWioivQ&#10;+8KLhe8uvHlz7uXLM+C2O/cO3Ly99+pN8rct35K3bO/xnZfvrTh0bsam/ZPW7Jy4etf4lTumrd8/&#10;b8fJFUdubLv0bMvl54sPXZuwdv/whesGzVj868TZA8ZM/WnkBLH9QFoDRk8mh83UBYNnLhk+d+XI&#10;+atGL1w7auE6INrYxZsEqOWNW4HG900WCwh40BOUNnH94TErdg9buGHI3FUDZyz9dfJCEZx25rfD&#10;Jn47dMKAMTMAZ8ALCWpssKQNEGEyAwkRnWS4ijP5LEuWF56tNKVJZTxqJG6B1c9mOIOYzFjZI6Hy&#10;FMrLnLRAaWOJ0hjUQIegtOGzlg0YO/3bIWO/HTzmX4NGE6sJ/xn70iSfSUlQ+5HWfopxz9G4+tTv&#10;R8JI3wPfLT1pZmEsXiM5z8RKT4AasxpryLSFJ86csJlVHpfRAw7z4W8bp9/n9HvtvDMBRbt1mQBn&#10;LrvOadO67FqnTWM2tGmUNQA1ZVtJZ3uJov09/rmPd3cn8dc8/q5K0d5Q3E2Cw9ijJskM+RLOOEeC&#10;Go97gsMgYFb60O/zBgMANfKridlpLC7gC9CMtGA4IDEL1MIGUAMAISiNFmYyokmPGqcohgI85iiF&#10;TFRksY1MSmMRUBrk9xOoMaKxGCuZpfBE6KHxmNxPo8tEVwrKQZ+KAtwUt8w2CmSTE4RGpCEgLD2M&#10;yKkEID7LQn5CxO9I4qGFEyUFQgPrCF8aCsDGDTBFMSvgcmiHrwWbblJ4ZRjauC4KIIdoQLjcQEt4&#10;IhTjpqhxwW1oHw/CdyUrso2zkDRQnnmL3owANeYYzof4EK+OizGfQVwY+fio+N1yyl/U10IxFsqw&#10;5GF25v+kfnW/1n84i1O4YRj8OHz//FzMsnh7YCwJagxeEFCMDQlqMmX1AzXU5R8Lv4UUv228f/Hj&#10;4oMkSVaLi42kAPTiI0nEklGv3+IhnFKBqNzODqQeZ6fPowlSUFlzNGJHf4qOlXa0TFPal4BhOOzq&#10;jiRTYLUAOdVi5FQLAtR8er9XCzITzSr9HjWEzFAm+Fk86mCPGnfTaVCj7d51bvbwmZvsljanXeFy&#10;drqcKqdT5XAokbpdarebel6gmNi40xGKOAVOuYFTsMFq/qDVH7QQrvnIo8aUJllNjJPSzu4EWxRq&#10;xJ2Ie5IJCjjCAquxLy0SowZJAgTZ+SJcd5ZweqkpUmuERjP/Il4rADIDqCWTIiSHcKohU4CaKRDU&#10;e32abwztVcaOaqOixthZg9TQUaltK1W3lKiaizob3ykaCttrX4PkwHP1JQ+r390pfX6l8PG513eP&#10;Flzd/+jK3ifX97+4eeDtvSNlz07XvbsEUFNU39c2P7MoC13GKp+9OSicalG/NhY2dyfcYC+GqrRf&#10;7UM6phqzGlMa8EssDgj9ldJErb70WOffgxqFakOZ2GcwX5rVyK8GOPskJsAxtH36lEQHwQtiBcAS&#10;qOG393s1bkeH09psM9aadBW6zveqtpdt9Y8qi688f3j45qVtV85uvn1p25Nbe5/e2f/09j7o4fXd&#10;j2/sfXJz3/M7hwoLTjWU3W1veKFVFJs01VZDvd3U7LS10wfkUHpcGq9H5/XqvV4Dvgm/3wQ+y3xw&#10;eq87Pe0M/xlA5Ar26cm1hmL4lMXAOYFaCIxPeMdLdoVNo6X+gMnr07rdalrw7Oiw21qtlmaaTGCs&#10;1+uqNKpypaK4o/0dTV9retnc+Lyx/kl97aO6moc11ferq+5WVd6prLiDFNxWVnq98N3FV2C1gmMP&#10;H+Xff3j47oOD6/dszdmRv+3C7aX7T01dv3vKut1T1u6dvGbPrM2HF+05v+nco13XX60+dW/GlmOj&#10;l2weMnv571Pm/TJu2o+jJkpQI2PkxJ/HTf9t8tzBMxYPnUPBOEZSPA6anQZEG7Vw/cgF60Yvzhu/&#10;ctfkdQenigUEECht8sYjE9YeHLVs++B5a4fMoWUENJ1/wuwBY2eIvZIm/jKO5r8PnLwAKVCjH7TB&#10;psNJ8ynoxqR5v2St8cwWMsErMJCiFkTEBmNSemdPHveEBkhKG0+XkK1Jg2FLshdSCWoQ5/MpmZNd&#10;niQaSefQks/5w2YuGzx90Q8jJxOfDRr9r4GjvqNQajRBTQ56/gePGigNdXntwg+jpuLVyfvkO2dK&#10;gwaKqWkyKgfEvjSkg6ctuHP3mtmoAH6B1fweKxDN76GNPsVen2aP0wBKA6I5rBq7VWW3Km1mhdnQ&#10;YtTWGzXVJg3+s6ozaasMhuYkuiKxWwrjF3dUSNMclgE1KfSmbEhQY48aIIwdZmy7fV6OeUv7W1Ec&#10;NTor2CsQiRLbeXy0XEBM9qIViBDTCYQeCwwhgC/tSJOg5g9SGs7EToMY0VjcDgstcE4snh795EFP&#10;BjWkgYAf1XEVFEPvGAcloAoeLR6jvlkACk9Tg8HtM9lA4CR0ruhrWbCZb5if+P4hRjSkMh9N4Vp8&#10;FsJZvAF2pAkRmXGfzSnzAVLUklfkZpGDfEY3SMwzo9lUOIU7RHWigT8+s0eN3EL8RLxuQNw/SuKh&#10;uCm+K5yCwbfK98BVGFnQCEuyWjbNIIdxBykfcgFOkZ8NZBBy+HPql8niptjIttEU5/xPklX+Vv/h&#10;LE5x40il+NEkqOGVMqtl85lEMWn0s1nsgfvPHjX+IXiOWjaoJboB1PipiOYhGKEI/gPSB8iVgB5K&#10;F6LZOOaI8BWJQT0vutSe3jCYrLcvDkrLhN2XoBZN4T/xFP5S8oR59DNo8nk1HrfS51YC+wBqAa8m&#10;4IMI1MIhC7pmCWpMaRLUcCfoK12OTqe9U3SveoItYJkP1AWZfX70m/YgesmoKxLzRONeKBb3xeKB&#10;WNwfjfnCEfzZ5giEbD4aBiVWQ08qhQ46KC5Ez0iwJcLC8YSzDKhB2aDGrfkpir6Z7sFPfXcoZKER&#10;4Yjta0oTorUCDGoJAWrCneaIRGno84tHzaZrtUP6VhhWbYtV22xWNxiV9UZlnUFZY+is1rZXaNvK&#10;lU1FHbWvW6ueNxQ/qHx9s+TJhTf3Try8k//qbj4orfDhsbKnZ+reXW4pu9VZ+0jb/NzQ8cauLfNY&#10;GgLO1oCzI+JVRYKGVMzZk/J96E2v/fz8FaixUw34RSsDxNBnevRTsJpgu8injF+NhVNSjGui5fin&#10;j/HPIlRbv1UFYpoagRqHUiOAFUOf+DF8HrXb0S52ja0RoFaoan/Z3lhQX3698PmJZ/f2P76158nt&#10;vS/vH3z7+Oi7gmOvH+bDfnn/0NPb+5/c2g9Qa6l6qGx5DVAzqioBajZTk8PaRqxm62BcczvBUujk&#10;gGU6n1uHlOHM7VTRck5nJzDL5VR4PSqfRyscbPTpMKjRAhDyxDKffRHyUYB2LvPq0JQTH65gNZu1&#10;xWppspgb9Lpqtaq8s7NI1VmsaC/saHvX0fa2tZmIraH+SUP944b6Ahigt5rqB0C3ivJbRe+vvH5z&#10;/sXLM89fnH72/PjuE7vnbd2/6fS1xXtOTN+4b9qGvVPX7Zu+4cC8bcdX5N/YffXF9qvPc/ZfnLBy&#10;57A5K36fTBt6/jRq4g+05zrtEwVKGzBq0oCxU3+bOGcg+v5Zy4bPEyHTFqxlPuMUGrNky8TVe6dv&#10;PDJjywmIPWqTNuSPW71/xJItg+auGThz+W9Tc8BPA8bN/HH0VBH0ddLvE9N7hwMmmLEgilgLTZr7&#10;++R5v01O7yiQXrMpiAocxp4kPvxpDOXAYLxDmgE1isch6/bDNdlCVjtpwAKBiXWd6bFO3utTHvJZ&#10;LkY0JoBJihGKhPucOGfwtEU0QW3y/O9GTPwnyGzw6G8Hj/kuMyNNgppktb/1qAHUvhsxSYx7fgkF&#10;AgO3LSkND453yI40pjT5YsFqQ6bnFL9/bjR0WI0Kl13ncRoBZzzcCeEQmZDdorZZlDZLJ2Q3K6ym&#10;NpuhyW5qhGzGBrux3qhvTvR0JXt744LM0FNyjwUxjWWYjLCsH7QxqDGlQSAwdpgh9QUDALVAJIwC&#10;tHG7KMD+NhQLE5rFwG3kGxAABFaQNMM20nA0LKKdfXGn8dAnWE2CGtqRQjtMUSwcIpNgLhqORsMA&#10;NelIA6UxriW6UkSWgtW4s0zTlaAiIhVBPzBQAKe4WS5DnTcgCeQkvFbMNBBOoS7uXz4IpziFfHTP&#10;MNAZI0e0g2LkLAGrcbNEXdxsZtcphjPuxRkXUIyFBtHrowzdgKA0wjXR5TNVoAUJanxRVCEJuMQh&#10;hHyughuADQNCjhRKyiBqTF3cIKdMM0jZhvDx8IfEhzKT8yWN4RPiw6/FBVhMUZzPdvZZUYDa51Oy&#10;wP902O9UtrJPydvGo+G58Fb5V8ArBaUBtsBnYC/2kEkUYzjrR29cEuJa/wHUIP6VAWpyPQG+DQFq&#10;NACaJLKnwzj9hxMKhcQCTCGBUMLPRIsZaSUjKK33Q7T3AygtwfsjSQHdhEctRAs/2Z0Wsvr8ercb&#10;HVYbel7I61IFfVq/D30fgRp6PVxFDH3apS+NJRwcBp9XT7HQ3FqaWyYGrPxBa9qzRc4tJwNZPBFM&#10;JMPpBXwUbwF/qoVh4Gw46kFJ0BXqgqv8NI/ti2ckGLQQaQUtETH8GhcLAmhvcTHumZ6XlgE14GAw&#10;4vCFLMA+j8/o9hq8uElUFys3IzFHWDjP+g19ZnvUBI2Q50iwWvbQp+Ybj0UFuS2dLrPCaVI4TB2Q&#10;06xwGNvtBvwL22rRNls0jeA2bWu5svF9e/XLhpKH1W9vlz69+P7R6fcPTxQ+PPH+8cnSZ2dq3lxs&#10;LrmuqLmvbniib3lpVRU5DVVea5Pf2R70KMM+TSpm783aokDMVKOxzmyBvQBbKAA+Y1CDwHaZKqA0&#10;dqdFYTOZcYMf+0IomQa1jxT+g+a9ZWLqCkcaB+yg9Qo0m60v3NcT6kr58J3xHLUQPhrQkq3VYW40&#10;6yv0yvfKtheKpidNVbdqS69WvD1b8uJY0dOjRc+Ol7w4VfbqbNnLM6XPT5Y8O/7y/oEX9w+VvTrf&#10;Vvuws/G5pu2dUV1lNdRR52RudlpaneYWQJvd0gxuc1jbkdotLU57u5PgTEGxNuxtdluL3dqC1GZt&#10;RqbbpfR6NfiO/T5DkEO8BOnToZ9cuNMksWVAzej16d0endutdjqVDofCZm+zWVvBagZ9rU5brVFX&#10;aFSlYLXOjvdChYr2t20tr0Bsrc2v2lretLW8bm580Vj/tK7mcVXl3eKSa+8KL75+e/7l6zNnrhyc&#10;t3nPxhNXlu49OXPzwWnridJmbjq0YPeZTWcf7rnxZtWx2zM3HwF4/T4pTWk/0tS0MRBwbYDYzRMc&#10;MHDaooEzFg+ZvXzkgrVjF28cs2jj6JwNsEfMXzt83hqA2rhl2yetPQA+m7n1JDQ97xhFUFt/eNSK&#10;XSMWbRo8N3fQjKW/T8mhuBg0CWzqP4eO+37kFDDE0BmLhsxYNHjawoFTF/w+BVAFzQOlQaA0kUN7&#10;dP4+eSFSXsX5ywTiLeEqg8Ebd6YpjRhuwmxcBaeY8DIl05TGxgCwmiCefimLSSgbywSrpd1aSL8d&#10;DmyiscgfR0/7aUw6JEd2OwRwY2cIUFs8YvbyXyfM+nboOHKnDSJQ+9dgcqdJOMvWX0FNjHuOFhPU&#10;xOjngLG4FolnqklQY8Alj9r0nGGzluCVDppGE9SQg7NgtSFT5jU3lJn1rWYD/vbQOG1ap41wzeM0&#10;8XbsNOJp1dhM4DOlHaBm7rAb2x3mVpuhwWFsdFlbPZYWr13hdOq7enuY0qJJgFp6+A8CYwkaS4i5&#10;axSJA4ecyZTGGMQuNOAXOcyEC438Z2KCGmx0dQC1oAh7gWKMcWAs1EV5cA9P3ufuEB0VMw2n8WSc&#10;9w9gVhOIRoFqQxGKlwuhHaYxpjSWtPn2YgkUC4HV0iOeuNlwkBQJoimgCQw0yBCDG2BaghhQyKP2&#10;ScShBZ8lUxDuGQ9FU+/RudJZQVSf0nsDyB6XGQjtoC4byGQAQhkYfBUuJubnEVwih7pwAV4QEJBB&#10;jTt1NIUUNspzdbSDQ5SB0P3z1ZHD5VGRIENMU+PXK8vjhkF1jGh852ywzYdSeFg6lQE1SHrUIMk0&#10;EGfCkKwj0QcCCTGcwUDKHxLnsDhf2rIW2zInOzP7EjIzW9mZXxf4OodvWwqPQ68uM0cNKd4zYIup&#10;S0IYKxvOsu1soSL/XvxTImXxO0dKu0T81aNGhtijIsEeNQFtiVQsFvPHaF68IymCTfBE+K6uAEUd&#10;64309sWAaB8/dQl1swSopbr7YsnucFy400IRR4AozeRyq+12dFKNDluTy9nu99Ksf59fhJ/lBZgh&#10;G+9kwONLLLHyj4TO0QvRIJUJsBWmkU1ipmiMPWf+WBxkBiYLJ1MRwFmqJ0bqxp1EE12ReDIUTQSj&#10;hGuuYNgeCBJj0YIDmspmo9FSGsKiDjcWc8ei7ngMj8yUFkylghRmi+I2EAtCkag3HHEHQnavPw1q&#10;SP2iNd6cCorGXaxYgmakwRCZzjgojQKCgCnJoyZBLRwB5xl9AfU3XqfO59L7nDqvU+t1aD12jcem&#10;8dq1XrvGbVM7rUoHoM3UYTO0mdUN+o5KVeP71qrnzWUFtYV3ql5dLXt6vqjgFFTy9HTli/ONRVc7&#10;qu6q6wu0jc/0ra/MymK7vspjaw66OwFqyaitJ+UFgTFyAac+fRBEldHfglq2R+0zLSmgmW20tkA0&#10;kgE1lAn29QREszgVTTcIfU4xqLFHTRAbgRpXpBh0+OBiTmL2oIn2i3Up3GAmc41JU6rpeKNsedbe&#10;8LCzqaCt5m596eXaoos17y/WFl2uL7mKtObd+crXp4ufHS99eaap/HZnQ4Gy8Zm65aVeWWrWVlr1&#10;1VZDrc1QB1n0dVZDvdVYb4FtqDPrayzGOhOp3mxqsAANDfVmYz0tqAHeWVsc9na3q9PjUXk9GhoJ&#10;FawWSvvVvrjTwhECNZwSoEaLVtwejdOlcjg7bfZ22r2UIt/U6nU1Om2VTlOuUZWplcC1EhCbqrMI&#10;xKZoL+zsKFIqCOA62t4B14BuDfUFVVV3S8uuFxZffvvuwtU7R2av37b2yPll+0/N3nJ42vr9MzYe&#10;nLPlyIr8q3tuvM678GTuzjPjV2wfNmvpbxNm/DR6kvCljft+GO3pCWj7Zdw0is41mRYQDJ69bNjc&#10;3FELabhz7OJNAtTIlzZy4frRSzZPyN09Zf3h6VtOzNp2SoDa8ambjk5Yd2jk0u3DFqwfNGv579MW&#10;EXJNngeOAaL9a+h4MNDvk+YB0QjUpuewBk7J+X0yis3/lXCNxj2Z0iAYYCyICUxKZM5mtvs5vcsn&#10;R+VAPi0gYFDLnqBG+uuIJ/vG2JC2zGFcE4OPEtTS88ay46hxa+nDccKjNn3xsJlLfxo99Z+C0tLK&#10;WkPwNa4xqMH4foQY9xwFRkxfjint53EzIFwF9w8wZUrDmyTP2YxFw2cvHTpzMd4k8Vlmr8+pC5bq&#10;lE02s8Koa7OZlQ4rsRrgjBGNKM2msZtVVmOHxdBuxZ95pjaXud1taQWlQU5TvdPY5PcY8a+/2N8z&#10;PaMoLvot9J3kKstMUIulgG7pnhU5ENtMQiAw9qVBYDKiNABZJExT0wL+9HKETKw1FGZnGITyoB/q&#10;mQQcpNApfjU+yB41CLgmVxKgLoMaxJTGcMbuLmlk8lEsHI2lPWqEawL+kEIohjaj8Qh6SlydKQ02&#10;bgBdMiR60K5onC4UT6Y9arg30A/70tDjohcHynAvyym3xhDGoAYR6/xVyEQxvi6X4RZYaITvgbhK&#10;+MlQjNsH1aGWbAeZDBDynrl6trgiDAY1FEYO10XKZbg1vgdZSxhUN5tdGFLZZjLjlJVNPBKAIP60&#10;GMLSn5A4lOJ8acta3I7MwSFsVr9L/K1kxX62VPatsi31Nahlz06DmMb6SWJcNtLBQF2eoAbhxfYD&#10;NRa90qxBTwY1iECNpjB+sZOpMMgslRJw1hXgMGBiuJMWeApHWkoiGvTpcw/SPoBabyzRBTDyhaNO&#10;orSA2e3VO11Km63FYmm0WQFqHT6fzh/4yyAS9W5B2qRHRKfSC9E0bp7J7ffxfDITxbSKgHhAOWAm&#10;UJqfnWfxRBCIluqKQsmuaFdPvKs3zrjGrBZLhmKJYCTmFQOXBGcgLYjWHAD7QAVRYBOt+kwk/CSO&#10;mpYM47OCUqlIMhnCtQBqwnvnFcsUaN4bDacKDx8QMBIDmXliCW88SUIjcTQoFlUwvYHbGNSQyqFP&#10;9qiJOWrqb/wec8BrCXgsMNJymwIeE1KfG38r69wgNrvaael0mDusumZDZ5WquUjZ8Lal4knd+7vV&#10;r68VPznz/vFJYrWCU5UvzjWX3lLWPlI3PNE2P9e2vDR2vncYagOu9rBPnYhYuxIe6ff649OXVZ8s&#10;4VRLIxSzWobSMqD2McpLEIjYMqAmioHnCOlwKNaT0qAq8ZwIqMZT01h//vkXUMPNCFZzx6OOaMgc&#10;DhgCYCNHm8Ncb9FVGFXFOsVbTccrk7pI1/Gqve5+W/Xd9pp77bX322setFTeaS673lR6tankenvN&#10;fRWet/WlpuUFUn1noUkNVitHI1Z9pc1QY9FVmTRiZ6r2t4rW1x0trzpaX3W0vVF2vNcoS3Qacnfp&#10;NJUGXbWJFrDU0wRJW6vD3uZyKNxOlcerxd8ZtJiZHbNimTEtKRCUlvGo9Qc1tABQMxrqmNXQuF5b&#10;iatAWnUFlLH5sBwAx8621uZXdXUFlZV3S0qvFRZevPPw2Ow1G1fsP7X8wJk5W/NBabPz8hfuPpV3&#10;7sG+W29XHLkxcfWeEfNXD546n6em0TJP0hhaQDBmyq8TZ1GXP2Pp0Dkrh85bNXz+Glo3IEANxDZ8&#10;LvnSeGfPSav3Ttt4BIgGUOPRT4Da+DX7Ry7eMnTu6oHTl/w+JYdBDRDz/QgCNQAQEcbk+QOnLoAG&#10;TVs4aBqBGosK/5XSJJkxeMEQZSgfzbLAauxOG5AVlYOFnB/H0O6fMABtzFWSrgitMlgmQI2Vzsk+&#10;BWgTI6E8aYzEZyFuKs1/42cBGQdNXTRo6sLvRkz8x6BR/xw4SoKaHPdEmk1pzG0Mat8N/wJquBxD&#10;YUZf3GmMaKAxYBkQjUENxIZMUBqD2vI16+zGTpdDYzZ0mI3tNguxGuMaCbZZKSitzaRrtRlanKZW&#10;j7XNY2lxmRpJxjqPtT0a8yepH0KP25voTveF6COBYmLJZzqqLVLk8yk+hIjYhE8LkoOeFJVDpORF&#10;E9AGSkPHExXDhWAddqdB7FpDCvQBdjDHMCTJTgtVQpEgQMongndIUJOUJkFN8pkU6iIHaTyJArQ5&#10;QXroU4AaxB41tIBmYTOviPK0SgCHEHpTpGhBhExLT6SLiosSVIkqArNoQhjEt41MdOdImb1QBSmK&#10;ybMQ28hk3uKUDQjlcSd0CXEnuA306FyeDeFRS0MeC3Xx3lCYWQ0QiUOk/Ajy3pBJZ4XLjSviFFJ+&#10;7XwPyOFDiG+AqxNACAFcAGpAVZkDoEEmG/wVSehhg4V8/qKyvyU+5I9K5nMmxBXRTvahFHL6XULq&#10;b8v/T0Ijsh22+VnYgCSoQf83oMZYJm0WUxqDGv8KeMP8evlVQ3j/uCgPfcoBUJYkNrbpkP6AyuyG&#10;1ENB5kl9UYFoyY+fuj59/kJpDGofaKZasqsXYESgBgDi+ftur87hVgmHQovN0epyKT0+nY/nh2XG&#10;H9MdnJ8DUanlNG5ey+nnrZ/E+rwMqPkzlBYCoiVTYSBad08cSnXjL7RkV0+CJHANrBZPhcmvFvOL&#10;PR5pnlk44oIiMeIqcs7FPfGEP5niOGrhZArNhrrQJloD9nXTxDsaz6XRVRpLDZFTzSFoj1aYhqPU&#10;AjWS9MWT6Ri53EgiFRSnMg62pAeUFk+6eTyUhs4oPAdeAnp27TfhgDMSdEHZRshvD/psQa/N7zH5&#10;XAavwDWXTe0wK6y6Jn1ntaa1pKP2VXPZ49r3t0ufnXv38Pibe0df3Dz4/MaBwkcnGotvdtY86qx9&#10;rKp7om56YVSWuC0NQY8yFjJ3JdzMXkRdwp2WDWppp9oXP1laOOxHYIRr5DlLl2RQY5ta/kjT11Ds&#10;j6w5agxqcujzY1+EG2enWjLuSkTsiag1EtQH3J0ee6vDVGc3Vtv0ZRZtqcNUa9NX6BVvGMV0bS9h&#10;qJqed9Y/7qx/qG56aux8CzKzaEoNykKj4q1RWSwojZxqFm0lMZ+6RNvxTtH8vKH6fnXZrYria2VF&#10;VypLb9RX32uuL2hpeNrS9Ky95XVH21ulokijKidiE/42q6XFbmtzujqBX8A1oBgvTsEHyh+0+BOE&#10;/rD4nzxqADWhWqOeWI1l1NWa9HUWY4PZANWbUUBXC2jDpdXKso62d40Nz2pqHpaV3SwsvPz46Ymc&#10;TXlLdh8DqM3dmj9r8+EFO06szL+87/rLrRcKZm89NnLhuiEzFw+cPOfnDKj9SFPTxv08ZjL50qbM&#10;HzJ72ZDZK4bOXz184doRC2iZ57glm5EC0UbMWzNq4cbRtN5z+8TVe6duyJ+RHvc8Dk1cd3DU8p3D&#10;F25A9d/S4LUAFAWg+YE2U5rw4+hp5A0SgMXjnhBTmiQzpHyYzWdIqams+We/TyEEzIBaelobl5ca&#10;IEDth9EzYQDUMkCWZiy2BYel8QvCHTKZZZfkYuxOy4iakmXSuCacfIOmLcIjA7/+MWgkQC3Naplo&#10;t3/rTmOPmtCkn9B4lkdNDLOy6CqS0r4w2XRiNWLraQspPxNN7fDhQ+RudxmcNo3VqACT2c1K8BnL&#10;YVHaTAqrHpTWYtHjP59Wt7XVa2n1Wlu8lmavudlnbvQ5lV296JkY1KgjRC/FfScgLBSLohOId1GH&#10;B9hCyl0pF+AyoBwglxzT5Mle4DOwGsSLRnGI6tQC6maGI3m0FOIBUxAbw5akBO6xUIVxCnzGYqji&#10;RqSY0rgFZik2BE71BzX2qAngoyFUlOSWQUW9HwhZAGSAJFxd0owIAsKgFo8ngGlhGkvFM1EgNOTS&#10;WXSoXBgV0QfjEWCjTRbbSKXBT4qS3GGzMwy1kM/FpFCey3BHzlcRvXW6HVmSXxoaobFO4fEiVx84&#10;QxSDwUwASoDNLw1PihwUQMqX4BuDqJ0MRlA+lBnrhNijlp3DWIMcpEw8+GakLXP4E4IBMZBxDktm&#10;sg3JujKT20HKjfe7BIvrsmRO9llpS8l2YEDyodgAlONXYFD7n4Y+/yuzxpMHPQFknClBjT1qqP41&#10;qEnhVdNFu4nGslkt27XGp1J8tltsJU5wRi40RjRBaSlgWT+B1ch13ptI9UQY1GgiV8Ds8RvdPr3L&#10;o3W6lA6nAh2c26vx+PTerHWXmT4OhsELUHOrPC5aLeewt7scnW6nyuvR0aAng1o0DWqS0oQj7Quo&#10;gc8Y1JB20/3IAdBwDH8kxkB4PiIn8o3xsCnlsIEG0Q6YLKMYGqS/NBkBhccOSqTC0YQ/FPUEgWth&#10;ZyQKyMPN0Nw4hrOkoD3JfKA3IJoUiC0cpQ0JIOFNNLPw+N/EIj78KxcNZ8vLuBb2O4I+a8Bj9rnI&#10;teZxaF34txh/Lqvq9R0VnQ1vmyue1BbeKX12ofDhKbEOdN+Di7sfXtr99v6x+vfXWsput1c96Kwt&#10;0La+seurQ25lPEyg1ktzzkKZaWRfQC0dSo1mrdGQ6KcPf1nRKSgNVYjSqCKVJG4DlglQC/Z2+7kk&#10;cojVBKihtT8/p7LjqJE+JnmW28fedN2upLcr6cG9JePORMQaCeiDnk6vo9Vja3Rb67y2Rr+jzWtv&#10;thtqLJoyk6oIMiuLjIpCEJu+7RVsu77GbWmC7IZqswaIVmU31gL1bMZamw6sVmFUFWnanjdV3yl5&#10;e/FFwbGC+4cK7h18/vjom+en3rw8XfjmfFHh5dLiaxXlN2ur7zc2PFG0v1WTp61Sr6sxAaeszeQh&#10;cxCuOV1ql1ubHfSFxulF4D6XG5SmdFKcDvozhSmN48qgEaO+FjRG8Wb0dWZDo93SIubM0YQ5mxlq&#10;Rr5OXaVRlne0FTbWP6+peVRadrOk+PqLV6dX78ibv/3gsv2n5m07Mn/H8Zw9Z/PO3tt789WK/OtT&#10;1uwaMXfF4Gnzf5s4k/YhGDnh+6Gjfxg69ufRE38dP/23KfN+n7lk8JwVg+euGjp/zYic9aMWbQCl&#10;jV28iT1qIxasHZmzYfTSLeNyd01YvX/KxiPgM/KliWUEY3L3jli8edi8VYOnL/lNkNZvYkWnAJ1p&#10;3w2fCNQgjBCINnDKwozSWAYCy1Y2eEmb8yGayiZADVT026T5Euz6tfDz+Lk/UbTbWT9mkAv3gPT7&#10;EVN/HDltgHD1UbgyIYFHzGHpyWoSxYRBtMQ2GkHKBdigcLvjZuOig6cv+mnM1H8OHgVQ+wcQbciY&#10;b4UXTSIaDJCZPPxuOPhsIl7Ot8PGM5xlXHd0G7gQ9PO4mb+MJ3ea9KUB0YZMyxkyYxF71Ng9OZDe&#10;CegNELzw7q1LXpfe7dQ77QC1DrO+zWJot5s7HRaVw6JGCttuUiDTYWr3WNt89ragtTkA2VqCtla/&#10;ud5rVyS68a9/kjsk9ILoMtGHcY8IcY/FOejAiMz6KeNRY+QKgNjCIToErmWgDUJJpNQm450YBqXy&#10;mUAeEEMDoAQdVYYYugBSPEbJLAWhCgMZWsDVYUs+Y/LItnGKQQqUxosJQGlhmpFGXjqkPH8f7QsF&#10;xcqGGOxwFBCW9smJsVqiNNFa2qMWoavTFgJ4e0hhQ72fens/CTYSw5QMT5LSWJwJgYdY6LC5z5ad&#10;NzJRAG+AK8LAKclwMPiUbISLQfIQSs/8g5GZcsdM0IsLiUFPehCBnjhF+WgWoIA3n/G9QRIjYKNl&#10;SqUEoklQk0ADA5+K/Iok97CBFJnZ3xiET0LSW3Y+53BrXwv5X4sv8T9JVuzXCN8hhPvnszKTHwqP&#10;CfV9osFlxizwlkQ0hjC2mcxkJsQB1TiHQe1rSpMvnN+z2Fw1jWhS2YjW3YvPA78+5ff0pfB3Vu+H&#10;WBaf0aS0T5/Jf9ZPYhlBoqc3JkAtGE14gyIuhi9oAau5PDqaVw159R70Yn4jUrcX0rt9OrdPK6LR&#10;ktwejcupBKg5aO51i9XSbLe1uV1Kn1cfyAx9hqOuaMydYbWgwDUAVgRcJYY7adyzGzfTl2SPGlGa&#10;8KjF4mApGicVQ6U0lMlCC6IdEsiP2iFcI0rLBjUW8lEmniDvGupGojQCKyqK2wDe9cRYsJP4t60r&#10;FEsGInExqS6OO6eRVh7tDdNCUVqCIEQ538SigX4S3OaJhtwC1xwhv83vMXtdRvKrWVV2YzuDmrKx&#10;sLXyWd37e+XPLwHUXt4+8vjKvnvnd0KPr+wtKjjVWHKzpexOR/VDTfMri6bc7+iIhYyphAtEJUEt&#10;m9Io7JlgtQyHkc+MUYzmnH2K/flJrA/4skQ0/senOPHWX91vEIFahuf++Jz6M2voE6IlBcItR9E9&#10;eiMfe8NiJlygO+VNJdypuCMOVvNrwWp+V5vf2RJ002IIv6vDY2tymurshiq7vsqBVFdp1ZTYNeUu&#10;U53P0R50dwbdCq+tGXwGOc31bDiMdcA4k7pE0/6yqerW22cnb1zece7UhotnN1+5sO3yxW1XLm27&#10;cW33ndsHHtw//PTJ8bdvzpcUX62suF1X86i1+ZVSUaxSlum0VXp9rcncZLG22mwdIDaHUwlio8/X&#10;TXLTnyYqO60hYERrMpsajIZag76GUh3SOoCayQBEo5lwvBzVZe9AmsG1VouxwaCtAasp2osa658B&#10;1MrKb5eW3nj77nzege0AtSX7Ts7OOzRn65EVh6/svfFs++Un83acHLN446DpC3+dICiNdiuaQGsI&#10;ho/7RcS2pWWec1cOX0iINnLRhlGLaZOo8cu2jBErCQjUFq4ftWTT2BXbx+fumbCGVhKA0sBqIDaK&#10;yrF857CF64bMXj5k+hLhIaO9BwBqAmum/WvoeBggDFAFedSm5AyauojdacxqLAYspi5gFh/KTBjM&#10;bUxpEM1UE4VlAdkUDtECKG1A1mJPHqb8YcTU74eDU6dBEtSAR4AkMeZIfCY5jFEMOYKZ0i1AvIyU&#10;S9LmBOOAjARMAK9/DASl0VYEPNAJLMv2pf0wcqLEte9HTErH44Ah3HWC0nAn5Lfji/J1AWo8NQ3C&#10;a6TFnmKqH1iNwBesNmXB71MXDpw8d/CU+aVFzz0uncdpcNg0VpMCoAbZTAoGNadVxXKZFR5rh8/W&#10;FnC0EaVZm4FrYWK1hqhXh+5HrB6gTgudJfeX2Sn3Z3wolaa0DKjxHDUGNb+IXpv2sYVDKBMGSGV1&#10;xmnnXAZ6QEIgCQj9E4MFhO5KoEMv6IdHPOWqT1wF7aMWUxrTGFJuLVuMWWmKwm0KUGMxmQHU2DkH&#10;DmNuE6IdESBumZtiKEQO32rmoviTnSKQoYDAuEgiFe/upUUG1K/jcTJwBnFFtpl4uEvmQ6Y0pOi/&#10;2cBZ9OJcAC+EO3Vkso18flEwpJ2t7AK4LhvcAq1eBKiJdQl4BAisiVNolhATFxWX5juEwSTRDyYg&#10;iS+MMlKAG6YfKSYeNpDyR5X9OYkP4y8fmxQOZZX/SXwV1tdX76evy2e3k10dNottPBoxrvCoQQxq&#10;kGSybDiD2N+GlCkNgg1J1JOsJl+yfLf4sZjDgGXsRZOHktJ6+qiMMMRCzk9pSmNQYyz7/EevlAQ1&#10;UF13b2YlQcIXirr8IbsvaPX6KdIsUq/fDIlJXbBpGj4AzuXVOD0q4ZiAlNS12doc9nZ0bRQlVFet&#10;19VYzI0Oe4fbpfX6jMGgnQYuo87MYoI0riVTYV49ADJjUEMK8binmKPGaAUm42UHaTgTBnLS3CZO&#10;kX9Oglo2orEAarxwASVFLYJF5BAsiotC7MlL0iYNuHogGhcDrDGKjktxUhnUaAUDb2NFisSc38Rj&#10;QfwJB8FgEa5F/DHBalA44Az6rMRqADWbGqBGK0DbyjsFqNW8u1Px4vL7R6cZ1O5f2HX33A6w2rMb&#10;B8qen2ssvtFWeV/V8NzYUeS1tUZDxq6EC0gEluKpZhLU0vFpJbcRY4HDYhlRyX8DuT51/fkp9e/P&#10;XcIWFWn9AVjty3w1Xn/wSez7/llsUSXHPVnkVAPzfUwIUBNbGojR1Z4uv3CtEaslwqZoQBv2qkJe&#10;JcmnCfs04DCfvdVjbYZ8thYwmcfaCNvv7Ah6NbGAHlVC7k6fcL+B6lyWRpelAQK0mTVl2o7XbbV3&#10;C+7sP56/+tCBlUcOrz5yeM2hg7mHDq3Kz19z8sSG82e3XL2y6/49wrXXr86+L7wMXGuoe9LS9FLR&#10;8V6pLNGoK/B1ArnMpkazudlsaQG3WW1t+ILt1jYrDkFy5EWrFd9xtU5bodNUiKlpVXot0mqTgSbA&#10;gcnEJqEQQI1SBjUAnElfq9dUKtoLcd2qyvslZTeLiq68fnNu77HdOTsPL9t3at72Iwt2nVx/8ub+&#10;Wy9WHbk6Ze2e4XNX/jZpzoCxU38aPRn6USz5/GnUxF/HzxxIg54rRuSsG71k45ilm4FoADXg2til&#10;m8fAXrRh5ML1I3PWj1q8ecxyArXJ6w7NzExQA6iNW7V35OK8oXNXDZ65FARGs81E4AwIQEOrPoeM&#10;A3AMnJx2hg2cSqDGrJZNbJLJJKgBufplwqCFohPn0m7rE2b/OjGdibMoydgHgwsPEEFxcTOSsQit&#10;wGfCqfbTqOngpLQynARIQhkmsH6glq4+ZjrFeKMou7MojhryyZ5LjzB1wb+GjftfA0cwqDGrMagx&#10;q/FApwS474bTVgSgNJKYl8a8iDfGV+TbZrFTDRrM4dPEYs/0uCdADQQ8af7gqfNHTJ+vaq93O/X4&#10;p8Dt0NvFdDR2qoHVhF9N6barPXZ1wKEOOjtDLkXE2R52tEERR2vU2Rq0NcZ82q7e/hv7wEDHyYDF&#10;dMXKPmQDKfCFmYxnmwUj4CDypaVHNrM8amhZEhv1iwLRkBJS9FIvCD4AqDFhoK9CvwWGyHjROCQH&#10;C4CVXo4gWY2bYjESscGnhEctAlDjUGphgWLcrHCeoam03w4tozzuAWKE4h4UBhrkq3Cb4D/cXhxv&#10;i07hkIhH4GAEZZiuOP1aqIIHRPcMA4eyh+Y+m/tv7sL50mgnuy/HKdTixnFWijM5nxvMzufG0QIt&#10;YhVDn+It4SnEFlKiZfwEvJYTNpXMojQukC36yf4O1CToSEncYZupiL80NrLVL1M20k9cjJWdz+3L&#10;y2WLM2X5r+tyJlIuiZTFNp4026OGNBvLmNIkq0mDQY1tPvx66DP7PcvXy1iWDWqQpDTBZ/g40+r7&#10;kPpE88/+Mhctm9KyQY2capk5asKHJJxqIbuIN2uj0Bhi/r6YyE+LDEBvADWavuYUfgd7B+0xagGf&#10;1QPRdNoqtbpMoShSKN6rVKXoDe22dqdLTWOgFJuDcA3okwVqIeG+igg8Sot9adFEMBIHKgWisUAs&#10;DqgClhFjiWHTSIqivolVCCKWB1pDm+Qb6wp3iVPsY2M+y5QkUGNWE2lUNEhsJymNQQ2Uxm8jmvBG&#10;yakm9pBkPos6YjFXLO4W6w/S+gb/HuKfMqQZXCNiy7Cal/1qQR851WhVgfCoAdQ0bWWK+rctFU/r&#10;Cu8C1Ioen3l999iTawceXNwNULt7jjYteHbzYMXL802ltxS1j42K9x5rC0BNetQ4ygbBFiiKQIr0&#10;52dAWJrA/qLPyT//SP0bBf7o/vNz97+FRD75xtDOR8FqgC1QGg+tIucTTlHY2y+hbiWo0dy1T8mP&#10;qPgBin9A9Q+R3t4QWK07BVZzJaO2eAispov4NWG/JhI0REP6sE8ddHcGXIqAqwMp+CwARHN1ogwe&#10;LRmxAO+oPMDO3RlEAUc7ntpjawa3Oc11JnVxc/Wtm5e25u9fcfjgyvxDucC1A/uhFXv2LD1wYOXR&#10;o+tOndp4/vy269eAawefFBx7/epM6furtVX3G+oKWppetDa/6Wgr7FQUa1TlOk2VVlPJgk2HajLA&#10;ZxpVmVJRBKlE7DS1skStpJUKBGr6Opu5BZTmsndCoDSRdghKa6YdqHS1WnVFe+vbuprHlRV3ikqu&#10;F76/9Oz5yfzTexdsO7j8wOnFe08vP3Rx19XH2y7en70lf9zSzUNnLPqVFnsC0SYNGDNlwOhJP4+e&#10;/Mu4aQMnzxsya/mIhaA0cFje2GV5ADVQ2oic9TQAungj0uELxTKCpVto26i1B6aKlQTQtM3HJqw9&#10;MHrZtmHzVw+ZtWzw9MW/TwFXcRxaYgsQBq/6BHaQj024wSSZ9RMzFpMZgxdy2GaBhyh/4jwZF+0X&#10;kYMyOIWUW0DOALHYE0Ql7iS9jUHaDTZq+oDRM4jSwGqjIdpME5D00xiQGYVP44UFTGlSyOFMgBrv&#10;v/7TuJnQzyI+yK+TafOo3yfP+9fQcf8EpYnN11nZoAZKY18axeMQITnYn4cb+FtQY1bjm2eP2kDe&#10;dl2smWVWo5UE5FFbiLNDpi6YNHeRw6zCvwN+j9XnNrns6UlpLICa06oCqHkdmohHF/Fqol513KuC&#10;Ym5F3N0ed7XFna1Rt4JG7kTvyB0Sd1RIWbD/gmVZ6gdq4Cfis0g4lBkGxWFU0J4UqjCrUePZXCX6&#10;yKRYysBsgY4Kp4BT7PpiRMvgGuEUhEuzMuTE6wa+gBpyxCGMKEAtFotIUOM2kYohSzwCoRsOcW8p&#10;9JIfxYZLAtTQieJmOEWzmTZxCaS4YnoThTS3JWgclgswHiHtJ9EHp5+RO2nurdFtQ+iqORNiGykK&#10;S27jVLbM7XCD8hLZ+bBhpLpp/hw3S4tVP39CvrhPPE46eBu1iefFWXEb8lrSkBdigcnALvhs2EAK&#10;8VfUT8iU+TD400p/BsLAhyGVnY+Uq3Bdzv9afFYKOdlX7Ccun30225Zn+4kze8DPAtE4ZQ8ZBAL7&#10;D6DGBTgTtgC1vxn9lMJ7Fj+ZmIXWTawmQa0fpbHR+6Gnt4+ibzCKwQCKsQ1JRGOA6/tAMW97+9Ag&#10;MAWQRG4ksFo45g5R4DEn0oBYYhmMOAJhKw2JClCzOTvNtnaTudlkbjSY6rX6GjVttFOq6Hjf2vqq&#10;qelZY+PT5uYXKlUJzeS2tjldGo+H4nQA/oI8i58iqIkx0FQYWAY4Y5EjLUGT0sJRbyjiCUXc4QhQ&#10;ySdiefBcNPKZMYTBQA7yQWkcg0MMaJKfLMNnzHYk5rl4gmbIoYA4m3a2ZbvT2JMXTwWjCT971LJA&#10;zUGbwSe8iWRmWpsQQC0CUGNWY1wTa+QD0Yg/kp6s5gj57X632WVTO80Km77VpKonj1pDYWvV88aS&#10;h5UvrxYXnHv34OSzG4ceXiJQu31m+81TW++d3/nm3pG6d1fbqx+ZOovcluZo0ABQ66FQamFwFS0m&#10;+JTekZ317z+7/wSx0WAlQVvGeUa2CIfW/eefPSTgGhEblWRQ+yQoTbrTaDD0Q/QjLfmkxQQcSo2F&#10;qwgDuEabfnIZpCj/4UOkpyeI2wOrJWPOeMSKGwarIY2FzdGQKRLUg8MifjWITTjbVEhjAV0qaulO&#10;OrvjjlQMeGeMBXVRnwYKe5QBZ4fP3ua1t3psTRZtaW3ZlesX844dyj1xZPWpY2tPH19/+sSGUyc2&#10;HDuy9uDBVfmH1+Tnrzl+bP2Zs5svXdp+6+aeRw8PvXt1tqL4WnXZrdrKe/XVDxtqH7c0Pm9tfgVi&#10;o+i1rW/bml+3USC0120tr9pbXyva3sIG1bU0P29tQfqiuYnKq5VlRn0tKA1wRh2qS0NRdgWr2S1t&#10;NmOT1dBgFvuEqhWlrU2vaqoelJXeevfu4qvX5x4+ys8/vWvhln0rDpxduv9s7tErO68ULD94fvyK&#10;rSPnrxo0ZR6vIRCBVScPGDsF3Pb75LmDpy8aPn8NgGzs8q3QuOVbxyzLA6gNW7B22II1QDRhrKWo&#10;HCt3Tl57YPqmozO3nJi9/fTMracmrT88ZuUemp02Z+WQ6YsHTcsBLjAY8eQq2pZg+KRvh00AcAyc&#10;TO60XyeCNmh2GpMZoxXSr3GNxaD2c2ZRJ8iM+Q+CwfPDfp2As6DDeb+jPJAuHTstvd8UE4+4JeGd&#10;Av2MnfWTwK8BIDCQ2Si8lrRHTRAbMRljGSOaNMgWe0YB1GAA1MR6zzm/TVk4ZObSH8dM/38Gjvp/&#10;Bo74x8CR/xw8+l+Dx/wLoJYhNga1tC9txPjvRkzkBZ68eoBBLXMP5MPDrfL9swBqNMkPoDZ1IUBt&#10;EEBt+qLB03IgmqA2ce6QaQuHTs9ZvGqNz20O4p8CrzXgsYgl4XrgmtOmdtnV5EtzaHxOTcCljXoN&#10;cb8+4ddByaAu6VMnPJ0JsJqjJepRdPeRHwudEHpZ7qjQQco+EkLfKbFM9qZpVhMTxcBMYDLwUyAc&#10;CsDOgBryaVQxFoVQMpqIReJRj9/rDwXiqUS8S+wBQPkJGvFEXyg6XXRUgiHiQRHnjPlJglqA1gFQ&#10;BDVcF43DQCqdasxnrKwc8qjF4lEJaiEx9InWwGc4G46C1dAo/pmO0fQsgJEgD+ISkIe4Jdl9csuZ&#10;q5AhEIeuIlgtTWmxdH4ap2BIAXG4NT4Fmzts9Nzos6mKWGDIF+VeHJlIUQYlkSPrQn8hp78e8g1D&#10;fAoGN/hRhHyjt02eP/F+8ExoTDz7hz8+E6tlxl7lbcjrUsv4jXAJ4U7Dl8MGbhviD4kNhhv+ilg4&#10;5Bz5mUH4nDhl8bfHYpvL82H2WRaf5caRysO/tVnZhzD63STnQP0KIO0RPxMQDQJvscBeIDBJZizm&#10;swyWffG9yRwJavyG07+UEN4tvV5SGsuyhzv7CZTW97G370PPh49pMgOlMZNJRGMxwH1A+gl/iuDn&#10;TkBgtUQXsImdSb5IHPKGou5wzENutrDNFySPmtOttdg7TNYWvbEBiKbSVHR0lnZ0FLW1vWlqel5f&#10;/7im5l5Nzd26uodtba81mnKTscFqbbc7VG63zkN7Rll4QwJmtXgiCDIjvxrPSBPxOMS2BM5A0OEP&#10;kj9Pgh3DWTf+ceL1oYLYwF4MakA6VKRNqGLeWMLPg5sZnOo3TgqAI5dbmvn+Amr4kxK06ouK5QsA&#10;tXCUJqiFo6A0dzzhS4hFpt09qAvIiyJNe9Qkq2U51fzRCIOaPeSz+lxGN/6GNnVYdS0ANV17paq5&#10;uKP2dXNZQR2Nfl4penz21Z0jvJ7g9pltN09tuXV6S8GVPaVPTrdWPjB1FnttrbGgoSuZXkwAlqJ1&#10;AxSQNoNfGZBiB9iffxCQ/fvPnv9CvigjS8LgYlTyY4JAjRYfRIBoLDSeteOnaO3Pnn//u5frwoBg&#10;iBC4CV4EKlJyqvV2+8FqqbgrEbWBz2JBYzxsTkSt8YglCggL6cFhhGIBSuMhQ1fU2pNw9XZ5e1Oe&#10;7qQrFbWmIqZkyADFA9qoTx1ydwacHV57i1lTXFd+9f6NXedOrr94esPVc3m3Lm+/e333vRv7bl/d&#10;fen81vNnNp8+tfHc2byLF7ZeOJ93/tymm9d3PCs48v7V2fLCy1Wl16vLblaVXqupuFVXda+x9nFz&#10;/ROkdZX3asvvVNP2nTfLy25UlN6orLhTWXG7suJWddWdmuq7tTX3GhueqJWlFmODyy7Gpxxar0tL&#10;2yQ4lARqplabodGirzNpa/TqSnVHcVvji8ryO0Xvr758ffZxwYkbd/YeOrkjZ8ue3EMXwGfrT97Y&#10;dPbenK35o3LWDp215NcJAJSpoDQGtV8mTB80dT5NSJ+zYkQORUcbu2zr+BXbxy7fNmbZlpGLNwLO&#10;hs5fPXT+Ggi4NmrJ5omr9kxdf3h63nF2p8EYv3r/6KXbRyxYP3TW8kFTOeYqwGhGRhQGjEBk5GRA&#10;Fc2jEiFtgWKsbBrDIY+Hcj5SCW3ZrPbbRArrKiEGBiAMqfA58dl5zGqyDAow98DgwmwTeI2maWo/&#10;jpoyQATCAC0JYEozGZTNapzDFaVHjZxq42f/PjVn0IxF346YBEr7X4NG/HNQOjbHd0PGyjhqf9Hw&#10;cXgtEtQy10079sSr+3KrEJ6OBz2FO23RUJqgRpt7DpuxeEhmL3axS8GiXXv2BvyOcMgdDtEfbzwd&#10;ArjmdRt8br0fculCHkPYq4/5jMmQKRk0JgP6rpAhFdR1BTQJryLhbEkEzfjHO9mdSvRQv8X9JfeF&#10;3ClyTj8xpRGo0eyu9AQ1cqcB0WAztIkVnb6An4lNoFXYF/A63Q4I1BWO4Y/pFFgt0ZV2/zBvReNR&#10;IJpgMvyFTY4uthnUODCHGKz8AmrMZMxPgCTGNZmDAgC1eOILqPHQJ1gN7YM8YMOA0BMDR0QHKTxY&#10;HymSLW4SHCmRBcyENrPF+MUX5auz0DILrXEZ2GzwJSA0yB0/UgY1lAEnUeSLjFMNxdAaDIY5rpjd&#10;eD+lu/wsUOPrIoceSrju+ELyVvGAvIQTgEULOQXSoSJSNvhmuDVqWWwnxXwG4RBiVkM+g5qknGzh&#10;rJT8zPBFZX9pbGeL2+HC3OzX4sblhVjy1NeHsjDfDNvZOX9bQHrUJKgBvIBfEtT4kA22UQZVuAxn&#10;9gM1/pX5xfI75IuKnDSoZWMZJA0WgZqQBDJOGdT4kA1itc+kvk9dYLWeD0nBaumxv3gqCAli84Na&#10;ghFyrfkovprB7lSZrK16U6PWUKfUVLYrilvaCltaX6cprfZ+dc2d6pq7sAFqanUZh0ew2TudLo3b&#10;rfdSpFlrUGy+HonSQs5I1IsUYt4K4Vo09mr1+S1iehzAzkEhOWhwM8x01dOb6OrF3z80svll16ko&#10;7TolKJAWmQomo9FVsZCTyEw41ZBDNosoTaxmAKixOw2UFo4BTz24N7G9lQA1UFrcHU8GUl2hrm7U&#10;iuIGINxJb1/yG5BZP4+aYLVANOqNhN2RoBOUFvCYPQ59tkdN11GtbStXN71vq3reWHy/5s2N8ueX&#10;3j86/eb+0Re3Dz2+uufe+W13zm19cGHHm3tHWivvW9Xlfkc7gxpAiocmaSLaHynpJ2OQyjYYyNiQ&#10;KYMXC/afn7vwj9unj3Gw2odeWlUASqP1B2kKTPvS0OZ//Vcft8ztCKGRNKuh8IcPUdrWXSwgJada&#10;3BUnPiNKS8bs4DbY8bApGTYLkdEdszOlfegO9HX5e1PerrijO2brjpqhVNiYANXRYGinz9FiVL9v&#10;qLjx6uGhh9e2P76+48XdA4VPT5S+PFP2+lzxizOvC46/eHjk2aMjr56ceP38VMGD/KuXtl69vPXR&#10;vT2vnx0tKzxfWXypquRyRdH58qLzVSVX6ipu11feqa24VV50pfD12ZfPjz8pOPq4IP9xweGnT4+/&#10;fHkaevP2zNt3F4qKLtdU3VN1FlvNzR6HRkjrcQLUNF6XxmXvtJtbrfpGo7papyjXdpQoW982Vj8q&#10;fHvp+fMz9x7mX7u179T5vJ2HNizctG3loXOr8i9tPnc398iVyat3jJi3csiMhb9OmEG7EYgJagPG&#10;Tv114szB0xcOnb18+LxVIxZvGLUkj0Bt5Y5xK7aPXrplxCICNWjw3NVD5gHUNoxeunXSmn0zNh+b&#10;vf30nB1nZm07NXXTkXErd41ctHHorBWDpiz8bcKcX8eDKojPWByslRBk1BSghpijtoAnpUkCg6TB&#10;HjUcMqhli/OpMJBuEm0VCjGESaDBISOakNha6q9lso00hI2ayiOPADVAkgCmKZLMpCSiSTGisVNN&#10;gtq/hk0gUBs44p8DR/KO7AxqcgyU/WrQdyPGS0TjlJ1qkGA1WlsK8XMxpTGoAcsIyNiXJkCNWQ0a&#10;PgM5C27duhYKeSL44w1/UxKrOUN+G3ANCvkhc8hnivjN0YA5GbJ0RaypsLkrbMJ/BV1hY1dIn/Sr&#10;4p72VNxPa8YAapmOUHaN8pC7z2yFQUg8g02MewLR0hPUxHQ0Xk/ATjXkc+gNpB6f1+11QS6P0+Gy&#10;e3weVET1ELhJ+N6QilrkPAM8hSIANfKoSVCDQFfgIWa1vwU1KZkZE4sJeNUnQI0UJf8Z2kQ+eIUp&#10;LZaIglHQZXLHSa4OwS7cT8NGP4p8pNlXgZiBkMJOc08Gy6RkTnY+N4gOG2ISSl9dAFN2/402+ZYg&#10;bgGZkDS+VvYpNIJDpNKFg8aRw3eFAni6PrHNFD0pQE08JldkoQrfDAsFUJKBrB+oQfzGmGzY7icu&#10;Jj+2fl+XzJeSdJX9WbLN4gtxAS75tWRJFpfPNqT4JqWdnd+dBdbMWxLI+knmI+XCnM+1mN7wc/Rj&#10;NXqNeIH4sTJvO5vPviazfkqjmPCofRB8xjZRWgbUPv7RA0lWY9eacC+BXSLJbjlVyx8SDARQc7q1&#10;VnunwdysNdSqtFXtnaWt7e+bWpjSCmprH9XU3AergdJaWl52Koq0mkoBaq02u5LiIbj17FTjqW8g&#10;IeCUgDM3+AykFQq7/AEb7R/gNbipvBaGP2BByVjCJ8ArzWo0XCvGPQWiuWh8Nkx4FwhxGFt3pjyD&#10;WlTMXSM4E4OeJHatoTUgWobSgsJ96MLDhiICJUW0tpgY7hQT4CI9vYSJLEZGWkwgEI34TCBaEJQW&#10;A4FGPKGQK+R3BLwWv9sEUKNQapZOu6HNqm0Cqxk7q7Uimlpb5dPm8odNZfcbSu40FN2oL7xW/epS&#10;2dOzRY9OvLt/tPzZ2fbqR2ZlWTaofRS7qgtQ+wJSks/6KTs/YyPt/fMPIBdlAtdAWh/BajQGKiKo&#10;wRbsJZkMFf/7vz+A1WAz5HE+bkDAIlrgAVCiPTF+SotAE4LPkjFbKu5MRmk1aDxiSefE7GCy3qQL&#10;cAZK+9gT+tAd7OsK9CTcvUC3uL0nZu0SrrVEUB/xqgLOdouuTFH/sLbwQsXLk1WvTzUWX22puNNW&#10;db+95mFb1YOW8rstsOsLOpqet9Y9rK+6W/Tm/KN7+x7f3/2y4FDx61Mlb8+UvyOVvjlZ8vJ4+Zuz&#10;le8uVL4/X/TqZMGDfRcvbT56Yu3RE+uPn1x//sLWa9d33by19/ad/Tfv7Hvy9HhZ6a3OjvcWY5PL&#10;rnLZlBBtOerUeoFrDpXD2mE1NutVVeq24s6Wwua6p2VFNx4+OHL91r7L13afurBt/9F1eXtX56zf&#10;sHjvifUnruadu5Oz5+S4JRuHz146eNq83ybO/HX89F/GTSONn/b75NlDZi4eNjd3OC3nzBu7fNuE&#10;3J0TV+2ZkLuLQC0HoLZ+yII1g8mjtm7k4s0UO2394akbjwLRZm8/RbPTVu8biWJzcgdPX0xTwcbN&#10;gH4GnwnR4fiZEE+WRwHo14lzAWqDpy1mVmNJUONDttNYloE22OROm7RgEGBuctZWocK7xhQFJoME&#10;h0luS4MaE4802CYaG0UT1CCeKwZagpjSfvhrkA6uJVsDovEYKNIB42f9NjVn4PQcIBctIBg86l+Z&#10;aLcEaoPIo8YLC3jck0SslnaksQGuzYx7TsUl+Ln4cfhB8LCDRDzbwdMgmqMGYpOgBkQbNiNn0NT5&#10;tdXvoxEfzV6N+niZUYTCLjqjIWcs7IxFHLGwPS7UHXV2xxzdUWtPzAbRHy34DyGoS/jU3T3J9BBY&#10;pnNCZ4bOkns17hGzO1EWTzgjiZ0GmMlImaFP8q6JfE4Z1ASruSGAGgRQQw7VCqSLEbSlReQEJhO4&#10;RkTFlAbBZqTLBjVmNcYmhjM2JMNxeI60Oy0chIHGhUeNlg6wDVBDN8lEgo4TfSTP1kImdZyCdcjH&#10;9pH2ksoWMw3OyhzJUkhZjERsyEwI10KHDXFXjcZhg3hAS0xUshEUgHDYr32kLO7X5aEU37m8ga9B&#10;jQ7BCmKPKfATUpqilyFFTqX4KkxarK9BjSW/qH7ifBTgDwyfE39m/1nMWNmfpcznU//T5aRkSbZl&#10;4exaf5sphUwaGv6UXk/AuMbUxVjGZJZNafIQxTiHEY3rMqVB/JLxYjnFr8Zvu/cD9Bcsyz7Mhja2&#10;e8HYH8UsNHy2Gc/Zx88CzgBtIkcKp6RfTSjR3Rfr6qVZazxbS+CLw+s3OVwas61DZ2xQ66o71RWt&#10;HUWt7YUEas0vGhtpaprQM1Bae3thp6JEraow6OvM5mabvdPj1Xs8Bi/NVEvvMSCWgvIsNN6C3e4L&#10;WD0+o9utczpUdms75HKpfX4jsCnLSUasBsaKxQORmDcYcVNIkQDF6RUrVWlvKJSPxKg8g1rac/Zl&#10;kQGNeMJmgUehaCIQinoCofTuBYH0vgVu2qgglfalMZlJpT1qwDL80wGlES3qj4a90QjkiYQ9Ib+d&#10;QE2EUuPwHGIb0DarrtmsqtO2lXU2vO2se6Wofd5Z/1xR91RZ+0RV+0RZW9BZ81hR9bCj8n5nzSNN&#10;0yurqgKgFgeoiThqH/tog4E/PtK4JAMTxKzWTzIfZPbvf/f917/7kP75R9+///zw559kMHUxqwm/&#10;WvyziMrxmbb1zFDgn+ROY48at5nVrHTUpQBqpL70EKqI1uEkxR2puItmrZFTzQpQQ05XwtmTcncz&#10;qNFga+hzX+RTb+hDl/8DcpKuPhQgVjOnwqaYXxNyd7rNoNt3yvpHitp7SLWtrw0d70zKIou61Kwq&#10;M6tLrfpKu6nWaqqzaMuM6mJtx+uasuvgsJLXJysLz1cWXawuvlBbcrHi3emiZ/klz4+WvzxR9vpk&#10;4dP8B7d35B9bmbc9Z8OWnI3bc7btWrx7/4qDR9YcPrb29Lm823cPvH9/taO10GJodFoVEMjM7VB7&#10;wGoOjduudlo77eY2s65B01Ha1vCipuLe65fnL13ddfr8tuNntuw+vGbzrhXrd6xcuHb1wl1Ht5y9&#10;tfH0zdl5B0cvXIOu/bdJs36ZkKE02ipqxqBpC4bOWU7LBZZsHrdiu6C03RNyd49eunXEok2As8Fz&#10;1wyau2rwvLU4HLN8+8Q1+6duyJ+ed3zuzrOztp+m2WnLdwybt3rIjKWD0P7E2SCzAeOmDxgzDZRG&#10;KbnTwDQzASI/jJzyO4XSoE2fgGgS1JB+cZVlvGgS1PiQz/4spp0h/VUsJmBw+V1EAGHnGdMMTVZL&#10;H5LLDYIt+Yx5Czlsk0aD1aaL5Z/TcJMAJsFq6W3auQwfZhMbtZntUZswe9D0xb9MmP2PwWP/1+8j&#10;/jlo5L8GfQG1b4d8CaWG9DsR5Pa7kRMzUEiePOFFAxfyRuy4EG1FMGDsDH4EiB8WlDZwynxe7Akx&#10;ookRT5qpNnT6wmHTF9iMilQi1JUIpfDPRdSXiPjiES+UiHqSMchN2xUL4W+Vnjg+fntfwtEbd/TE&#10;wWqWrrAhGTaLDluM2XVRV4SeD/gVAv0IVkMqRzlZnJOmNOHWAmMxpcGgZQQRiqNGSwoyS0FxCink&#10;8Xm9ALZgGtcAashBPugJvIV7AFehQVSkpqgFGpEEtGWBGs1R4wIoiVoMapLPIHoW9N8C2nAWNjIp&#10;ClqMFn5GouRRk0OfEWTSRfEIYgupTx/BKMwuEOri/aAfRccZ5wgXAl9QgK/CwiGnKJCNRPKQDcam&#10;7ByIeQjiTjpto9vmYBlAH1G+G913FqVxC9waNwuhBe7j++XIzExTX7gNQoM4xFMTnwlWIzwVa0Jx&#10;RX4P2eJmgVnAMppNJQx2PX4NaviiJBux5CHOwsb3lgG1NK7JTJbM4YpIvxafhfpdIltcAMq+K86R&#10;ZbL1NaghB8Ij88JP8BYjF9QP1JByDpdhcTEJakxp0p1GP3rmxxJK/3binZM7TcLZX7GsP7T1fuj+&#10;8KkHSoPaJwFqwn/2tRjUmNWEkgxqIr5aKBL3haK0UabbZ7Q71RlQqxEetZJ2BbFaa9ubltbXLS2v&#10;W1vfEKJ1lqhU5aA0jbrKZGwwmZqtNgI1UJovYBbrSe3AIIazcNQVjjqBRx4fkZbbo3c61TZLm9nQ&#10;YNI32Kztbo8uAPYKOzi0B7MaxK64QMjpoa0URNwQsQc8iC0YskXIXcdLQTNDnMKRJiiNvHGEaCKg&#10;biyBP/koFq4v6AApMvDhPgNoJOYSoBYUvrQYsIyXX7DAar195FHzJ3BbUjH+99cTC/MfzQ4o5LeJ&#10;baZMPpee9wN1WTps+maTqkbfUa5rfa9teW9oL9a3FelaC3Wt77Qtb7Qtr3Wtbwzt74wdRebOMrex&#10;PuBUxAKGrrhLzFEL0+YBnxIMSZwyOQGq/kaEaB+liNL+AKXRPDNJY4LVkh/FcKrQlzYlpfG12OBT&#10;bEPsgROglg7MllkB6kkl3JwmgWtxJxANfAZKg3q7vH1d/o+9AtQ+Rj8C1LoDvSnfh5TnQ8rdl0R3&#10;ZRN+NX3E2xlwtLpMNWZVkUn5zqYps+mq7IZqh6nOZW7w2tv8rs6wTx30qoIepcfe5rQ02o01BmWx&#10;ou4R7VtVd7+97kFr7d3mqpuV784UPc0venq49MXRkpfHip4ffflw/4VzG/J2LFy9Yd7y9TNzN81d&#10;tWnehm05W/cuPXxs3fWbu1+/OtvR9MasrbcbWxymNpu5zWHpdNlUEEDNZVXaze1mfZO2o7yp6nHp&#10;u6v37x0+dHTD7sPrNu1ekbspZ9mGhSs2LVq4ZsWiXUe3X7q75tjVqau3j5q3YvA0kA0IA/A0VbjT&#10;Zvw6ee7gWcuGL1w7ZvkWUmbQc+zybSMXbx62cMOguWsGzlk9BBw2f93IpVvH5O6ZvDF/2uZjs7ad&#10;mrfr3MytJyeuOTB6aR6tIZi2aODEeexL49lv5KMSoMZI9N0I8lHRRHiKdktDn2CvX8QqTqYxyWRM&#10;bziUOWyzBmQ27pQEJoz0QKfwrs3lOWo8+sllCKrGiin/GS8aG+wtk/gF4/uRRE5ZSheAkW0jRXlq&#10;E62NnUlRQibOGUZTAGf9Y8iYfw4aBVDjOWrfDk4vI5BxOtipBlD7dtgE9qXhQkxp2aCGV4fWfhk/&#10;k/BXLJ6ltyc2JACrgcyk2KOW8astmjQvJxqy93SFu5MAtUAyHkBKBv71ALRFfcmYF+qKe7oT3u6E&#10;pzeBj9+N/wp6487euB1/q3RHDN2pYE8vgRrxjegmuXdkFONDyWfS/qKs9Z4kMUcNiJbBrPQppjQ2&#10;OPX6gWhupD4cif2jGB0YO3AzXB0oJoQGeTEBVWdEw1kAFlMawxkEA2J44kOchY0UECZWd9J2Auyl&#10;E6BG8d5QDO3gEvFkDLQBofNGB4mKOMu3hA4V+QwffEpeiHEHZfj++fBru58Ymxh6IBhsIxM9N/fi&#10;uBBX5966qwdQhYvSu+LykLS5U+fW+tkQikGUKdgLNt88PwVdQpAWgxp7yMRF05IN8oWkssughVTv&#10;l6FPTrMRR4pz8JI5ZfEHxsKH108ogFpssKTNl5B2tsGn+kneA8SFvy6ZXQYGP4vMwZPiBwKrSX1N&#10;aRAbjHRIGc5E/pdBz2xQk29SvluRTwQmaQz68KkP4sx+pyCmOoBa2rX2sasfnH36s5eHPuXoZzau&#10;ZcZAKWwHQC0QdnoDVk+APGoWu8JoaRGsVqvUVHYoy6BOVZlCWdrRWdLRWapUl6u1VRpdjUZXq9XV&#10;GQ2NJhPNUQNIAcWY0gSo0dhiKOIUo5YgNhsICUzmcCpttjaTsd6grTRqq62mJrdTSU61kD0a84DV&#10;wGfANYjcaWE7ark8eodTbXcoHE6aCef1GQB24YgTBJYU7jdIOsPYZm6LJ4IR2q/dEwyDFEGiZo/H&#10;4HLr8JgeryEQsITDjljMk0gGhDvtC6ihHTTS3QPyC3/D/85myROPuKFY2AVJWxCbPey3BL2mgMfg&#10;czCrNZhV1TY1ySpkUVZYVRUgM5OixKIss2mqnIZ6l6nJZ2sPutWxkDmFP7W7fCAh2mPgM4Eai2np&#10;33+Sq+z/VWA14UujKtkt/PHHl62i0g1maEyCmsxkehO1qDw55MT4aTao4VYh2rRAgBoL/VBP0gsa&#10;IyDrDnym7RAoxO4fn2Jk9wRJ3b6PXV5itYSjN0GsFg9ow55Ov7PVbcELqaNIbI62gEsBLAt5NbRk&#10;gUZU7bTUNGwJ+Q0+t9Ln7PA62uyaMnPnO7MKKjR2vtG3v+isu9dQcqnu/fmG4ksNxRfrSy7VFJ57&#10;9WD//kPLV22av3TtrOVr5yxbM2fZ2llr8hacOLX+4aP8t68vtLW8seqbnOZ2lt2sAKs5rbS2ALjm&#10;sCqsxhatoqK+8lHhq/M3b+zdn79+w47lC1fNnrdi1uxlMxeunpuzPnfp7mPbL91buu/UhKUbh81c&#10;9PskYMrUn8enfWkDp84fOmvpSFofkDdqyVZQGjQhdycobfTSLQA1wBlADemwBetHLN48duWuCWsP&#10;TN54ZFre8Tk7zszffX7qhvwxS7cOm7tq4JSF4Imfx07jqW/fj5jww8iJDGoCNYiTADcgm98n0c5R&#10;g8gnlMMeMoicZ5Pm/SL2AP19ynw+C/HwaPYIKVdBCpu9ZeAtiLEMhwxqGUSj9QQiJ4105PfKONUY&#10;y5i3siFMeraE8YXM2J2WzXZsMKuh8d8mzxs+e+mAcdP/F4Bs0Mh/DSZEYzGoMaUxqLFrDaD27fCJ&#10;0L8EsTGiMSDy9D7GNfZK4hJyjhrgjEY/xWQ1abCGzliSu37jx95Ib0+0qyucwp+PqVBXMgRo60oE&#10;hQBtPgiU1pP04b8OqC+Jv1U8hGsJV0/M3BU1dfekQAG0dBHdtui3uKdkDoMBXGOD+0thpAvQqSxQ&#10;Q5oe9MyAGigHRj9QE5RGHjW31+X1ewMh2mcT3RK6K9CDdFMBrbJZjUGNC6MYmoXBAmowkzGrMZlB&#10;fMgggmK8rlOCmmwwGo+i70StQMgfS0TRJQNTqDMWNIZ8GIw4EmLQT3P7fCG20aeiGJNTNpkxaclD&#10;KS4JcSfNAASDe27kcy3usHEWlJa1d9D/Z1BDAeSg5X6gxk+RQm1BqH2fP+ExqYwY+pQtZ7eTfYim&#10;pGi0NDP6yVgjyUYeQnwWKeczJ/HXJfV1Jg75+5Q5+Ai5GF9C2tkGn+onXLRfTj/xffK9ZR9KGy9H&#10;Iho+HqlsVmMhU5ZkOOOSDG04xC9Ory4L1LINIRh/QTFQ2sfPHySu9WM1AWrgM5Lwq3UxhElQy6a0&#10;r0Gth4KrxaVHLRihQLjeIG3WbneqLfZOk7XNaGkFrmn0dSA2raFWo69R66qR6gz1elOjwdxsNLcY&#10;za1mS5vFqqBVnwRq7Kn6AmrMajhEPs663Fqbrd1satRrq3TKEr26zGSos1ta3S61P2AKhR3ArwiF&#10;zHCLlaHp9Q1Ot4aC7orApQ7afVsPUCNn2F9BjfmMJTxqtFwUlIare/1m0B4ezeZQWSk0vcLt1klQ&#10;S5JHLdrdTaCGv2d7epOANiBaIhkEOH4DDgOcZYv/OGajK+HHv7/pnIgrFrJHAtawzxR06/1Ojcfa&#10;7jI1u4yNLkOjQ9/ghAxQvV1fZ9PV2PW1DkO919bqd3QEXapIwCAGDd1AH2AQe9TYH8bkRPD0b4Iw&#10;6Tb7nyTcaWAsqsKYJSXBK5vJILYZ16QkqCH9LCLuEq6JBaRgtV4KyUasxqAmxaDW1+UnX1pP8FNm&#10;+QKB2gca/aScnsAnwWrCr+DqjllTYWPMr434VCGQmVsZ8qjS4dmCpljYlkq4ukF+3RRxNxl3J2J2&#10;nAp61SGvMuBodZtq3eZqr7nGoS+za4rt6vfmjpf6lifapgJV/UNV3UNV7f228qsP7+zevX/ptt1L&#10;tu5cvHlbTt6ORfsOr3r4ML+0+EZ15QNlW5FV3+y0dDit5EsDokHsURMDoCpwm1nb0Fr/vOTtpZs3&#10;9+06uGbZ+gWzl8+cuWTG9EVTZy+dMWfFoiU78zefvTVn8/4xC1cNnjr/1/G0jGDA2Km/jJ82cMqc&#10;obOWDJuXOwygtmzb2JU7J67ePXHVLgi4BlADvQ1dsH7wvLXDFm4YsWjTKGBc7u4J6w4C1GaIILfT&#10;846PW7kTlDZoas7P4wE9k74fMRF8xvpxlJibP3b6bxMpogTYCFgDoAFSkEeNAkzQWCeo65fMjgLC&#10;u0YQxliGszAY1CCGNqRcknAt404TKDbv53HSuwbjC6vhLAv5A4Rfigy5jECAGlNXhsAI0SSoMdLh&#10;FI+BoiIX5nyujusiH5cYNmvJgHHT/jF4NEW7HTiS3WkS1ASZpWen8dAn4AwCqPEENfDZ1w42SODa&#10;l10+B3EQNYFleJ+MbrCROWzGot+nLjxx8hiDWnd3BKwG9XRFelLhjABtgZ5koDflz0j8GdPl60u6&#10;aBpA0kaLbHr7Et2pWCIiNvSkXhD9nxQfSlDLzgSlhQQnZYMa7+kJUCNbYBaIis9KVsOhYDWvcKfh&#10;L2OK/i+JBNwAG4IBPmNQi8RgEFqBqzw+L8AC/CTyvywjYAO1kAJxJIWgjACRrhiFN/viVIPQoMA1&#10;gj/xIHSJVGbYjmuhKXSWaS4R+AKOAZFw45wyioFgkKIY14L4QVg4m33IOTKTnx0pWgOHib6W+uOe&#10;PoARmkoC0ThgGwyBa/1BLX2HWeIGsw/ZcwOQohTYkaFMCId9eC4hfkxaWCBwAaeym+p3LS7DQkX5&#10;9kAznH4teZa5h786CEa2cJYNeZZzZL4UciCUYUNmylP99HU+bqPfobxPeYptPpTrCf4DqPEQJ/OZ&#10;BDX8BHyIFMp2p0HyTcpD8Yb7+8wY0f4nUMMhvh8GNaj3QyobxSBJbBLUpCFBLZlZTxCOeQJhhz9M&#10;w4IAGqdbS0zjVFlsnSYLEZvR0gIyIziztJitbRZbh8WmsNqV4B4IhZ0usZJA7HbgD1p8Aas/HVOX&#10;oI3daS6Pzu7oNJubTPpaUJq6/a1W8d6krbKaG5y2Dq9b4/UaAU9i/hlRmp92UKC4bh7aw0phpwC8&#10;7U6Xxuc3BkNWMb3Mn+qiiWVQxgeWxrWkWNkqfHJOX9BCweHsSjCl0dRsMjdbrK1ujzYUskVp/NQr&#10;QC3CTjVRPQo7mcJfdx7cxjexsAsoBiD7WvjHl/79TQWRUpm4NxklVosGLEGvIejW+R0qv0PhtbVB&#10;Htp9mQwvLm9pcZub3JZmKOBUhL3qaMAQj1hp0DDlJVDrCdFWnuRUS4NaBqH+r0Dt339Q+ucfvVxd&#10;rC1Ie9c4/RrUspV9im3ojz9SDGq0EOED7Vsll3/yPbN6BZ+J1QOEaJ/6wh8JOsVu8RDtMRomIbMv&#10;9LnH/6nbC1zridu7ouZEUB8LamMhfTxoiFFsNmMiZk3GHSJkiZ+jliAFsUHJmCMWMlHJgDbgavc7&#10;mwOOloCzyWep9ZmqXLpSq/KtXfXOqXnvUr+3K99a2p8ra2+9e3b45eN9zx7suXd9690bW5883Fv+&#10;/lpL/TNFS6FWWW42NDusHS67yuPUuAFn6RWgcqaa0m5sUTS9LXxx9vr1PZt3LJ+/ctaspdNnLJo2&#10;PWfqzEVTF6xasmT7wdzDFyYv3zxsRs6vE2eI4c7pwLWBk2YNnZEzfM7yEQvXjlq6edzKHRNW7568&#10;Zg+D2viVO0YvyRu5eDOD2pD564bnbByxZMuoFbsmbcifuvnY7B1nZmw5MWHtwRE5GwdNX/zbxDkD&#10;xkz+fsS4H4aN/2H4hO+GjofAagPG4HIzB02hzY7YiQWUGSSi5/8+Jb15AA99MqhBgDM2OB8FQGZS&#10;Q6YvgZjwIADKzyJ2miCzOQPGzf5ZuO5gS1ATNmWKMrNpvr+ANti4JcYsCW0MamKHTZLAJhr65DJc&#10;jEvKyWqc/8tYGkUFQoGWfhg9+R+DR2VTGgwe9BRjnQRqPO5JfkcObCvgDLjGFwWZ/SzWzDKi/Tph&#10;lvCopYc+edyTPGdi0JNZDSk0bMbi4TMX/zZlfuGbZ71d4b7uaG+azyIwpBjU6F+MhK8nif9GmNh8&#10;9MdMyt0bdfYmbD1dwe4+gFoiAfSiPxW/zEhDt8eGtJnSZGb6MANqDGGgNArMIdZ7sgBqXzvVAFs8&#10;Qc0f9DNIQdxFScRBDvvS+oEaDtGIpDSpbFZDC9wmbM5HjgQ1iWhoM4CbpVUFPN0tHMD/URj9seAn&#10;1MItoSuFYPCAINIuQVRSuBDfM1JpyEwW+CZbMhMp3yduEinulsPPQrhbpAxnTGlgOECb8KhRy7Kp&#10;bHKS4veZrXTfz0AgnIIsXBftMKURiQoBU9Ay15IM0e8SEOenzwpfGr0fIWohi9u+FogHp5CCnJjG&#10;pBi2ZD6+NNhcJTufbWRyvjwrbT7VT9kF2OCWpWSmvE8+5BRnU2IonJHra1CTYiBDyWxQ40P2pcl3&#10;m/2S5SG/YeFOIyaTKMY2gEwa8hQfCtDv4tHPHgFq4DAxBY2UzWqwpZjSKLIagVok1RMRETooCm44&#10;7uT9CQBVQC6Pj6aFOVwauwsoprQ6OskX5ex0uNTIhJweHagOcnsNXpT3GlAlU90EVmOJpQBmNAX+&#10;s9kVZlODQVupai/saHrW0fRc3V5oBKuZmpz2Do9LS4FzySdHqzshAjWv1u1U0X7wjg6nS+X1GUJh&#10;azTqjCd9SVoBEOV1mr19SelO4wUEBKBRtz9kd/kMoEmTucWgp623jcZ6MzDJrQ4EzJGIIx5nj1q4&#10;q4fWEyRpv1F/LOENRymMCJ7lm2TUk6LJJb5uIjMwWRBk1tsV6uvGv8sk2MghgRxj7kTEGQ3aomjd&#10;Zwh7NCG3OuhSBZxKv6MTacitCntUSIMuHCogFIgFDMmwNRlzdiXcwm8U4FWfACMJVcRMYonA3yLa&#10;n39++OPPvj///YEFmzLZr8YLC/74glzZYhr79797/ku0D0mnGp/lYrgHMJ8Iq5b89DH+8UOsT4x+&#10;ClYLiDFQgJRI0ff00FIDnP1IoeDIkfbn5y+7XTGusV/tU2/wY49fDAC5umP2VMSSDJsTEXM8YhHL&#10;EWjqG8GfCNKLBrlNdualEp5UHAztSEYtImybJhpQR32qiEcRdrb6rXXANchvrg5aa/yWareh1K5+&#10;Z2h92ll7t6X8amPp5br352sKz7XWPtYoSvWqarOhyW7tdDnUXrfehw9RCDbJpfeKFaAua6e6vbT8&#10;/fVrV3dt2LZowao5c5bNnLkYoDZlxsJpizfk5u45nLP90JgFKwdPmTNo8mzw2W8TZvw+EfA0d9jM&#10;xSPmrx69NG/cyp0TVu+Zsv7AxDV7J64iVhu3YvuoxZuHL9wARAOoDZ6/djh51LaPWbWHxj23HJ+S&#10;d3zCukOjl28fPHvl7xw+d+SE74eP+27Y2G9FtH2aozZmKiiNnD3TCCZgAGuIM8QU+KEzlgC82G3G&#10;cMZOMgltnA9J7xrSbINtEoPdeFSnvaR+mUjbOg0YN4f296QgtOTrYlYD63AOiAc2C2clfhF7CfyS&#10;OQAy9qUxw3HhDM99WVvwM3Bt3Cw82qBp878fPgFkBv1z4CgW2X9d7AmD18ByTJAfR6V3hec9rJjP&#10;hBeN56ilKVO60ySZSVBjiclqi4ZOmW9WN3/oTQDI/spnaY8aGA4cRv+ZZPiMPWp9+JMMoJZw9CUd&#10;3X3o+AEl6JaSiZ7k/5+1/+Cu67jStVH/iO+0bUkUk5hAAASRSAAEARCBAMEcReUcbEvOoe3uPt1u&#10;nz52OyfZihRJiTkj551zws5IJKXuc+79vvsn7jvnu1bthQ2K7XPHHeMdxbnmqqoVuIB6MCtJaM3R&#10;WFIEMqdIaUCKspkEwLK4PQ8ARIVD+hkVI6WR3mCQ20hI0KzSFZol8g0EekBB0JgilOAguApQxfpZ&#10;imRGEXTIOjQgkwE1MJZGUNOqSH4ANdl5nTcpV9HLoQhuBrdBOKNAFTTQYKe0Wl4F2cxtU0AcOmFQ&#10;Bs5oG+GQOW2hQoGzWdy74pphNVOzqYoNOW042cbTSQN+bfU1MKM9m7h5PhGYbP7uEi+KR0Bxkgdh&#10;ggVZFSFV0UHqN7fNqxgJWKiIaGQ1CofgG6Y0nBgE4RD04/zYnF8ghQzMycwmpZCBhjnlPEutdNJj&#10;qnUaD5TzLOcTQE5Qgx7Y78kXC+Elk9Uo2PaLxcsUAbMgvnm8VaZOFDO2E92MHM5SRM3wGWnMyWp0&#10;Ok8xoqa9nylZUC0TSaWDUCLljSc9sYSbC2FobEzAi+gGIINAY4pxJTGDsJqdR7NJN6gpKz2P3kHX&#10;zI3picsjQ2fuXP/TjUu/vHrhf964/KuBm38eG/54ZvKy130LTBYIjoZ1dqdM8IxMhgGC/iG/947f&#10;NxAJjcdirmRSKC2ny9IS0SgG1bK6AYOsl5aSeBhIEYzocg9MTV4eG/1kdOTc+PinbtcN1BmNTCUT&#10;nlndjUCXuo1k81HUnEoH4igovaVjXt8QQS0ooCbxM4vSFopJboIJwVZii+Ov5HwamYXVMnF3OjYz&#10;G5lIhkaTobFUaHw2MpmOToHJ0tFJpKnIeDI8lgyPpiITmYQrB0pLB4rauyc4MgeakRU0nKC2coAa&#10;+MyoDNTgsfIoft27S85zyEI0O1YnThsBHwRqZDUG1RYX03PLKU1BTTanggxRLS0kgWUCarpzqCpt&#10;hdbmJbSmfaAxNFdzuVAh488LnHllD4Osv5gP4VVw21O7wpT2uorm55J6UQ3j5UIolZt155LTupTu&#10;+CxwLXAr6btu6waU8F6LuS8FJ866Bt+dvPmniZt/Grv2+5Ervx27875r4qp35mbAMxTyjwHOIqHJ&#10;aHiKaSwyDcHGhxgJjAe9I2ND58998NOf/ssrr7xx9OCp7p7De9r3727ta9nd27zv1MEjr7y55/Sr&#10;27sPbtzZDj6jNu3sqNjVU9VxoKb3lEzzPPrKzhOv7zr99eZTb9YfeokD1Kr2PglE27TnGNKKnpOV&#10;fU9XH3yx/vibu575duuz32k88XVw29au4xub94LGgGWPbq17BCCypQYIAlBbXbMThLGpqWsz0GH3&#10;fgDEE7ovu0AGCENWauVmoBoYU+Raa1MabCeoQchAeiPM0S7Ls36HjHLjzlTrGnRDAhvLiGgWlumm&#10;T/AYPiOQ4dCI9EbxrJE55FnjhI0LyVZOzV2rKhus7s6N25ByvqeJopHVNJxWDmpIxV4Oani965Us&#10;2b9pEG1ra5+hNOUzmUZQ1dZf2bavoa07m/DOF1P2H28SV1su4Jr+pOQ0oiapTCmAZD5BxovPuDDP&#10;KYRCaWndRYotIg3KtJ1OSVDNgier35MQRn6iU3HNOgUb+UFvzIaUoAYnTgGnUCcoBG0SoEFvSdjF&#10;kBDqRE4AlmKW1I9DSAraKEYDmU0p2pRmBthZETWyGkEtkcJfzAXeCYTKcXUcgkVQJ5pk8gdBB9gh&#10;fYKLCxm8Jb0Q79YgFCGGMv4yMQ8z02ZOVKWS4JkBNR6WgRqFVtwYZWIbj1MlA0ygATMaEIBJLp0T&#10;JoYBaCBSOAuaqpCaqlZmgATU4GHE0Q6nEW4IQzw0TnNoPM4PzPkFUqiEnASDotNp86zJw/zOIk6n&#10;Ea9Ogxlg/Jeaszsx+dIMmZmUIp8xJ1KDaMtBDbIQDSrKrlDOF1sOYU6Dgs2yxphbyNsS9jIijUFO&#10;RCOx0e8AtdlMPp7ORkEqkC4qJuuKkduALDJcTGNLphOTfZoAoJCuWGtRmk1jvsAYZIXZlp/y+odd&#10;7tvT01fHR88P3Xn3xpVfXzz3s4vn/vXKhZ/fuv770aEPJsc+dU1d9bpvB3wj4dBYODQeDU/GImgx&#10;x6FoeCKVcKeAQJlQvgBKk20DAGdO5QvyOLoyXDAa9+EmcRsayRuYnroyMS47cesWpQJqaHnjsRmw&#10;WjLlS6b8s7NBQJts0B53hyNTfv+I23Nnavr6lwBewC8ZAiyIBiVIaWZNMoNrc/hdnJXxwiiSTXqz&#10;CU86Nj0LLAOixaazoLGkO5sAT3hoZOIz6dhkOj6DzEJp2dCc4s7CXELCadZGnKVtA8BSCltmCJqF&#10;ZSU4W27fuzcHPpMpBWrYoIZ6VDaoWRIn4e/BETUnqC0szJaBGgwG0hj6IqIZSrtvbRgv25LeW5Sg&#10;2v3F2XsLwDWZW2CvhYs3HIRkDwNBNCsmp0ot4CUvpmV5EXunhGJRbgAkp/cgqFfMCerlUjOyNlt0&#10;NBMdcSodGZ4NDcS914NTF3xj59zDZ1xDH0HeiYtB71BI1rYdA5lRymcziahbJohE3TjEtxgJTiDb&#10;5OiFTz762a9/8fUf//jFl187fOhUd/fh9o4Du9v7W448feTJN99qO/F8dce+TU0dMoGgftfGHW2b&#10;mzq3tu6t7jy0fd+TDUdeajr5BhCt5cmv7Tj+2vYDz1f1nq7c+6TE0nQaAVTVd3r7oZdrj76288lv&#10;7H7uu81PfbPm4MsVncc3tshSFKtrmlZV1T9asV3Gzm+peayqHty2tq6FsTQAWWXbQTAE2AhMA1zb&#10;2NytETUBNRAYxK5MQBgEg4fkMGYgotEDUCOuMaUh3KaUxvmkeii7VK1rlEFphCoKOGUiaqQ0yNm5&#10;KXkcYTan4DRYhpQ10IOnw+UqdvcBTx/RJdPY4ynEBlDTPaMggho7PR+tlC0+AWeyxO422Q9ehvTZ&#10;g9LIatrjaa3NUQZqFFmNBl5ydfv+yvb+A0eP/MdSmr8Z9M82yPSByjxQ+QPPiqgJpRHUqDmZfOMp&#10;FJK5OelqFCzIZ9A+obUzfZqmsTSHRlbXZ7o0k4DsBdsKSq0ANYbTkB8Z4Dce5EQ9AlUAGOUG2MQR&#10;cdrBKhYEWgGqDKihIGVojEUgYxu/5rcojeE0CqyGOnE5ZEPNEC6HQ6QoJakG1Qg3y4jN7v1UtBKh&#10;FB/BiGjFx3EKlFNmUHxYdnSuoDTrtaAIBRuXg8FGvUxOikKKbGSpomIBngK4iVQumpOLwoAf3MDK&#10;JY+jKlZi6oRYodNAihfFV0RWI66BaYg+sHNz4EFZJpeHmYIYOKunSovflgmfHA3kJEghheh02jhF&#10;0em0nZ4y8R5oMBvvcKWQh2dh4AMAaRlQM4hWJp41oEaR0miQ1QBnRroJgfXaKbKX4bMHipRGw4Ba&#10;cR5//AifSYemLR4aYoOIayQ5Iho3Kshqf182F4PS2UgmF83kYkhxiFT6AWW3JaAbtzCXRdFkq1AZ&#10;Q+YOx6yuUtIYRFAzlIazEPwEJpmp4Lo1OXllbPTcwO13rl789wtn//XTj//l0vmfgduG77w7MfKx&#10;a/Kyz30z6B+KBEdjkckEWCruFkRLuNMpfzodyuWihaKMJwOZmVgaJTM9dWU4XX3NmkPgE+QacM1c&#10;m566PDlxYXrqksd9M+ADqI2h/U3EXYmEJxH3gNgScXc8Nh0BVvqGPO5bMzPXpiYvC6gVFKEECwoJ&#10;Itpds3KstZOm4NpCIT6fB3NE8YtYQ2t+AJnQWNwFaMvLKpf+wqyvmPYX0wHaQmwpL3IC72Ro15xF&#10;ObJd+oLsHAA2IqjpArZloDYPIHPKgNrd+3P0yC79ICTZYMCmPVskMNqff66H92Bb4TRmQEpEY2a1&#10;ZaMCMJOz65OUhkOKsTRBNOnxTJPPAGqUsNpSGrgmWkKaXCxKXE1wDXyWDyPlS1jU3UUXF2ediLa0&#10;JHMaFhczc3jh3MBUb0NeXRG0Fypk/YW0p5h2yZrvySmIuyAUklO5xMRsWCYfRDw3Qu7rwZmr/qnL&#10;/umrIf9wNDgBPgOTxSOuWMQliBb3puK+ZMybiILVXHF8yvj7wzc8PX7p6vlfvvvH7/32l2/9+O+f&#10;eeG1Q4ee7Ok+1L67r+nk88ee+to3mg89Wbm7d+OOdoDaEw2tGk7rRou+vedYw8Hndh5/FYgGgdUa&#10;jr6ybd8zCmfHN3YctUCt+2T1vqdrDr9Sf/zNlqe/tUs6Pb++tffpTbsPyvj97bser2p8bGvto1vA&#10;JdsAajo0rQkX2tyyd2vb/qr2Q9V7DoMhgDXgIRmjJl2fMtoMBAbwctIYBAOgxu5OY/AUM6ttgZph&#10;tTV1ADIhMNCSnQf5O0Fv63foFlL2rM9SRM0OmxG2KANePNQuTunlhAc5DZmxlMkGA0S4salr6248&#10;Zqvs7AlE2yIRNdno05rdWfeIUpoNatZG7IQzA2prdVwaxXCadh/LoDqA2srRaTSgyt37qtr6a/Yc&#10;rGjre+sbbwDU8OO/OE9QS4DVTDhNWU2GscrYSlmbw0I0oTQQW9qXT3tyhQw+aCEAq99TGiFCGJs9&#10;yoloFDJwvieZiaAG4ZAQZpywKcbPYCAP0IoZeKhoIo0fGnvDIjBQf9zu3AQPIWdyVsSL4ixZjShG&#10;mcxMaUjl+RxOsd/TsBrjc4prUptmkDrRLgq+aCmpAQwGCrH7DSHLtoN/EK8FA4/AskytR1PBY8QH&#10;NE4cQjDgMbu8G0ojqHGmJzPzKhAMiMUpeiA8hbEpnKVTUrsDFJXw/nnzzAZ0QB6IRQhwPEuZq5s8&#10;VopS9osipUFEHNoQThkP2Qgpszm/OqfwydHgJ+pM4URKMQNlnMY2p5ziKd4D78p4vkgmZ05fFPDL&#10;0JiBM8bSaOOUQTTCGYSCED0wFIvxPkvSPlAZssYXToAzEEYgcx46GY5OA2qFeYvSTJyMIrFRxDVm&#10;K88py/rLuvxG5hAMl1GMy0jUTTQrY9qCsqFT0heVdTdKrAYDQEZKo5OdpwQ1jbcZVrs0PPTRrWt/&#10;uHbxlxfP/QysdvHsv1759H/evv77saEPXRMXg57b0dBoPDKZjLsU0byyWmQmmM/HCoV4oShD04Bo&#10;8ws5s6CGhNOyEk5LzAYjcW8oInvMe/2jsrSHZ8Dtuu6euTo1eVFAzXXD7x0I+Uej4Um0v/HYTDwK&#10;adAkNB4MjHhBaVNXJycujo+d/5L8YtVxY/NF6fFcmk/dW4CAGpm7KjEU18BqEnJTailIaC2YTwcA&#10;YdmUT1AsHSjqdEjp+1je/QHhEihFxBHpomWgNEghqURpRvQYSiuRmcp4Sju1K2kplslcTopMxt5P&#10;4zR+aDmlFfSWtPdzIbkwJ9tJOXsnbUqDZP+rz+4KogmZyb7vhc9R1VJeBPrUblAOWeOG8YtaVhZa&#10;U0NeqS5QIqPi5G1IDeYeStskyLQGmdmwpB2pGpwzi7T5ZUqdbcxlfPmUK5OYSIaHdZjgYNR3J+y5&#10;FXLfjAZGYhGJoiVjHi6MR+ma8rIIC+x41BUJTQS9Q56p60M3/nL+g3/+yx++94v/8dp3vvPk6ef3&#10;7TvR2XFg1+mXTj35xpv1PeCkvRsadwPUNuxo29zcXdWxv6bneN3+ZxqPvNR88g1Q2q5TX2s6/nrd&#10;weer9p7c1HFkU8fhje2HkALUKvae3iadnm806WRPDae9uKXzGBBqTW3rqqoGjaVtgx7Zsu3RCgG1&#10;tbWyBseWtv7qrqPbuo8hrWjtX1Pb9nhNKyjKzAkAgZHSSGAELBxC5DMImSl6QGaCYtK/KdEyFlmr&#10;oFYakQZik8FqEmZb1yjTSMVZ1654Jyvlatqx2qY0w1srpaPQZLA/8oDSnCE0lGVxHuISG5u7t7bt&#10;e7xm599tqv7ypm1f2SI7E3BHdi7GwXDaVysAao2PVjZwUBpBzZpSYK3NAUqTy2mnp7VnFMTRaRD4&#10;zKQmwAZja2tvdfu+TU1df/3dz2TGTIEjLxOLDlabL6SgYi6ez4Rz6QB+IcgPuw1qollPDqfmpaUE&#10;AcgANbvRYotIw0CbE9Es2ZTGsBkU095JHiLFWaSEM4JaSHeRYuY4MiQlPyoH8UizZwMHgMmigbki&#10;LoR6DIQBDnhdCAYEJ8UMxqbIT6gTAMQtpAylQU5iS+GBtAbUTDRBisuhINeWA3bIoC5tX6Vl1cbV&#10;STlMDXvBoHhohJsxBs8aDwSPGaNmI5o1QI2ghszO/HhLOOTr4inapoGnnx7csDMPOAOXw6FeVO7f&#10;PHgepYBcQg/ltVHOCyGnESCMwv+d/IcqqyEl2fB/GTKHxkPhIzTfnjEMpcEgJMEPg5mZjV8vnUbw&#10;GOdK2xxSqNZ5aEQ/b9VZhB68LgNbZDIDZzRoO/0Qi6AsRErTN2/RmB1Rg2FeOC4kZ20CK4Eascx5&#10;aMQiBbz7easrEwRmKI2in6dIbKQ0ns0WUnJKKEfQx0ychObmkaYocBukgTdwWyydiXBT83jSpz2h&#10;1mg2pIbYOMSNGEe/htwmdCk1sNqN8bELg3c+AKtd+fTnF8/+9JOP/vHch/9w8ey/3L76u8nhs/6Z&#10;61H/UCw8nohNybYrKW82HchmwwpqcjOASMNqoDQ8Ah5nlkPT9K6C4Sl/YMznA6gNeT13vO6bXrDa&#10;1GX31BXPzLWA91bQNxgOjERDY1BEFQ6OBPyDPu9t18y1qYmLk6PnxofPCKgxnLaoPZLAi/uQ4Y+7&#10;ufsaJSKr4Rf0QlE4ww6taY+e/kaGodMhY8iwAL4pQFEYqFwoTSYQANFSd6VnkNMILDRRTnoAqAmr&#10;6dA0G86KdwExqnsSUbNEzDKwhdTJZKQxM4GAMmfLREgCM0lkS6YUpLh56MJ8QqSGgpo8CFCMb0le&#10;lP0s94BojBFKH2jm3pI9ZA24pkt+2EoJpUnwTFAV0p2sSsQJDzeMB67pG0vfBa6R8wCOhchCPrxY&#10;iEDGwPsvZPy5WXc6MZ3WMYLx4EgMHxmgTb4zF7DMKS6Sl0kFYeAQDAeQB6j5pm+MD3x04+KvP/nw&#10;n//4m2/+w0+ef/G1g4ef6uk71vHca08dffGV7Z0HtrR0A9F0SY72qrZ9tb3HGw48vQOUduJ1xtKa&#10;TrxRf+glmebZdQyItqHt4Ib2QxXdx7bufbJ6/3PbD7/SePLrbc99b/dz3wOxbe05uXFXLzBi9bYd&#10;MoFAQe2RLTUwVlXWrdneDKqoaN1X3XWkft+TUE3Psa2796+tk8mYm5plaTRQ2uaWPsIZ8Iu8xQiZ&#10;sZHCNpRGiVNBDQKobdgpNRDUgGKKaJJqdA2sBkQTJtPpBTKyDSmvglPSK6qwRSYDG1HGo5TWzMVv&#10;zZ6bJg+5jU45bGjf1NJTsbtvVfUOIJrM+lR9FaCmMwmsoJqC2iNbG75aUQ9c47g0pKQ0TjW1LyGd&#10;nrrIbfsTQNLGPRt3Cqux99OowrHULSgN/9fVu3tHbnwEPrubj9/F3xj46ZYf7RWglo2A0pygBkPs&#10;tC+XS0i/ZxGsAEqTFoitFxs/toumjQQw8VDIKS3LqhGYAGomNha1+z2Fw9SPPCQzOatOMlYCeaJC&#10;b/CwzbOaQO3ihCzi0TaSNAaKQlVIeV1m46kyOIPAHMaAQBWoEHkMqJHPYJPYCGrIyTtEw4kiwCCU&#10;4p2kUFVOJqWyfUXjyhaUiEOhODOzLE/JU9hQRadJHyic0npKgTSHSqBG4RD3AIM3Qydtg1ZOxsJt&#10;Ow+RGZdjiltFbSQGyaPIJYExR/08S9sp/PeBsZysRjJDCr/zLA/pMQZPUfCYj7Dsa4QIavxQmdJj&#10;svHsF4kVOuU8i0uXHTo9ZYfGg8fHW6UIYeQwpMCyB/aEQjhrAmksCwNcZfMZqi2Bmv6PCJyVgZqx&#10;jcfIOWQtXwR/W6AGcWvLTD4J0S4jNmo5qMnESeei/JSi2yxkwmxkNSidlamR0g2qu3ASy4hrJDN4&#10;oFjCTQNOZTiL1TzeOzMz10ZHzt2++c61i7+6ePZfz3/4kzPv/uDj934Ie/jWXzwTF8Pe29HgaCI6&#10;mYq50kkBtVwuCskMTb0fhUiucytraqRz8cRsSNYZibkCoUmfxtJE3jtezy2v6wZAzTt9xTN91WuB&#10;2gBYLeQfCgeGQv5BHAa8d/yeWz73DffMlanxT8aHPxodeM8CNRPmseBDAjyCDoQPDRTlcJbj1QS5&#10;JNUokYR5YuQz+SWOQ63KCIdzOgAfnIca7umILoDa/ftW/QJSsvFA+XxPCafdteJnFqUBX1QCVTZX&#10;GbgRp4N1nLaT0hhv41kcmjx0KjZZhLSwMAtWA2AtzCfn55Nzcwmk2h0pMyE0ZmaxGkENb+mzuwUK&#10;r0v8EpLUoJpNaUvzAnns6MSFFNHkTpDSMHcCWbE9ICPySwe0BCOlHmkvdVldQJu9VghScDMayHza&#10;n0t5MnFXKjqlmkzGZlJxL9cu5vLFhtKcoBYLT4V8w/6ZW5Mj5wevv3Pl/L+996cf/OxfXn7zG8dO&#10;Ptd74tneN7/58oFnnt/eebBiV/eGxt3S79ncUd2+v27fqcbDzzcdf63l1Nc4h2DHsde2739+a8+p&#10;iq5jmzoOQzAq956q3vfM9sMvA85anvlW23M/2Pnk29v6n93UKovvg9JWVdY/trUWiEZQe2xr3ePV&#10;O3AKEFbVeaSu79TOA8/sPPjM9r0nQGZrats27OjiimgVrf3wOPkMIkWB2wyowebCaQbUUASItqFJ&#10;FsXVSQNScI3uKOXUmvoOQTQVu0SFzOycQmzAuEbpDHUGyWxCspZJM6Cm/CRRLmceJ6iZAWqbW3qA&#10;Yn+3qVqCapslqGaBmr2C2qNcO61qB1jNgJr0gWpEDcK1HNWK8D437OjY1NS5ubmboMZAGqNrBDWm&#10;1e392zr663Z3J/0DsuJMIX7fCuviY+OsgoSZEl4AqJHMTCzNVr6Yzc4VcstBjWQGAynhzNhGK0GN&#10;3Z0G1HDIlHE1slp8NjVr1wbogYdOUwnOkrfgYZrUgfyAJONHtgciGlNiGQ2kFGwgCFLNDMIrsRpB&#10;jTZOobHEDSMbmkYUgYhNSOHEFWGYxhUtqEEc5EFKAx6cYlmKVZkKTQqhBog2hVOm67OM0kxtLEXx&#10;NpyHlCEqY+Cs0oAI9w8/i/CirNkmBhnHxsAYM7Ae+FkVD1lcalYCo2BbBRW8lvtLrMaUhlPIgO8Q&#10;XwjFr8UpfqWKStYpemxnSSs9KMKcRvQ7bSPcG1Knnx7nIYQ3wPfJ1FDa3wJqZDWI9G/4DGlZRA2G&#10;HlpaCWfG4/TDQGaAWmE+a8CLiJbOJYwMsVHM6VReN7VcWMw7pdxmFieTdRydoJbJRTnnICHj1ZaB&#10;GikNiAZxDqlOI5WzMpfTBjWX68bk+IWhO+/fvPLbS+d/dv6DH3/0l+9++M53zr7/41tXfzMzcj7s&#10;uSWrwEbGk9GZdNIjqzEoqMmKkiVxO3ZrcdpYwis7vstQuRGPd9DjHYC8npse9w3PzDW/67pvRigN&#10;xAZQC/kJaoMAtXAABg7vBLy3/d7bXte16fFPAWojt//6JbTu8wXplARP3F/KWIPiFSAgoIxlKIiQ&#10;ThhdE2k/JhGEUg976ygrgwaEZBd2kk0ZqJmR/k45uz4F1DTyJKCmm3gasRJqJfGUiaDGh+KhycyC&#10;WmcJ1JTVkgsLqfl5Swscume/Bz6OFVGTTk+lNJvVmIegRskyv4syFs3Z18mrM6CoG5jO6X7zvBlh&#10;NZGM6ksuyYA2az1eUrL2Rtlj4DTMqRM+gtmUP5P0ZVOQJzPrJ5NxHeO0vflEOmmBWlJGqrmjADX/&#10;cNB9xz1xeeTWu5fP/dvH7/7D73/91vd/8NSLrx968c2jb3/ntb3Hn6xpPwBQ27ijbdPO9i27OgXU&#10;9p/eeeyVXU9+bffTb0EEtdoDL1T1nt7afXzzniMb2w8B1MBtNQeer5M5BG+1v/i9Xc98u/boa1u6&#10;jm7Y2bmutuXxyjpQGkFNKa12dVUD/ICJre0HavaeaNz/zM4Dz4HVAGobdvZIv2djJ8ALiEZQgxMC&#10;NjmJTVDMFsgM+ZEyJyR5GvdoRE1AjQXXWhG1ZbiGnHad0vWpfaAWqKEUQG21LvRPUAOTMYpGYjM2&#10;WQ0UxQwG1CCyFG1UAnDc2rZvY1PXVypq/9vGKrKa4NpG2Z/AOeXzka2l+Z4ENQmqqUBpa2SMmgWC&#10;oLQnGttBaRt37tnc3LWlxUK0DfasAoKaCaoB1Gq7DrZ29/7nfOj+QvzeHBRDagXV8nGoWFpqsRRR&#10;o4TScuF8LpJHY1nA7/Hsw0ENBlLoi0ANcEPqiilvGcEPehPeQk4InGTXhpQMh7YZTT5QgPmJX7TB&#10;WCgiLTcaS2UgVkUpdZWiaLSRx3how094og0aI6sZUKNBodHFJZCTrSPuCtfFISGMF0VVOGWQBYe8&#10;EFLeJEoRYmA8UOYUDNrGIDDJDFwHpanN0WkPBjWnh3cF4R5o0MlDpAYplAyEvZCB18X90yPScWbA&#10;NZxF/SzICo14RZzC/xG7SiEgGv5PyWqGvZg6RcqhmI3CReHB50HxO6RB8SstE/MYhKJQD8/CNoax&#10;jcdpl8n4WRUNcxY2xJdDEbmQGlwjkxHX7n22DNScvZ9qoAYL0cpAjZXDQ/BygtoXyVCa1pklqAHC&#10;gGWz2TiUysSS6agRDilkeACr6aL8ILMyVtOgmrWZEqiIPKR7cUpEjTNDDajFEtaKHpQBNQo2zi4H&#10;tetTExdHhs7cvv7Hy5/8j3Mf/PjDP3/7gz998+x7P7p24edTQ2fCLlmxPx4aElBLeXPZUC4XIajx&#10;fignpVndnX6hNJf7tssNRLvp9dzwuq8DzgBqftc1H3DNfUNBDXw2EgmOhoMj4eBwKDgUCkAjIekA&#10;HXDPXJsa+3R86MyXZNCJApZ0emosTQmmFG2yYAKp9oQqfAhyCYLoWhJOEMEhTql4VtBER2tllhbB&#10;HDnZKx0E4+jp06ma5Yim0zkNpWlEzeoNXCaCGm9SsUYOkZZuWy8hV3EE1ZwyGSggl2EjK6i2OCt8&#10;JoZBN42HyTNK3yWexXkbvAEa93BLeNiljEqHrC1xPwa8AesliHRuhJk8wc3mnaxGLUlHKt6qdIbi&#10;xdpYLIItEw50ouiczlSVQYTZcD4TVMGAItlMNJ2OZJjOyo5huqmrfzbhTcY98ch0ODAW9A5q7+eH&#10;ty7/5vK5//HRu3//bz979e9/8uwPfvz8T378jY6DJ6vb+it27d3YtGdLc1dV+96aroMNB59tOfl6&#10;x7Pf7Hr+O+3PfBPEtvPYq7UHntu27/SWzqMb2g4C1LZ0HqvsPb39sKxw2/rsd/a89MPm029t2/f0&#10;xtbe9fWta2p2rgKoVcgcgkc2W52e62qanmho39TUU9F+YFvP8Yb+Z3YcfK5+3+mqPYfBTCCedfUd&#10;m+0toTZojyfjZEYELxAVcQpiNmCZdapROjRlRqcemswKZCLjZHHYOLtSq+tkL6nVtYJZBsuAR4Qk&#10;w2R2UM1aLI2Z4SS3IacRWLBid9+mps6v6IaesjPBpm0QDENpnPXJyZ4SVIPBHk9FNIIao3cMpEEG&#10;1HTRYAmqcWgaWQ2IhkOkla3A395t7b3bO/c/89SJ//f9zL1i5K5SGnRXdkgDqwmo6Tq3soWULJGd&#10;DRUo2eszVMwECtkgfr1mivncHFpo/AYvNUugKKRo9ghnbAJpGFCDgCwAF4IaEA1ABrTihgSG0sL2&#10;qmk4FMoBzWhVKA5uIwChHWIrjntAWVMnziIloilgyeVYLQe6IQPxCKdoG48hJ4oUAgM5dcboMj5j&#10;1ycUS0TNVXBXbETRDMNJPOIp1Cz3bJMWTvG6yIZbheAhwcCgh5lxSLEgRP9KaR4rpxYhsQlPMwNv&#10;gJUYwUnRRtNunM4MeCicQkrwgiG8rrfKd0XUgF+0uJBbDmpKDJLSKMmGFdTG/1CIBlIyDWxrQRAR&#10;QAdfXVZ63i2PCNmQBx8bP0J+kxQ/RcNJRs48kHGuPGXEPCbnA/2QcJgOm3uIZFVkvXM8ONiUoxj5&#10;8YDGyGoQPEg5w4DcBlArvWdLglYAsnwxR8aySQt+vBc5ZVDMcJgRPCtDawp8UC4/l5GAWS45m44l&#10;ksG4bGcOhJJUjKQ/ngomZ8OpdCSdi2XziVxBwmyZHEAnmS+mykBtcalAz9y8dCzaoCaBNCBaOmut&#10;5ZHU7Z6Ss754UmJmznCaQTSIy7PBH43OhMKTARk6Nuh23dC9pD4ZuPXutYv/fv6jf3gfoPbOt868&#10;+/3L5/5l4va7vokLUd/teGAwFZFhajKTIBvK5xMCaioFtUQ2H5vNhOJJ2W/KFxh1uW67ZFerG1PT&#10;V2amr7pmrrpnrno0iuadueaD3Df83ttB3wBADZRmBqhB0fBEJDoVgyKTQf+Q23V9evLil2SUOnDK&#10;Bqz7SjllNEMpyhSkV9R0+TGwpL17tqRP0D4lkyKtzNrNZwQE0dpEpseTIaX/H0CNclZu/OYqTq14&#10;KEtaBNVavY1gMiKaFUtTSqMEtvSheBVezq6hgBujAeGUTOTkQmsgLUh2OLUySBGRTGj97PNFzmkV&#10;Aw9uPzJBUPtJczK9Q0CNrGbeuQQvJcbGgXSOyaogtnw+ms/FVPFsNgZEQ5qDnYnKHvypkIKaL5Xw&#10;xKMz0eB4yDcccN2cGft0YujD0dvv3bn2x4tnf3bh7E+vnv+33//6n9oPnqhq69MGvntra09N577a&#10;vceajr7U8cxbPS9+d+9L39/z7LdaTr5Zf+iFqr4nK7qPb+o4DFDbvOdI1d5TNQeeqzv2WsvT39rz&#10;0g/bnv9uw7HXtnYdAyWsq21ZXd1o5hBAsB+vqod/Q+MeQFjlnsPbe0827BdQq+09taXtwBMKausb&#10;LFDb1NxLrtpgT+2Eh37YcIKxkNIQ2JK+SwEymbC5POrGeghnNMSWoWw9EJBurT0z1Gh1bfvq2rbH&#10;QWl1wlgGwij2PNK2I2qlcJqhNNjGifwgSF2bY7cOUFsGas5+T4bTGEtzkBmDdsviaroqxzJWQ6qG&#10;bMoOUGN0jSlAfGvr3pqOvqqOAz/69mv/ayn5+XzsXjFcAjX8SZCPzemeJUC0XDpCUBNWkyUDJZyG&#10;FNCGX9+ZIloXNMOlcT8Q20IaRoQ2MpZglk1OhCrAE2kMpEUyk+iavQQuxK5PeOKpJMqichYndkhr&#10;VyyA4VADsvEUuQopkQsXgnghfzAQCKENkHFsSJGNqEQhM0sZEZ5YIeGMPZ7s9CSi0YnMqBC3QeZA&#10;2wm+gROp3Ce4QWmmdOggQl6LttKVoI8xjI2CxCZW8kAxmyNFWaE0tN+mLPzGLhNKIUXrDoMUxUOn&#10;AfHpBK00osnHgQGkIKuJlhZxFpn5QihTA4QaWKc5i/xSBJXbNvGLxENco4eH9DgzoyxO4avjB8mv&#10;0XyQODSi3ylnBl4CTmdOc9bInHrgWVbycCEPnw73X1QCNmI4zY6oLaO0ZUBsgxrRqkz6hiGxDYFB&#10;K0GNTmcGFjGglskmdCdybnA5ozMfwUbTMCIxdywOogrorudhBsYyWVmOHxxW1KUuDKhBBDX4i3My&#10;Rk37PWO6Hqysr8Yl1pKzfggcFku4IjEZneakNPghYBykedyxmCssu0KN+HwyDXN66vL42CcDtwXU&#10;zn34D+//6Vvv//HtD9/5zsUz/zh648+u0XMh942o704qMjkbd2fTfgW1OHfSEyml4ZYSKR8AMRie&#10;8PoGJ3W9tMnJSxMTF2QxjslLpDTwmaS0BdTugNUiwWEFtXGQmTX9MyGrdcTj7gjuMzDs9d7+EiiN&#10;sTRdXUIiZ6AHwzGf687llE0zOQs7bOlCYpSOb3MsKmYfykRIpQ1LrIoXElADndigpsEklR1hMqAG&#10;GT4zhhE9EACIp0hCes8WNlHm6mXSeqxhYeSzubkkyYw2UjIc8yBlbaZO1s97oPQ2RKA6vBadQJCV&#10;Q1MKsPhZOagJp95ddtvmGRcXgX0a85OIpiVZJld6omdlR3lZ12N2fi4FFYuJubnUHP5SKc7OFdPF&#10;YkoQTUGNRiYd5qi1VMKXjLvj4SmwWtg74J+57p++6pu64pm45Bo97x096x879/4ffrqj58DW3dKQ&#10;b9nVJW1554H6/lO7Tr7W8+J3+l75Qc+L39t9+hsNh1+SbT27pNOTA9S2dB7dtu+p2sMv7zj19fYX&#10;vt/50g+bn3pr2/5ntrT1b9zRtrZmx6rKOvDZlzds/crGyq9sqpaIWlXD+vrdGwENbfuru4/X7Xtq&#10;56HnIYBaRfvBdfV7wDfrG/YQ1EBjjHUhJW9tsGd6CrS1qHQaAc86QQ2YxYLIjFOCZTafSWau5bGj&#10;a31TzxNNPet2dq/VU05pPdY6HWQypgAvCLbzkGTGPFApj91hilNgu/W6yycY6//aUKmdnkJpzoga&#10;11FTYoOhXZ82mT0ms0pl1TSm6+p3c2EOJ6WZoNqmJmvuJ3s/oS0te6va9lW29mzvPLCpufvMH//l&#10;fjHyHwvxe4UgQW1J+tljOpcoqkPTZDtg3YYubLGaUpoY+Rga14z0e6LBzzojamyuaLBphJygBtLi&#10;/p5kGsITUiEzhw2Bz4hoEIxgOBSBG/ilQSY0PyAb8AHqR4XIg9oIZ4QGOaWRKtgmdMeLSlUx/O3O&#10;pdFKoAaP00AKgWlYIXIylkZQI59BBtRwS7wQ8qMRRcFUWiJ/+fmivCIwk9IPYYUV8vZ4UZTihVBQ&#10;AUsGxtHJQ2ilsVI85Uwp3B4PYTB9uJiHRCUIpbbTY6UaOETNuE8YeHBgBLhBTmmkk/mZ2VmPkTnF&#10;IuCVMlCjADT4qGCwf5N8Qzkz08BX8cCvEYcUnWVCBoNWxnBmNp6/Rcz/t5TCbSMbnwgvAW+PEIY3&#10;afiMiAaB3kjDy1nN2VlZojQVXr7lNBBmMhvRY/I4/YW5bK4o8wMAarPpSDIV0rVeJ30BWYHW6x/1&#10;+EZgwBOOuGJxbzIF0goiZxp/5sn0SZkxQDIzcTUDasA4jk6zJxAImRkByLRbc0ZlURrJDGkq7Z/N&#10;SMhNPEC3hCcSnQoERwFqHtf1qcmLw0Nnbt/489ULvzj/0T99+JfvfvDOdz76y3cvfvzfR67/YXLw&#10;I9/U1bDnVjI8kYpL76dO/IxAHKyWke7XAC4knarhSe1RHZiYujQ2en505Pz46LmJsU+mJy5Kp6fn&#10;pl9mfd6QcJrnZsBzM+i9FfDeCQeGZNZnWFZrSyTcyaQnlfJBiYRXmXIqGBoHqGn3pQy30rHw9wQ4&#10;Hghq9hTLgqCGHVSzZK8i5pQiGm0Zs+XEDq3Hvoqj05OgBkxRUJMpn/fulUCNZQ2yUE7byGTmhf5G&#10;aeWyLga1MpAGyWxNHWSmAnL9LaBGW+bP3pNOTDnL/Hh8gNpnn1uURjAVXBNUXdb1DPHBVXhGK+xn&#10;aUHFzlmhyczCAmw8Au45gz8dF/BnynyuWJwt6nhMRm6RZjORzGzIZjVPMuYCq0UCIyHPnZBHdm6N&#10;+m6HXFcirktJ79UPfvNP9Z39W3fLSKbNzZ0Vu3q03/Opjme+sf/1Hx1448fdL3y35eSbdQeeq+59&#10;sqLr2JbOw2A1UBrsGoDakVdbn/1Oz2s/6Xjh+/VHXq7oPLq5uWtdXfPjurztVzZWfWXD1q9urHpk&#10;8zaZ7FnTtGFn55bd+6s6j9bsPVXf/2zjgWcb9j+zrfv4Jlmbo/3RqmaA2pZmi9IgABY5jKRF6pJe&#10;Tp0uAJ4j0kmYrdnq6Fy/wxqOVgqeKcCJsaMLZAY+gwE+gyH2zu41jVZOZ36dItrGiBpIy8gcks+M&#10;eIpnjWEobV19O264YncfkOu/2ZT23zZWQzAYUQOlrapu5EwCjksD1XG9NBrmEAKumXAaKQ24RlDb&#10;uNMaoGYoTQao7e6t2t1b23mwuqndN/DRZ3PRe8XoZxpRu1uMLRWinD80l48WciVQU1aTw0IOxBbM&#10;Adrwjc3PZ/L5fCFbBmpsC2mAzNg6GkQrSYeLEZ7ATDESGw5tSqO4DwGDahDyozZUTiZAiuLSYWpT&#10;HQzkQeXgHgNhyAYbTvIZDObnWaaUYSZSFG0Uh+gBjUGpNJCw1OlpK44mlqCmjyYZkA2ZgR0QmuGF&#10;e3fRahJitDbBOHMVso4RHpCgBr8RnJTTLhNPOVMKSIRDpDkh7HJpc15S2SmnjZsHH5RyAo/s6+Ju&#10;cZa9cnJWyQkeiDwBw1mVEfPIWQUvvjHiGg4hvD1yDFL4c3OAOcE1niWc0WYpfo3yqdhfJsV6iEcr&#10;xQy0aTjL0v8QOTNTcPInwineg6mfHnMWbwMvCi8QHIY3CbEPlKBGm36CGllN33CJrpzSs3jJ/wWo&#10;OYWzzM9DgFq+KKtsZHOJ1Gw4kfKHIjMgM7d3eMY9MOW6NTl9Y9p1y+UZcHuH/IGxcHQ6hkZnNpDO&#10;cC8mtE2zpDTDajQU1GY19ibL4Wp3p4JaUhAtDixLgPxmIBiMoqVmfYAzIBpFUJMiUMKDnOHIRCAw&#10;7PXcmpq8NDz40a0bf7x64efnP/rnM+//6OMP/v7ch/9w+fz/GLnxh4nBD31TVyLeO3GZ+zmVSrhn&#10;k55Z3HM6BGUyYdioMBqdCYcng8GxgH/Y4749NXV1YvLS6Mg54Nrk+Kczk5f9HmEyv+e2D6zmvhGA&#10;dLxawHMLoBYLj8ej04m4G1Ulk76UdubqVFarM/dL0kHJ2NhS7r5SGpjAQijBCInx3P9s/jOlB9k8&#10;QDLoODPBDo0VATtsWetTGHEYFihNQY3kwUvQcA5Q0/odETWVHVFTVtNhWxR4hagEKKEBxqJwaGDI&#10;5Och5bSNh06UFRrTdH4+uSjDv2QygUr8MhVAY2l6FQE1U5YGWcr46bFti7RgI7+8Xlwd7/bzRWc4&#10;TbZksKKJyCB57OJWbRBYcBmoiYBuuG1BtMVFvJas2pnFhdziQp6an8vgTzINraWLhdlCIQVWy+U0&#10;riazDQLppH8W30pkMhocjYdGE8HRVAgaTIcGC+E7Z377k4au/RWtXVukRe+qbNtXu/d4y/GX9r70&#10;nYNv/vjAGz/pev7bTcdf2d7/9NbuE0C0zXssUMNh7YHnd576evuLP+x85e+bT79V3XNy067eJxpa&#10;19TseLSyTmZ6bqwEqEGPbqlZVdW4tnbXhqbuzW37q7uObes52Xjg+caDz9ftf6aq69jGlj6SzYad&#10;3Vtb+4FfFpOVLaJm9WPueUI2FejauFNGYiHd2NSzuWXvxibdx73ZzuygLkkBZxpFA5kZSnuiea9G&#10;1KRLFNmoNbqQx2rcDyhNZxJQuEMKtgmkmQFqZDKTk92jcJpSuDEw05e31DGKRkqD2PXJRdQerWz4&#10;yhbZ4nOVbsHOOZ5ENGjVtiYG1WDDAKIB1ITPdu6BNmq/p4KaRNRwLQigBgSXbaN292/fc7Cu61Bz&#10;W2cxdOfz+ZiyWgS4drcQBagt5qPzsjRPpCjjIIXPlrMa0mAOuDYni6rnpCtNOtRMG2PaJ8ggGikN&#10;EjRROmFKpiGQSacn/k0lAV4hEJeGxwBVSjwJQBV5DkJOMhOhCn7kMWdh0INT4AbkAUDARn4I9fgC&#10;fuAa8sAmIcFPA2KdlLkE+YMXlZs3A9Rw73bvJz3IxueyJU7cgFCLxp9AtAAUNJxIU2nJyVsljSE1&#10;Bi5Hu0yGcshGZUIGpCjodFKm4H8pA0+Q8TBVGhDeAiKQq3gIA5fA1XHbSBnsIUYU9awzJzM7K2fN&#10;+KJknJYil0xEwEt7EKtRcALUIBAbTpk86pdZCPwI8U2Sgcw3aTxOP3Ma8RK0zVlj4BQM6w8GuwjP&#10;GtHDzCY1TiPjh2FsvBO8DYIaRTIDqMHAoaG0Ob4ihiEF78rZy4Yt8dM20zmZ+YG4Rj5jfls5UFqh&#10;mM4qqMUTPl3rdXh65tb4+JXR0Qujo5+oPp2YuDQ9fd3rGwqFJ+MJz2w6lJUFL6T3c25eVuggojlB&#10;jdMquW+BFVGzEA18Np1UUIvHZaP01Kx/Ng34g4KidGAWoJb2J1PeZFLYTnsVXZHodDA05vfJbgGj&#10;wx/fuv7HKxd/fuHsv14899PLn/zb1Ys/v3nl16O3/zI1fAagFvYOxEJjMdxtZCoVc6US3lQStUnc&#10;C3XGYq5QaCLgHwGloUKv5/bMzPXpqavTU5dnpq+4Zq6CzPyeO36Zy3nL55Gl1GRKgQxWu+p33wwH&#10;h+PRKaE0uT3QpB+UxhkS8aRX98uasUDt/pKsmibcYHOME9QY5hGcEmKbM0OsKJZiQR6uPGVk0Qlt&#10;2c3JojQDajScoOZgNZmkSSmsCC2BUQw2GVBjUA2X+KLbgKwHVNtUywohBTVrksTCfGJeZPV7Uryi&#10;KegUUazs0HkVHlqXtqNoTlYztp4tFURVRmBTPrjSqkjpTfpGl4OaRWk2q2WhuSKITaCtWBRWy2Zj&#10;2Uw0m4notFDgmgff4mxclItP5+Ljudj4XGz4zK//vrF7f2Wbdn22dG/bc6Bx/1MdT725//UfHfra&#10;T/a9+sOOZ95qPPKiLnIrK9wqqx2p6DpW3Xe68ehrrc98q/PlH+16+ls1B16oaDsAbFpTs/Pxqvqv&#10;bqn58sbKLz+xFaz21c3Vj1XWra5pXicrvu7d2Npf1XW8eu/JugPPNRx6se7AM9XdstMUUGZNbdvG&#10;pr1bdKlbwhYOIRjANYr4tQGeHTISa32DDMlSXOvaYEfaWIpi/vUaQqNAbGsaO6HSoY5dW6NBOIDa&#10;47Xtq+vaHreRyxCY3qEFakYkNgNqJj+zGRsCqG1u7gaofXmLLG/LWBpBzR6mJtMIuCoHxZkERuQz&#10;htOQWv2eje1ANLIaQE27QeVtQAA1zves3L2vcnff9o79Dd0HDxzs/9/zgbtz4ftFCLgWu1eI3S3E&#10;FvORBdkqSkBN56yY3k9QGicWhPO5mDQM0sqCG0SMqDnF5gpyghrpR1lHBEwhqAGbxNAeSdiMe8FD&#10;REMpZIafKAaMYxGkyMCc9BDUYJNLAA0oiAaPNSBFzkAoyPoh3kwZqBnxEClqowc5tYhFYApqyyYW&#10;IDMqpDSz5DSMQg7jIerU2aMCaqiZpyiAjtN2is+FdKWcfpO5zGYepGQjGA+UE6GcBlLcvFNw4lkE&#10;QzUDLoR7xiVwipxhyIwyh6ZOGpSAGk6pwB8ANRpICWGkGQpOpDg7f3eJZ002FsG3R5Zyih7WUPbF&#10;OuXMgPzGMHCGlOIpp+hE8bI8KzObS/BypghfIN4V3y3JzOCaoTScmtd9V/Gw8uzyJgWqnMi1Ug8k&#10;M8pgGX6ijW0rVyjK0vzZXBKgFkt4A6EJl3dgfOLK4NC5O3c+vH37/du337tz+4PBwTOjI5/MuG76&#10;AyMApmTKn8lGwGHsAOUwtTJQ40yCbD6ayQmogcaEtxKuRHwalCNr+usuTLOgtFk/4CyjiCaUNuu3&#10;exKl01MpTYapRaJTCmpDHln29vydW3+5efU31y7/O9I7N343dOvPI3f+Ojn80czYed/MtbD3Dtek&#10;jYbGYyEdSRadjkVnUA8ksxOC437voGrA677tcd1yu2563Le9njs+z52gfyjgG/L7YMsCabpIh1Ca&#10;yHUzFBiJx6al0xPYZ02MEFCLJ30QQC0ac33pri4JJt2XOnCKKkFMOahZAR4n4tCghwXNWafMKVvz&#10;n3+26Fw77eGgRoNVEVmIKWSmFSoNXzN3SAOX5qFTOMU6yXmo0xqRpjMtBNRkkH4Sv8wpGR+2KPMJ&#10;HAXL4czpMVdByhug/bmsFSJvmAKf4RkJamQ1eerldRrZoCZ8trQI5e8uFe4uFZcWC2Qy/J6HaBvR&#10;qaxGYkvjj3aNq8Xz+Xg2G8mkQxl86ElfOuHNJH2FlLuQnC4kpufjox/96ocKat0VrT0VLd01XYea&#10;Dj3b/dxbR976h8Nf/0nnc9/ceeyVmv6nKnsknMYeT6i691Ttged3nX57z4s/6Hjh+43HXq/ee2pT&#10;c8+6+tbHqxoe21r71c1VX95Q8eUnKmA8wq0I6nY/saNrEyCs/VDN3lPb+5+uP/h8w6EXavufFlBr&#10;7gXQQKSrTc29oCvwGacOGFCzV9yQ7ZK4Ij8Mo/WNskQtl+RgPZCUAvOB8Jp6iGjkM2OQ1QhquKhO&#10;I2hnIG2NA7Z4SPGQpyjjMRmQGkqTRdQa98gias3dX93awPgZUshGNJlJ8NUK6fTklE+L2OxhaiA2&#10;QhtDawA1RtSMwGeOQ9lLCmJQjaxW3b6vpqO/oefIGy8++f98Pnt3PnyvGAKlfT4fv1+M39PeT7Da&#10;Yk7iasVspOAANdlLKhuVVTkKs4U5NAjyC11V3vyYFgitDto2J6gZlGHMiYwlSiZCsag/GACHef0+&#10;pIw2MboGGwWJZfAgBcARy6JxKQ4qQh7iGusnASAPAYI0Br+pATnp4SmKZOY8hFDc+IlfFpzZETUK&#10;TmTg1ZFNDeSIot1lo4s7NHYmB4hMMCevYkTc+SJQg5y2EaGHKjtl5MzzRTLYRBknU4EDXUGNT8Gz&#10;OGTlTOE3eIFTKMXMsHnIlHVCtOXQpjTCFnnLCWpO8TODwcAbbGajE2kZpZmvESnLGv8DxQxlToil&#10;ysRTrLYsp/PQaZvMNGhLEZt0+cb46vAy+T6dlCbpEnjHfmnyMgWwSF1O2wiUZtbdcBIbcyJlKaY0&#10;bNsCNSgtq/P7g+FJl/fO2MTlgcGPb91698aNd27d+uvt2+8ODnwwOnJ+ZvqabHYZnkwmvZlMWNug&#10;RNGeUkBEI6vpUmop2QwgF0UjlU4HBbxktJkrEQOlyeiu1Kx3Ni2IRkozMqyWTHogLeVWVpsJRyYD&#10;gRGA1PTUpdHhj4YH/jJ0552Rgb+OD38wNXZ2ZuKTmfFP3JMXAWohHUymuwjIahrhoIz9l72ewrLS&#10;Rzg0EQqM4lmC/mEIBiRLbATGwsFxzTwRDo4G/YM+6foUUPPOXPVMXYZ8ElGzQA30qb26QmlINaIm&#10;oBZLuJ2gZvGEYSnpd1sGahZhOFmHwGGKcDQbbZPHyGRz9Hj+/wHUjMyhATXeHlMRH4o1y8RS6yaR&#10;wa7TAjVrgJpOohQV47LMr67ZyzemncVZXsUpU5XzEJcwL4RvgLbOJFgGakj5tmmIHBU6AVRHqiml&#10;KagBwoBo+KXnZLWVMujmILZ0oSAD12TUWjYqLW4mmMW3nvLLbv0p71zaPTfrWUhNnv3NDxu7+re2&#10;dm9p7arcvbe2+0jLkef7Xvr20bf+Yf/rP2x76usNR16o7ju1pfPIpo6Dm/ccgrZ2H6/pf6bx6KtA&#10;tL2v/WT3M9+u6X9uS9tBIMLj1Y2P6wq3X91UJXMINlY+smXbY5X1a2pbNuwkpR3c2nm0au/J7f3P&#10;1O5/FvWA+Sr3HAEhrdrWwoga4Ax0tdZe23YZqMkMzXZwDyiNKWWDmixRuw64piPbNL/VASoTPLWj&#10;E7J6P3dopM0WLgehIEFtbV07AGut3e/JfkwjJ5CRxgyumTwQnfTjbre09j7R2CErblQ1fLVCth+g&#10;Hq2UOQSrqq2Znuz3lK7PykZDZmQ10wcKSltb10o4MwPUHLK2k2LXJ1IBtba+bR1gtQO/+e/f+s+l&#10;5GfzkfvF0N1CmBE1gJpM/FRQW8hG5rJhJ6hRWdmxGL+18avdCqehrTUtEBse5yGaRiAax6UZWgKy&#10;QAAvCtgUTyVD0agv4Ac/AdcYWkvOWht6QoAw2CgFmz2hEApCRD2cQv0wwDrIScjRit8AAP/0SURB&#10;VA6AgWYPxMNLI0V+VA5WQ04cEpUIYRQOyzwobmw9iyIaVEvE4iAxB6jh0spnUqc+I25Mem8JNziL&#10;GmDgxjQDbuABoIbLMX0gqBmjTIQeGuaQtlPG/0AZZqJIVPQzhQfPAoP0gJQFWbPJQLxgTgp+CE4e&#10;mjqNIakCh+EzEyuCCGdlwpfGFJmdfjpXchJkQM14IGcGc0iP00ApU5D+MhtiBqrsFPVAJ4VTFP5/&#10;8Tb48mngTfKtOg28/+KyB8fLtAAL4iRfGCCwPDzz+cJCoWjDGSmNZ5nfGBAL2j/dIoBavpjJFazJ&#10;BICMUGTK5Rkcn7g2OHT29q33b978y5077w8OnhkePjsxftHtuhXwj4TDU4mEBWpog+bmZCB1cW52&#10;fiEzr92gVkQNjVQ+nstGs5lQBuwF8JL9y2cE1CKTyZgrlfICyAhn2WyIIqVRwDtodhaeQCploVss&#10;OgWicrtuTE5cmBg7Nzn68eT4uenJC67pKx6w1PRV7/QVv+tagHSlEwJ0TQ3Z9wnsBT4L+kcIZ0HZ&#10;YV027oyGJ2KRyVhE4nyJmEt38JyJhsdDgWG/V8aoSVXTV92TlwBqfs8tAbUoXoIHoGbCaez6hB3D&#10;Y6a8XyJ8yIYB9rJeFkt9BmzSrsnPZLUIDpYiZ8jEAoM+DlZjyu5RHtoetYWKiGjCSWQyI8JTyZYr&#10;ykwCC1ZU2vVpURpkj05bxmoUCIZ5+Di4+j3eqkimL+g4MMp6BOa/a00mmOW4NA2kyWoXskqZbLEl&#10;exKUQE2DasvhqVyome/HXMjYIgU1Z/zMIJp29cqwPNbDq5hr8YYtSrN6PHFYWAKlWYJdWFwsLNki&#10;n0G08YvOBrUMfl/pkDWAWiyHRjcTzGUC2VnZv3Uu7Z9PexcyvqX0zKe//VFDV39lW9fW3d3V7X0N&#10;vcd2HX3h4Bs/PPntfz7wxg92n36j7uAzVXuPV3QeBqhBFV1Havqf2nHsldan3t73xj/ueemHTSfe&#10;rOw6vkGW5GheVVm3auv2xypkdJpoU9WjW7ZLOK2+FRk2te7b3HF4a/cJWddj39M1+56p7nsK2Lel&#10;7cDa+g6A2roGWbmD69wSmwhbDnWurRdQEzJzsprGkITVduwBqAmZaX4nim0A8Om4NBma1tQjh46a&#10;cS0IF11T1wFeJGkR1GhTOCSWMeUwNQNk0Mpsotrd6xoE1NbVt311a8MjW+u/sqVOVFH/1Yp6oBun&#10;eeoEgmYJnmkgTZmsZfV2VGL1dQLOGEtbpxsSgNIUy/Ds4FRAm9g6n8Den6C5Z3OLzCeo2NW7ra23&#10;rmt/1a7uofO/kQFqxdD9ufBSPnSvELlXiBLUlvLRxVxkHqCWEVDLy16flsTOJ/JFtKyQ/AbPFfPc&#10;ponNWFlDBZWBWsoBahRYCgI2hTWiBggDSBHFCEkGyOCkYKMIkShmTx0A3MCJs/Sj7UdZXJFkQ8yS&#10;/DqNAHXCxlmmPGtETjKHThsyoAZKM6Cmw9Rk1qepE6l9Ko7mloyCDDCANfrsCYIa6iSiUbicEW/e&#10;KTgNdT1cuBZSljJO2iQAZGAeCAadzlPGMIcFEJTyGUEBKZysUFKgmA5KEwN58PtIqRRnSWnIT/4o&#10;q9ZKUb+NZaC0uSUrXORgERG+MaTww2AGGib2BgOC0xlUo8207BM1hpE56/yeYUPODJAzs8lf5jSi&#10;05xy2iYD7pD/xXwn5tVRpDQa8jKXhRsBZCJDWhCxLD+fhwBqwmq6L7uJq1GS2RgOXJMfcAU+lYCa&#10;rqMmoMZFxWZcd8YnLo+MyCxI8Nn01FWX64bPOxAMjkWi0/G4G+SUzUbzOsXNArVian4+DXtOt2bC&#10;Twx+GvK5aC4TkiACqCvlSyXcydh0AopOzya96bRQmq5GC+azlAHVoYi9Si0DciKpRzAulfQAkgBY&#10;Ps9tj+uae/qKa/qye+aqLJ/hvinzNGWq5o2g54bPdR3c5pm+AgO8FfANSIemfyjoH4Tt99wOeAdR&#10;D/lM+0ZnEnG3DGUDgSU88IMIA747MplAd5FyT150T13yonL/IDAuDuhMetj7OZsOpWwlkv5kyi+g&#10;JqymK00YqhC6soNe7J0sIwxziJylIsCOe1pQ8E4OIRNjK0MxGuaw3OMMKTlAzdruU2FFR2I5o2gy&#10;A4C2HgrBkGnkhlV378/dVRgydfIpkEdzIj/AK70guxEkZVyaTWnW6rJ2RK3EatYkBgvLnEKdD5Fc&#10;VyhtWUTNSO+t9LDmWWjQNsKhgBrI7G6xTOJUSru7JH95wnCAmomoWePV8EOSy8VyWYBaCKwmu/Vn&#10;QnPpwHzGt5j1L2U8l3/3w/rO/Vt37als7UZD3rz/ZOvxlw69+aPjb/9j38vfaT7+0va+U1VdRys7&#10;j4DVtnQeruw5Vnfo2aaTb3Q8992+V3/c8tQ3t/c/vWlX37qGtrU6Ou3RLTWPbql+ZGPlI5uqHtlc&#10;/WhF7eptO9eCKpq6N+zq39SBGk5t63uKqu47XdF1bOOuvtV1ux+rbgZjAdQqWvvBZyYqBrEHE7CF&#10;DLqFgBVIowTaZFSWhJFgrG/sZH6kjMZBKCs0Bu3sXq+7f9JpJJsTWBuxW+txQCaiRsHvZDJSGuWc&#10;T2CK0yPRuHrZlgCgBsYCnH1ZEU0oDdDGsWiOfQg4hwCgBrG2NbUWn0FgNS6fxlgasIzbRhlxYQ5O&#10;Jti8ay8uurW1b1vHgdquQzv2Hqnd1RmbuvjZXPiz+TBATSktcr8ooMauz4U8t/oFqIUgrs2RTcsC&#10;y4ViOq/9nvxVrouOSktjmjRn2wZ/KpshpUEkNhAMRVBjMIysBgILRcIAtUAoyE5PgAvOOkGNNulN&#10;qEsXTkNxOglwKIJ2jtADAylgiH7kQSXMBqGsU4bGIBySnAA3y/1CYJzpCYPdoLTRviI/q9LLWWdh&#10;L+IvP4UktLK4H16aV2G1vFuKdGVspxM1fJFM0w6Dh0jLStHGKafoYVmneNZpZ3Lp4nxx6Z6svgGB&#10;IZzgBW4AXeH3ETGLNnDN4IUpVVa/lDVOxQ5G1AhkBBEYDigpCU58cjB4XbIUTxksQ2qgTUhoOSE5&#10;v9gyrTyF/GWeh4uXgIGqymozp5we3J5hNfOK+J4h8875JsG1fNKS5H3iPzpreMvQGAU+KxOcMjcI&#10;JGdnNmUhA2q6QgdALT6bllmfsYQ7HJ3yy4oVgy73LY/nltc3EAiOhCOypisQLZH0plIArDApraCI&#10;BoldSMLI53WNgmwsL3QVzKQDQDSZdwmmAdlEp5KxmWTcBafSmGyXnpfVQyM5SA8LhXixmKBgwyPE&#10;htrS4exsiLWhBo14Dfl9t/weXTtD9gy4E/IPIpUomlc3UxeMU5JzXVVdA2ZxaTQJtnnvAMV0lQ0X&#10;lIy7BdEkbiesBnQDximo3ZBYnfR7XkRVoENcNBwajkbGZVZE0pOa5SJzEQp2MhWyImoKahbTELBA&#10;TvfuSvDJ6p1U5BK/zWdWtuWHxDsdfIaCkt+AGgmMIpkRzpx2KUOJVyzZvZ/Wpp8cO+8kMwoeTs90&#10;IhFLySRK1OmEIUfXp0IP+z1Rgw1qRaG0uUKUrLY4JxthOVntvgPUzBXt2iynsXlIyXUfBGrmYTWc&#10;ZpVVFJPnNbMEaCzCo1pYAWpaw5zzUGJsimhl49jwG0yV0Z+KOP5qkTFGWWmARZngQiYg0ZS8//af&#10;f1i/p7eyZU91a09NR9/OfcfbTr5y5Os/hvY88/Udh56t2/fktp7j1d3HwGpQde/J+kMvtJ7+es8r&#10;P+p+8QcNh1/Z0nFoY1PX2rpdq6sbH9u6XfhsE1flkGkEj26tW70dBNYuQazW/Zs6jgDUqntPC6X1&#10;noa9ec+RJ5r3rqrZ9WhVE0GNETUDauQtGEJaulH6Ot1/k5TGoBowiP19OplABqixLLQe123plR5P&#10;zvREKlgm8bNSCK2uYy1As6EN9ylGaSfNdvKWSRk/46GhNNomLZNUVd+2sbl7a9s+2I9U7jCUZoGa&#10;khkDaRAO6UFq14DLydxPA2pcQW2Dtb+nbBhFRDMGBD8uWqE7R1W19dd0HmrsO9S7b9/nBTcQ7f5c&#10;6F4xdK8QvptXXLO7PhcclGZATcOxEfndLe2HUJoBNTZCaGZomAYJHsCZbMf5IFADZkEgJ6QgJxok&#10;MLIaRKJCilPALCKdKRLHoeJXClcBhCVk3iX8wBE0b4ZvgEG8IqhISmkQjiJUGZGZKBw+BNSMiGK2&#10;bT0aarZtDmiTmB+aXtwP2lfUaXJCOOWktIfIIJcxnGKjvtJ2ZjY2zzJbmQ1ZzKQ2sIC2Fsd9pnW3&#10;omWIhlNCD0pmZCzY83eXoAVdqoOZiRe0KZRFytogqU2BjFEx+dJsPjPGQ2RADSkyw3CKHyQNYzv9&#10;tI3MZwyZbAb+/kb9n2Y2oCar7uEe9D+L78q8t9Lr0qfmTxwkL0HeJ/4zrIgaRfx6iEBpOUdOFC+d&#10;smJpwLVMViJq8XQmymVpdWcnt6xeoRs3IY3GpuOyKodvNhNCngyam0KSI9t0nygJGQDOiG5c71P6&#10;edLBzKwvk/JxrlsClUQmIen9TLhlm0SdaV4oxgtzCShfjEMw5hZSEIxiEeSHOlGzjWsZ4BrJz5uI&#10;zURxe8GRkH8gHBiMBIdj4VHdKgCewYAXgGVtqe6aujI9cWFqXATDNXXZPS3zOgO+gVCAy6EJpaVA&#10;aYKhFqg5Imo3kF/7PS96XFe8rms+gCAuGhqJRid1pFrAIJrBNSuiptsiCXCAIYhc923kEmwCSDlp&#10;bLnIOnYGa3t1M0vAhjarKgoVcrE02sZJQ2wHtRh2UaMMX0pwRoMeCGchPpFIcE1jaZ9LtaXeRpur&#10;lte2DNRIaYyoUYbVnKC2UuYeSsK1VHo/lPWAzuc1oMZ7c/IZ0vl53GRGuvAXMgvwiJaBmv2uWI8I&#10;tvgV0cw4Nsjg2sJ8dm5uFh9xIc89tqPFrMRL5rKhxWxwqYAWOjj47o/qOnq2tXVvbemsbtsLUOt+&#10;5msnv/VPALWOp95sPPgMQK2q6+jWPYe3tB+s6DwMUGs88lL3i9/te+PHrU99o6bv9KZdfRsa29Zs&#10;37mqsvaRLdXa6SlLcnx1c9WjFdtWVTesqW2RGFjz3o1tB7d0Hqva+6QVTpNtQ09u6Ti8obl3dW3r&#10;Y9XNT+iO7ByjBpxi3IuyqKuxUxe2LXV6WsaOPesbxMDZJ2T6p1AdU8hwHmsGn0nlXNW2rsOaPaBr&#10;26K4GBoSQ0pig21Cawa/ICeoQczA/DykXzx1uze19FS274e9alszWI18ZhCNtjmEdFCaRNS0BoEz&#10;gBp7P6En7IU5NKhmxdIEVTnptbkbl6MqdguoVe7et73r8I6+I19/6an/57PEF4EaKG1eFrYN5dNB&#10;KKf9EdIrIatByjq3aA/w65t/amdlJx9tIew+qbJWx4IzoJLKgBrYBbAFMTBGQ2Nm1lwBsJoZTIbM&#10;cDInbJAWbDRmaJbQNpuLwkDNRC6gD1LkAQbBSbYjP8FPXDOZjYhiFA6JR2gpnf7ZDB7BCWeWnUon&#10;iXSsJ5mSyvUSoDS5Iq5OIIPTiJkfCGplTlROzDKGU2y/yUyEJwqHzsy0zSmnTYMiEBibhubBXeHd&#10;zmrMxsrDegTCNKZFEdQE3ewOO9zeSlCDcEgPU35LpD3CmVM8C5mvLjcnBk4ZDwkPggdfYCori/mZ&#10;bxKC33kIgx7aRg90lh2WiRWWCX5zRadM/U4ZUONtw4Ns/N/By5H/CDwgXhTeBp5x+d9FtMFbBtQU&#10;s5ZtJ/VAFYTVpCAlHtvQn3T8jZHBf302P5vLJ3QpjTgII5mSQfGJhCzfmrAXCZvNhNPZCDJkc8iZ&#10;svjMyAY1SEENlKY9nknvLDgmNp2MTMRBUcGhaGgkEZtKJFwG1IoAsvkkJXA2n5ybT0FFWbJ+1vSr&#10;FgpxdoPKcDeAVNwtszgjk0JmymcxXCI6BXpDClt2wfYNANcCslf6ddfEpWmA2ugnorFPpycuuqev&#10;+b2D4ZAsh0ZKQ7WgNGsegwPUgHQSmQPhTXzq1oia1y19qSE8TnRiJaghhQyoAXEyYAKQgSCXvUs6&#10;6Or+PQvUbBQTkW/oNOIpO4RmIdcXSepcAWqWpEdyGbiQOdQAhUgADFIMkt7PLwA1CUHZTyRlUaHU&#10;qdWycqnTAWp2bfgfjS/MJ5AynAYtzMUlojYvETUHqGXuC6WVUOwBZGbLutADQM2CKpXhKgiPaYX6&#10;yGdGADVSWhmoUQQ1vi6mEJ5XbOju3F3AnD1wjRJWk5WG0vI3RyExl4+D1YrZqGzYn4ss5gTU7hYC&#10;0+f+pamnf1tb19bWPTUdfc37T/Y+/41j3/jJgVe/13H6jfr+pyxK23NoszVA7cldp97c9/rfd7/0&#10;/Zr9z21p2/9EY4csnFax/bEt20BpX36i4isbK2CA0h6rql1dsxMIJQPUdvdXdAmlMZxGUKvae6pi&#10;zxFO+QSRIJuCmtXRCbRCChsibK3f0bkOQKYj0oBlnEMAaZhNxq4Bs5CHMTOkrIQxOU4gRSWkN+ZZ&#10;o6DGtW0JarJtlKOvk6zG0BoM3iekiNasAqgJrpUV4SH9a+rapBdy1z4W1KXXSl2chsw4UYAGmAyp&#10;XBq16TA1Ojk0bePOTnZ96ug0SxJOU0ozoLaltbcC2tULUKvpPLiz9+iv/vvb/5//yBLUJC1K16eC&#10;miylZoOaUtpsQP/S9UKzKW8mG8vLslXy61t/g2fTBWldcvPSUqKpQOuSzpf6mHBYDmo2oACbSEtA&#10;rijjarDtRdRwloINGTgzXZ84BY6B0GKhccLl2JCzCDLgEgAgNGxo85ANNUBRnJR1aK34HCBppRTF&#10;RMZmDRAP01kJqiVnl4Ea0lmQoebhAyZTUhsMVguj7Io45FmtU+qniGXmorSdcAYDHtpGzCAN+XKV&#10;ZYPoFyRyHK6UhQV2DbQzOaG0TA7vJGMAi5ktUEOq63uJdFoihFMcU+UENaaU5eEpSkENKf9bTXSN&#10;KYT/dENjdBJTeIj8UBkGkWaMYUQPUsNzFKqi3+l8YHHK2PQTuQxs8SxPUbxbFjGyiuC/3j6UnDZe&#10;I9UHFLE45axWho0iowPUDHXRoO0UQE1kE554WHwOteFLE1DDD3s2nwaB5fIi/Crgahqzs7qkmYwY&#10;kxCaZkgSy/KF2eJctkRpIl2IwKK0mKwbJeE0WeMzGZlKgKICw1H/QNh7C2kiMpaMTxtQmxM4A5aR&#10;1VLzC+m5eRHaSqE0ZTVI9n3KRnEz6dkAKApABkqLhsdtRJtMxl0pMFPCLT2YcVc0NG5P5xzw+wY4&#10;IWBm6vLUxEVQ2szEJYBa0D8Si04D0dL4ZQjZkxgMqAUDI36AGrtQJy5Mj52fmbzonrkCD/gvFByO&#10;xSYTSY9ujSVw5pTM+oSWhNJkdbTP7hU/tynNIbCUxWoEMmMbT5lMUI3stby2B0j5TCYcyGRMyOYq&#10;IwIHJSxyl6Bm0RVFYoOWdM1b4hGqtZFI6mQgzdRZQijBLBnuxlga5xCQ0mAQ1HRZNZlPINMI8N6k&#10;O5Lrt5VjmX1v8kpLfpvSjAyoKVrRqbe6DB+lx9MgmhiLWUU0mboMLS7J5rUmluYUnhEpH5zPK7on&#10;L3DJorQ8BVCzB2/OFgtJsJoE1XLR+Xx0IR9ZykcW80HfpX/f2dFTuWt3ZWtXzZ6+Hf0n+l/85olv&#10;/Lj/lW+3HH+xvv90zd4TZDWkVXuP1x58tuv57/a//hPgWqVs69m5rq7l8cq6RzdLLA2UBj26uQqH&#10;qyprH9/WuLZul6xM29q/RUannQCfbe9/hqre+2RFx5FNrf3AJhKMtd9AM4NnFqgxJWCtly0ELC5h&#10;RA0SaNvBaQQy6xOVrGFvpk5HgFCWoGYojUK1yKM5JRQnYb8de1bXWYwFSGIgDSkkFFiaKADYsuhK&#10;JYAFJ88iJ1kNwnPRIDbhGR+tApk1g9LK+j1hENGMIVhW17qubvfa2l1i2NtGcV6nczgaw2kSV7PD&#10;aeBCiaW17UNa1dZXs2d/befBhs7+oYt/+mwxca9oURpBbSkXupsPLxXwPUTmsqF8OpDDr8iUP5P0&#10;QfhNmop7cvjlq52e+K2tETWrMZOedaUxti4Q2xsDarJnFFnNBjXSksVVOtQMaUzHkBHIYBCMkAeZ&#10;CUCkNJyCTS5BA4+rsMHGddGSIbOBG4KONG/5XHIWtCcDy+wdn+Q2wEnGMOJ1UZYpRSdkFykF0nRl&#10;NWtCAy7HCpnTyFzF1MMMNMxVWMMDhUdgg20MiPxEOQ+NjZw8LMtsIMnpMf6VGYBQSIFo3OJ9ZQYY&#10;i3eX5pesSQaEM3iAazhLJ/1OUGNBy1YCK87NzdvBOfIW5eQzg2UwcMj/fRrMRj8/CfNBGhtykg1l&#10;/Cjl9Dv1wOL0sH56eG/OesoOHyL+4PBnB7KqtYnNUhGYjEPrblkzDT41Dg2fQfqjKsRmBCdoDIYy&#10;mbLaCkqDsnM5iD/srMQCtUJcY2ay8llG4mdRpTchsHxBomhz81kjXYMjW5SpA/ZuUUA02ZwakKe9&#10;k3H3bGwmERqPB0eivjtBwM3MNaTRwGAiOgGiyqT9WfzpWIxJIE0mjabn7HAGQA0eSho4DarJSu+g&#10;RlCRDCCTWZmR4GgsPA4lYuAt9yz+7FRpvA0ZJsPBsVBA53j6ByCv55bbdc01fdUzc93rvh0KjMZl&#10;DygZlwYwhVKyQZZMO5VFceMzgeAoQM3jvu6avjwz8en0+LmZ8U9cMp/gesg/KIwYm7ZBLZhE8bKu&#10;TyeocZEOC56cUS6ClI1lxjaeMhlQo5x2mVi5wJlNJwS1hwjwsWSDmkJMKaJG44Ggxi01y2QBk3Vp&#10;RtQU1GxWI6U5QC0pm9Ar3d7TtTwMqBHLIBj0QDyU+1QtIZstm8yAa3Zsz75VUxxP5+zutHBNWY2g&#10;ZqJoEA7LWE0fsARqdPJyIN27S3lKbm/BuoqwGsdySkQttlCILxWiS/kY2ubQrT+27e2taN5d0bKn&#10;pqO36cDJQ6999/S3/qn/le/sOv4SQG1770mOUQOxbe9/qvnka/te/VHHM9+s6396S2vf+vpdssJt&#10;Zd0jm6qscNqGrUppdaurG2V0WkPbhqaeTbv3b5FVOWSyJykNRlXPqc1thwTUGjvBLkAcmRPQ3C0Q&#10;JuAlA86ekPCYxMbAWEhhC4rZ64QR15DCuaa+jaSFlHwGCKN4SDKjbapaU98u2w9oWbAauz6JWYQz&#10;kJaSWUnKlBL3Ik5BtNlTyYJIjXCImwQwgZ80liZ6IKhRcEJa4c41gL/tLasBbTXNpDSCmkE0QC0E&#10;g0umbYJtYmm7+5BWtvdX7u7b1tG/o/dYS1dvKjC4KLsRCKLdL0ZFhQgoTUAtF17IhotKaVmltHRC&#10;wmn616Rff5vL73f8ya6/1qVtgBbuf373P/4jlUVzgpbGWuQWIpwB1EpBNeUVyAlqpDQIPAcPQQ0G&#10;Y07gGCIOmAMpkQUpyAOtfq5YwIXYgKFJI8QYFEA2lGVmlCVaKaVJRyTpipU7ZeAJNmojP9FJoYgT&#10;1HQSqBUt401CLAKDKWVqoIyHl4Bwqyvl9ONB+IxkL4icBDkPmYGGycziJg9eEcVDI74646eBFAWB&#10;aGiwUSE9FGw9lQOHcVFW0piAGg7xN7pjuiLEUryEsaUSJS0WlOjag0CNeQyHGQ9t9pY6MxOhiDtO&#10;8YN5oAg6D9QDCzqr5Y/DylNl/pViBuQ0twrD/BzRw5xiF7LpQkZS24/UXIIeA2dOw9hGBDIDZ05K&#10;g4TSlPNM2WxOdk93SPhMB6Jx7wEg2vLN13UNDoIaAA6ZZauoTASUlkzKwrYJAFBkOhGeiAVGI/6B&#10;oPuGb+qKd/Iy0qDnZiQ4nIxNp1PeTCaQL0S1xzMlfKaIRgHRZCU2q99TZioQ1NKzsndiPDol26IH&#10;R2Qrp8gEQQ1+BtWgZNwVj05HQuPafTnk9w4EfLK8rc9zx+e94/fhcDgcnognZA+oMlDDIZzR2DRA&#10;DXgHUJuZujQzfn5q7OPp8bMzUxc8rmuhwGBMZle4ZOInbkmW5wiBz2Son0o2Zb+7MGtADRL2Ajxp&#10;0+5kKeCXIbMyORGN+tsjasxgQM3SCjhzyuIMZSPgBeiKlOZktQdG1JziAwoVkQ4V1DSolhJWK5am&#10;EZDSHKCWwhsDqHGAGvdp4M2sFPyQGfXv5LO79yyb98CbpMcUx9MhBasRoZCKYXV9Wh+6ATWq7DEh&#10;Pqk+bMnJF0jxEhao4Q8d/s2Ri83lgarxhUJssZBYKMaTE2e6+/sqmto37Wyrbutp3HfswCvfOfX2&#10;P/S++Pau4y827H8KfAZKA6tt23ui7sCze579Zu/LP9hx5OXKziObmvas3S4zPVdVbAefkdUgGI9X&#10;1q+u2bm2btf6xj0bW/o2tx+SXad0vicQrVqnEVR0HgfA4ey6+o5Hq3aCchgNAngBmIhcYmhQDaCm&#10;gGWBGmNIjKgZUGNUTFLnRIF6cUK4E5mFwCFu6mFmluLlUAn0eG0ra2M36BqNkzGFFNSEoghq7JS0&#10;iU07OpdTGmgPt7q1bR8uYYfTmspAzSCaOUQKPb6tCYhm9v3EFe2uT2vyhNMQYmvu5hg1RtRAaRpR&#10;21ffc3gn/mcPH7pfDN+di94tRu/NqZTVQGmL+dB8NjSXCRaE0iSQlkkIqM3GPbNJXzYdQZuqiIbf&#10;2vy9L+0E2sWlz/9XfmGpsLCIX8ZoINk0Qn8jqEWTCYIaMhhQYx6yFIAGNngFNADaQFsOg218Rtsq&#10;uxWUsziFSkxmlIUkZy4LrrJnaya4KwArp4xt4Ak2+QY2nRT8qIEzPZ2ghgpxUdawsghV5qSBzE7h&#10;ig8UKocIW8YA4hhUMh5j0Mk8qJl+4/lbhFfHFKUyOXmrED0UbPyPsFowlmCW9ooSzgBPBtEgc5YF&#10;KaseRS4YyFZAHgelkb3IZGXCfz0NXGhe58AjM6mFfgtulku/lgfL/pb+z8Q6iVkwyirh/Tg9Tpn7&#10;gQEs488ObBpkNXroTOXSqdzsbF4AzlTC5y3ZylUGsJjml4fHINAYUyKaM7QGCajNy2GpFGCyIBsJ&#10;QAbRSGnFOTRegmUQowwQWjEnqGVlLgJ+tAPclTwSmZKhY8FR2RggMAxQC3lv+meueCYveCYu+mau&#10;Br23Y+GxJHdMz4ZyBQbVZDE2vaIE0mDwBswAOHZ9zqb8iZhLlq6V+kdUY+A2A2rCiConqIHSuLat&#10;CB4QWHAsHJF5rElraBr4TJdD03Aa/NwGPhgYtCJq4+cnR89Mjn40NXHe47oaDg3H4rLmLUFNplkA&#10;IjNR6TtWPRjU2Jajaf/MCVv/Z6C2wDkENqX9FxE16fTkpfUetAewRBVl0shQwRAG6EoBSwJphtVw&#10;ChlYm1YIlUJNqIQBNmEjm1ecoLYynGZYTUBNWC39mbCgBWoULgrJ5Up1WvEzUNqCjWs2tOXu3oOU&#10;zHCrhtJQSqNcEOAJkiiXLX52/KOErGZAjS8HRhmTlVEaHh95lt2hvkbFQVmtA7hW1A+6iC87H50r&#10;xBaKyfn5ZMZzqW9/b2Vzx8bG1srd3Tv6Txx+/fsn3/pJz/PfaD76Qt2+J0FpDKfV9Z9uPvZq3ys/&#10;6nnxe7X7n92ye98TDbvWbd/5WEXto5urrWmeSmmPbdm2uqpxzfbm9Q3tsgtna//mjsMV3Seqek9v&#10;738WIqht2XNsk67EsaZu96OVjWAaQAZoBtiB9ImdjHgBmPas39G1QWdrWmPU7GkEFEGNyGVLY2na&#10;AYoaDIfxLEHNZDZnkRLUKJziXp+4BJELqbLaLmUmEeGJ0AZiwynkcQqlIFBUZdu+tfVtj1QCwpqQ&#10;PlJZArUyCajpymqrqncylmbhmr3O7foGqRBvicAKPkMKSR9oUxfeoUTUdklEjaxWs+dAbdfBloOn&#10;Xn/tpf99P3N/MXG3GLs3Bwmr3S1GhNJywUImUEgHckJpsn1FOu6djbqTUVcq7s2ko7lCMQsekFlg&#10;aJVhSNMijdD8fCovsTQ0FWgm4WTrQkSDHt71GbZZTXjO3i0KBs4iGwAFKENow3VhW0SiDTxsXA5i&#10;S8ZsLII8gAAYqAp2OotKBK3AWApq1p04+clpA2tgowbUBptOCn6CGlQWUUNm1EnecuanjMf4aTjz&#10;00Y9ZSIhWc+OxthBYHgP9BinOWVyOg0Ip8whczIzUmKTEaCKTpw1RQrFUjwMZ+EnooGxWBWxTEa+&#10;q2G4zVkhUl7R4jYNg+FzQiqgpikpDSKoMQ8NpBDz0wNKM6DGsziE33weRoZvoDIPyhp7peRrf1CG&#10;sjqZhzVDX1QKMn4avE+hMQ1I8+eIRsmfnU1mU7O5EqjxKrRFQtKinDJWOo/vOJ3B31fzeQ3FZbLw&#10;A8KIbsXSWh4Uy8JYCWo5sHo+pR2gElEjLQkkaXcn4wvzC1Z3EEENcoKarh/m40ZPodA4YCjkH4KC&#10;vgG/67qsbTF5EaDmnvhUFqT13AwHhuKRiVTCJdsSZMPZPH4LxXIFa+InlC+CFwUZCWo6+o2g5otH&#10;Z5TAhiJBaDgaHte10KYBcAQ1HEICcyG769M3AOTixlCh4BgoLRAalz3mbVATSoNkoQ2JCOqDTDpB&#10;bWrs3NjQe6OD706Ofex1X4tERnVH+RKoZbIRIhrehoKaTvksC0EBYtii272fFo0ZkJI8DxIpTW2k&#10;pbXTnNE1yBwivSeLgFjr75dVLqPpdXIoboOQocwhnbDIZhNGaXQaDaRENzwRMvCh7HiVBUMQPaYq&#10;rc0a7gZQA5MZRDOgphE1az4B1+bgmia8E1ZiV2UdktJ4RZvPLKfzFI2SE6lS2vy8RNEsRMPnTimo&#10;MagmXcC6Xhrpk/9rNFaqRGwyEFBeNW+Sl2NQjeJFca1CIT43l4TwWorx0aeOH9i6q7OyZU9l656d&#10;+48f/doPjr75w44nX2068uz23hOVnUequo7W9J5sPPxi13Pf3v/GT3Y9+ea2nmObmrrW1javtken&#10;AdQYVHt0c82qrbWPb9sh4TRQV0vfpraDFV3HtnafrNn3dN3B52sPvABD1rltP7ihpXd9Y+ea2tav&#10;yu4FMmafISgDauQn2EhBThZ1aY+nZNaxZQatcMrkESnGrQVm2YPMDJZBVh5b9MgANRVsUzNqIG89&#10;vny+p22U+kB1cVoZo8bYGy8KAaGq2vevrt1FPgONlfV7UjiEU1bosEGNgkdYzbE8xxPWtlESSzMi&#10;q7E/tAKg1iqgVt3ev62jv6770M59J37zi3/6z89zd+fx5ceX5kT3kHL5NJ1GkE8H2Omp/Z6MqLmT&#10;cQ8gLavjlClpe8yQGjsSwHaCWIZDpIbVkkoqgBgwDXAKisZLlBZw7OAJSmMeghQYBQVxiBRAgEPQ&#10;DFsjNl286Gw2E9feTBRHTmYGBPCiYMpMLs3OSsbSjJCBhMRSPGRKPEJKeCJLmWzJWWE1Llor9czK&#10;KeRnbcxMA35jOw+NE5dwXoWHDxTvh7REyjG0RO6BkMekzIM0k0O1Eg8zHhahnJU4naAli6Lsyilm&#10;wCmyF3PSMIeWHHwGg9BGwWnqkUMV2M5CLhvRDKgZEcuIYrQpmcegs011s/bSKX4nTpQxNgyn4DFQ&#10;ZQynnKcgU8qcMjauSLriIWUyGJU5kZ8FBchsUKN4ypylcOgs7lRafjAFy0BpSAFqAC8NxaVhkNjE&#10;qX5wm5PVeMgiIlmWBd+2zPbNyS5SQZlZmY+BkCS+MA+hzbLCaQpnQmlz87BLQTVuvj6bCYNXYgl3&#10;JDYdjsjgsLCw2rAsk+G65p68MDN2fnr0nGv8E9/0lYD7RtB3OxIcjIRHEsmZ1KwvnQGuBdPZcDob&#10;khFyIhkqB4ATZSOyYijuLRNOJ/3JmDsangj5B1FJ0HcnGhqV3s/IdCIiOwoopU3GIhMAON2KgBsS&#10;IBUDBBkMjeEOIwyn6XK1HGSm48wCyaQP+KX7io76A8N+3x236/r05KWx4TOjg+9NjHw0Cdb03gpH&#10;JgBqiZQnlWY4LZrNCaKRdC1QW1I6MaAmeORs2kFUJXKyWMpAG4qYs0bENRG3ARA4WxZCcxqKYsv6&#10;PVmJgJRwlTXEytyPpPalFS/k5pWuSl2fBDXSEitkzYAhxbVyULNrsyJzBtTKImoENRmdxm0JFvDS&#10;LFBzCtelTPCMfGYMp+gkpZkMdkck+EwW/TNi5zr+NCGoLchSalY4DS/qIYhWLpn7WbptfY0SUaOc&#10;rIbLKSamFhczixnP118+Xd3WtbW5o2JXR9OBEyff+vujb/6g9fiLDQdO1+yV0WnAsm29J1tOvL7/&#10;9R9LOO3AMxVt/esbWldva1ylmxAA0Tg67ZFN1Y9uqZEBajLZc/eG5p7Nu/dvbDu0pfNYZc+pmv5n&#10;6w+9WHfwRYBaZc/xrXsOb2zpW9+wB3zzSGUDsWaNBqKekN0FOtYCuRqAZRZakaUEtqxpBDL4DIeG&#10;riDprNQxZwJYGgMzdVI4RIVav1Wns2aWhW1ADR65ovIW2IugRg5TW+Z+ktJgENRwFZxCyifCrW5p&#10;2VvZ3o88JmYGUHNG1Eh7PMXV1CBSGvs9ZaSaDWrWXuy6IYFBNIbWwGccrKag1lspoLYPoLaz71hj&#10;1/6R25/euzt7dy5+F5+9gtpiMTZfiM7lI8VcuCCgJpM9IcU1kcz6TAUL84Wco7VGS8A2Bk0FsQzt&#10;Ig5hGxlKs1jNZiPDalBEZxL4QkGBNp1DwImfpB9wDDKzFGy5rvRgJtFosRnmbQil6bRQcB7OIg8y&#10;gwOQHwWVn4BBZoxaghUaIQOFUkwpMpPhJ4gZWETnEMSdoIYUVwR5sKypgbXx0PidHsh5IdgPF6/C&#10;1AiHxk+Db4BSULOCkc78FD1O0YkaDE5BTviDn4CFQ2NDpDErwKYhLhjwI88XgRoMIwKWgTMDajyk&#10;+F/PnBRzAtEgaXjsFd1wCim+EINTRvx64XcKnzFSnOJZCh5jUyaDOVXmgW1qc55dKZ6CcKvIzFIQ&#10;IAw/QUQx/iiRzMqEs2UVUnY9FqUZ8dDpJI05QS1fFDJjXI0Yp6CGP5lSWeBfHj+JQUWiaE5Yrbzf&#10;k1E0htMWl4p0AtQKRVndYzYTAegkUt5obCYam45KQGtCAlr+Yb/7pnfqMkBtauTjmbFzElSbuuyd&#10;5oJkt8Kh0WhsKp5wJZPeBJQS4U5k5qmkqtmAtZ1USgaoJWISUdPVNwBqA+HAMEAtGQWo6c7rGk6T&#10;QWw6J5QiroVhkNJwhzGXLN6bDuiFLMkjyDQCF/LIBvCBYZ8XoHZjavLi+OjHo4PvT4x+PDN1xR8Y&#10;Qg2ytlzKhyJcuCSXTyKlZIzaXTsEReCwqMXGI0iIyt4/imedot+ozE9Wk7U2bDgjn/HQpPfuLqvZ&#10;VOXsALUQbTmoKWSQyZZ1fSKFTGcuM1v2clAzGSAUv2vPJ/ibQE36iy3WQXFjKyCiNnx/QLHlBPYg&#10;UANvGduS0JLsNwpQKxTiup6ySNY5085+O6gGUEMpYTX8lzE1b+yLxP+Oew8CNWOUgVqxmIJnqRD5&#10;5x+8vq29u6Jp99bWjuaDp05840cHX/1u85Hn6vc/ub3v5PbekzV7T9Tuf2rPs2/3v/HjlpNvVHYd&#10;2dTctXZ70+NV9ez0JKiB2HD4WMX21dUNa7Y3AyY2gRvaD25oO7R5D0DtyZr+52oPvMCIWmXPia17&#10;Dm3SAWpAnEerpOsTTLNGcUo5zF7V1gFSwkw6r3PDzi5It/6UMBj5jIaxyUxAJdRDEZsgcWrnJiuE&#10;eAlDaRTOCvAhmzIfUyersRvUBrUmdn3iLONtLIJrCTy19oLDuCcB+MxsS0BWI6gxrmZCaBS7Pglq&#10;pLQN1v7r8iCG0jifgKCGVBe53QdK2955oHHvodYDJ9p6+7MJ993F1L25BEENlEZQK+YjhZzsBktE&#10;sxXQNb79uUzMSWliK5ahgWFTgZYSqbYNaJxg5JKZTCK9jNVIRRBYCgJUiVLJaDIR1IXTQFqELQbV&#10;kBMowxR0AkogRUmGeCyuvY1ohtksgW8M+iAnW32UggeHsxlcF3xGlUfUKBangdQAE+GJMplVqMfa&#10;BkrqmbWYEtmY8macNdDDtEzObLzuQ0RU4v8FWadMJCrhHvu/TMNp0mddlnOlUArpypzwOEHN8BZs&#10;FIFBDoMWdBNxYTVdqgM2sexvBDVSF2QMc0gxD1JDOfQLFCqrSRjPZjWKmfGpUCzFL8c4zaE563Q6&#10;bWdZpFSZ32k8RM6y+rNj1QYbHMY/eGgYMqNhDp21GdmVZBhCo4BliUwSqXES1DSuZvWWUtIxio8I&#10;n8+8zv3M47PE3z9kNfyAhHTJjKjuFhAvFNFsCagR0RTLStBGSivOZdC6ZbJRDUf540kPKIe7p4fC&#10;EtOKBEeAU76Za7K8xejZqZEzE0Mfjg9+ODH00cTwmemJi36PrHMRCY8L3kVnonHIpbjmQ22ihGzH&#10;bik6rfwnobKgbxCUpnG1AZ1VMBaPyPRPgpodV7NsKQKhbHQSl0C1uIRs/aRL+BrhKeIKariZkLDa&#10;qM8/5Pbcmp68NDF2fnT4zOTEBbf7BhguGncnQI1aQyYXA6rm8f+sa9FlsjGZ9QnsIOiYnQmEORxx&#10;LOWqZUBjJChmM1yZTAbIrMqmVYnwM+IkNoCaKWJKiS2GVYS9n7gl3BvYwmTmwDLKxqwSqFksspS/&#10;tyQG62RBXsVZlaMGmTRAVnsgqEGyjb3Wr1hWBmqgLumOFIoCPN0vEsI0LSEaBWS0TwmxaZCMnZ6p&#10;YjFhLaCs0s/d3mejNExNvvK/FdGUvCF55/p/at+wHQJ0BNU0kGaBGlJw20Ix8Zdf/qh6957Kpt1V&#10;uztbDp46/vUf7n/5200KarUKatt6TzYff7nvle93vfjtmv1Pb2rte6KxDTS2qqLmkU1VXJIDrCY7&#10;e1ZsW1VZt6ZG+j1loY3WfZvbD23sOLJVw2l1h16qP/Jy/aGXtvU9VdF5FAy3qaV3bX37Y1UAlB2k&#10;qDKigmTip1KUaMeetcJtMjl0Y3PPEzu7cQogBSwjURlWE1yzx/XTMNUipd+CMLs/FIYFakqHG0qD&#10;5LQLdfl2UqxTDUEoG9Sku5NnCXO8Lshpc0sPgOyr9oYEBLVHHWPUSGliqFaCGihtnW5IwH7PdbhV&#10;HZ/n7PFkOA1ygNr+pn1Hdx86eezJU58vJpYWU/fnk3dtSluYs6bXENSyAmq2YAuoBfL5VK44n8uj&#10;tS5koaI0qGxX7KbCamw4GgW/ihTUSpQGEWhAM3F7gBoMUFo4Fg3jSCNhQDTG1SBZdA3ApAQDOCCj&#10;oBQqiScS0VgUSqHV0JYJDIGzymRCZmz1UZBUZHd6Jh4Oak4DpVAPBIOiHykNjagtAzWeopjf2KYG&#10;Yz9EfNIHio9JWjLMZOR0GpvK5lHWAjW8GaZGLO50Oj1ItQZ5GxCdTt7ioRVFQ3J3CXAGQ0BtaZHz&#10;QJHHCWosxZrpoUpdnw+a9UkR1PRjs2Schs/QFMGG4KQH2axPxTYcX29JrNBpGJF+vsiGHpgfcnqM&#10;beTMhtSJYtYPjhomwGbO8tBZVZnS+SyYLJlNkcyAZdFUDAYOYVugxqCaTOYVlBfBnsvl5/A/LqPZ&#10;DKgpqyUF1NKRdDqYz7PlihWKCfzEs8GiQGZUUZfnwK8E0EkmG59Nh4RvEi7t95wipQXDAKPRUHAo&#10;4L2loHZxavTs5PCHo3f+OnjjT7ev/m7o1jsTwx+D1Xze20H/UEjCXVIqEptCPZHYjKRRrS00EQqP&#10;izQ2xn5Me/sBCapB4YCsphsBQskO67ryLYAsPhMD+UWn48J508AvGVgmo8p8GkuTzlb2tMKYzYYT&#10;uqU6HgQwJ6AWHvcHhj3e267pqxNjn0yMn5+ZvoJD+AlqSmkMp6V0qwYwayydic6mw1/C381LSww+&#10;lZBFCQkNuQ4RQwOvQEOyoZjts7siGDiL1JmBolP6SQULAGeCXDpASro7mUHO2hWyHkqdRRaUzBau&#10;WdUawtD0AaDGBW8pqdamKLHtS9hXoY2cJiw3u2izmlNOULsrA9SWRezugpa4G/pdhnOtYZKgKI4k&#10;s1My3IrQmgOSlJMklmYozVZcWE1GZS5jNRNUI42VYRkPIbOGnBwis2OmLe7fvC7eg2OYmnS/woOX&#10;c+vT39buaq9qad/W2rmj//iJr/+w/6VvygC1vhM1vSeqe47V7Hty91Nf2/faj1pOvFrZeXDDzvY1&#10;NTtXbd3O0Wl2p2fVI5srH9tao+G0pnWN7eC5ze0Ht3Qeq+g5VdX3dN3hl3Ycf63x6KsNh1+u7j1d&#10;0Xlk0+7+DTs619a2SjfftibAx3qNXYGl4AeCANFAe5xhQJaSNTt0lY2NTT2QhNaaupS0BLCQAVxF&#10;AdTWKEgxskV4glA/BA8Ew0I3nWRqQM3qGAWu6TQFkeZZo1E6yhFUM4e4UAkNmUGuVd9W0doHnPrq&#10;1rqvVtR+tQJp3Ve2wKh/RFkNnMooGvs9uUG76fQkqxHU9BXhnrUDlxTLdW7Balw+zQ6nVe7ep9tG&#10;7W/oPbSr/0TLgVPf/tbX/l//q3gfH/y8RtTm44v65wpBrZiP5DMRkFk2BVyDQtl0ODMbyMyGrUFp&#10;2paYSIbdGEjTgkP47cZGVr6Nzy6jNLPULUFNdnxSSgvIbgRCZiQwGsA1gblkggWlNbJDRMCUSFRG&#10;oSEbMtOGEwxkDO3mk3hAStZOQ21hDvxXVgOlSTzPyLAabFZiUlwR9Rh+gsdIHwTMB1Cz5ntC9LOU&#10;syBFyoGfKZ0oQoMeHLKsU8jPPKY4hKuAcgg6NJwyDGQMgprOBXlYQSOeJU6xEl6XpyCDVjiLQ6Sw&#10;GUiTiJod1gIwLd2/Bw8yGFBjZl6INgXbuihse5FbqAzUIH5vTsEDPwkPFyWoEdGYIg8+Tn63TIlH&#10;FDxM4XcKnpVOp0wGFHc6yzxGpjZjMBsO8Z0TvGjgh8j8+JjeT/qZ0oCcdw4bHtowBO9y+Ch1/kE+&#10;HZ+NJzJJGFBGNwRLS4e4whkOZXk2/U4K+GOABuBe7EwuxaAaQA24BvLI5iScxoH8unyaGWBdGq8G&#10;RCvMg9JSuXwciAPuicZdIJtAeEwnVI5qv+GoX7Y/58r+V2cmLk6OnJ0Y/nDk9ju3rv7m+oVf3Ln2&#10;+4mRM9OTF92u6z7vnWBA5mMGQ1I2GBoPhiYCQVQyAgX9I8HgSCA4InMURMNCaT7Z01O29ZRd2GWv&#10;z6DvNvxgOLCazC1IupNgsqTsr+CU9lcG0lkrllYCNXZ9pkCcbnmc2HQwPOELSEQNfDY1cWFq8qLL&#10;fd3rG1RQm0mkZE8trgas74rhNGsnLoDaLEHNSTDAF/CTBWqKRzhLSKKYjaBWVtAYtJFqVcwADykN&#10;dS4LxTGDqcqiK6uUFFRQs4rQiQy2ZJkMstoDQY21GTlrMLa9I7vFfAtzQmaMpSmfWdy2NJ8Epdl7&#10;sS8HtSV5XUtLAkwkJ5vJRDykJChoB9IsOfocbUhKrgin4VBATf8XrbgaPnH8RYL6tc7SnFZoJahB&#10;5uy95WvXQeZdGVAzrEZQm19Izwydbe3qqdrVUd2yB6B25PXv9Tz7tR2Hnt7ee6Jm7/Ga3pM7jjzf&#10;9cK3Op55u7bvyc0tPevrWx6vqn9syzbAGfs9CWoSTquS0Wlr61pkhYjd/RWdRyuV0rbtf67+yMs7&#10;T7y+49hrtQeer+w+WdFxaGPrPgNqj9c06zquEu4ifxDUgGIyk0CASQ9l+qcsh2tvMyVBLwW1ZfMP&#10;wEar64TDIIuWbFajE8KFKF4LHCbZ6koMhEMa8Eg/qYPwDIchNWL9JgPEIrixqo79eFLA2Ve2bIcU&#10;10SPbK1XUBMsE1CztWxomq4AYgaoEdd4z7w3RtTw/7J5l66jpn2gYLVqme+5v2nfsaZ9R3f0Hf7r&#10;H37+vz7PfSYffFJBzfpDBaBWlGFqsskYWA3KpcOS6pZ5WZnvKSueo53Gr340eGwM0DbQoNAwoFWg&#10;zXYFKSWNjU1pFDArrDMJvMEAB6UB1wBnSEFp7PqkgVPwk6XYnANZ4EeKPMJqmhkEI8AXi4QjIaSx&#10;RDQWR12haDQci6FmA2ql26BNzDIpyQk2DDw1CYmCh2JmE59zloWAGsiM+2EpGMIxDhCRl4l2FHyw&#10;vGaT/+FicVKOqc3poZMGLspDG9Qyfwuomfs0Hti4tAE1pIJTNmMxDw4F0chqNichXbx3F05kI6iZ&#10;oJopZeqBeEhQA3gZRMNXR4PCx4bPzyAaaYx8BoMyZUlpLEWmIdbAhoyTNsUMZbbTWSZTFVVWP2+S&#10;/pW1MQ8OYfDniD9E4DDnzxENOnkWKS/BGoxwaBhOcupyHkYEtXQB3zc+OWurCTKZ1Q0qkVeBM6ds&#10;UNMpBWA1GaNWCi6YEIMdZbDWuS3IbgSyQyjyp9PBuKw6NhMIjXt8gx7vgMd7BzTj9ckCs17PDffM&#10;1ZmpywC1qdHzk8Mfjw68N3D9j7eu/Gb41l+mxs7jrMd90++7w7UzfP4h1bAgmn8Ilfi9A37fYABk&#10;5h8MUhJCu01KgwLu6z73DYCa6k4oMBQNj8t2UgpqOqNzuTScZhCN8xVgENQAnfGkJ5pwhQXUxvEg&#10;bveN6anLoDSkLvcNeELhiVjChUp0WWAZnUZQw6uTfs9MKDkb0J0JdIIkmmo222AXGVvGQBehSgDL&#10;Yi+KOR8IajxkHmM78hC5BNScsTTKZCtDq3t3C4bS7t9fll9lgRr4zKgM1EyFZWUdN2CBmlWVLsNh&#10;EM3YaLo45VOz4bpWhVKbghpSwBBpjEjkgDMRbPXDsGNpYCMbjwyolfV72qxG1tb1YKwpBVbXp/OK&#10;Tj0Q1MQJQ18p3wNl3pWT1UBpkEDbfCbmH9h/+CBAraqlY+f+E0de/273s282HnyqRkDtRN3+021P&#10;vdn1/LcaDj9X2XFwfUPr2u07V1UwnGZtvg5KA7cppe1YV7cLJLFpV9+W9gNbu45V9T21rf+52kMv&#10;NR59dcfx1xuOvlrT/2xF17EtbQc3tvSCNtZs3wU0AYgofwgYUSAbsteGnd3gMy6itl5XvgWlQU/s&#10;6JY1OOplBJsVCdupO4Hao9nWKoetcQxTg21kUZRBMfssDByaIs5TZWRmRD/hjKIfRdbJduw92/Yc&#10;Wt/QDkT78uYayLAaQO2xqkYnpRnbsJqAmi7MgVfE3k/grHlLkBPUtuySiBrDads6DtR3H2rad7zl&#10;wInt7T2u0Uv3F1P3ZYJz6q588KLFudTCfFJ2aCkmCvl40d4TVrbwF1YL5XJJ/MaVkSvanKDZQzMA&#10;sfkxrQsNaRgcPTUQ2xiAGthIYmm6ggbjYcFoxO33+YMBwBZBjeE0nAK4GJuHICGAApp5NOQAIziB&#10;NSiFbMEwfnVKZ2UwFAiFA4Az4Br4jJLZpQ5QI1EhNQaxzByaVMB0ecclT7GIDWrS+8lqmQelIGAN&#10;S8khQA23vTCfBg+AIUAVyhAmDwsiJYo9RKgN/wsGoWg75fQTg3j4fwRqkAVMtrQGK5LHgoa3cJZF&#10;YMNpQM0wEwyCGjM4Qc3cAyqhkwZfF0XYImkZ4cOj4IeAg4YLmbKgqYTZ8JXyW2VZfrRI6XHiDs+W&#10;yRT5IjkzU3Q6C5pTdDpTnOXt4aeGNn98mFL8mcIp2jBYp7NmHhoBywylJbOpaCoGA0CWtjcE44eR&#10;BY3ZoAY9BNTyQLqsBhfssAKbLaPinLQpSBlLE0rLBIE+HNQVCI66PTL03jVzzTVz3e267pq56nZd&#10;dU1fngblTMhWm5Mj5yaGz4wNfjA29OHU2Cfu6Ss+9y2fdyDoH9JFNGT5DGAZ5PPd8XlvA/Ukg+S5&#10;ZcgMApn53Nf9nhsByAY10Fs4MBAJDcciy0AtDSxzCKAGGpvNBDM5YTWCGsNgMuuToBZ3haNTgdCo&#10;x3tblucAa05fcbuu4RCPiYdNolpArURh8GbwoqTfU+d7RgFqiZSfoCbBIdNaAzssJFKo0riLxWdG&#10;2uuX++yuiJhi+8VmDU4bBrAGtiXpUS2nNIj5nYYR61ctO4WcRCsJg9kTI4S0FiGrMxG2OvmYQiGG&#10;2xz3YIEaBTIjnDkjauLk8hw6sE/zl96bIJp0fZaYrERFCknKUuYQdsFQmoxOc1CaxrEsUMuCslWK&#10;a6WIGoRPvGx/Al6R4g18UUTtLnhR/hf4X2M9BRHNCWowGFSDvbCQTcenTp8+UdnaXr1rD0Dt8Gvf&#10;6Xr6jdp9p7b1HK/tO9Vy7KXel7/b8cxb2/uf3LyrZ0P9rtXVEk57dFPVI5uk6xPEtqqiZjU3jKqV&#10;OQQyOm13f2XnEdkzqv/Z7QdfbDj62s7jbzYefb3u4MvVfU9x56gNTd1gIBlEX7UDCLK+Adgk0SyQ&#10;BwAO8GGF05TSAGTrGvaYxW+trT+tPT2txTuY2jE2a7gbYcupNQ5Qw6EhHvqBWfQjNdnoB3txlgD0&#10;WHWzsQ2fGfEUDDzXhqaeqvYDIC1SGkHNhNYAahD7QAlnSGmsBZyR0jScpnE1wJ/E1fggvG28K+n9&#10;5OZROkyNvZ/V7f21XQdlvufew01dffMZ973F1D351BM2qMlnjx+uOV2rpVhMzumesAVlNYBaIRPN&#10;F9K5YjFfEOBAiwKhkQB7oZ2AzTaDjQqcNOLAMkckAIdcO4OsBrRiCkSb8bh9AT9ss34HThHCkALU&#10;KDhBCXCSFWDQgyI4C1yzWW02FAnGEigSjgLzElGIlGZAjTxkw5YAFgROgk0OY4psuBD5iYJN2WUT&#10;SmnLImqsHOQBHEFKtCI0gB7ACuQGiyGU1ZyXwCFTp1CD0zCoRPEQ4ptx+p2pA9QkKmZOfZHIZ07D&#10;eXXiFLkKogc0Rg6DYbo+IQl0gdg0P2RYDXWyNnMVViipRsj4lgxvwTDCm+SnSErDJZASCs0hiizc&#10;uwsbftZmCIbFnWRDjONZGKycYgZjM48Rz5o8ZbYzw0MyQ0QupLDxE0QbBgSDWEbbmZo6YZsK6WQN&#10;klqgluZgtXAiwqBaKoMPPuUENRmOJstZy6eCVD8VfFQlUFOl8jjMSlhI5sAtBzW2X8ap0zxDqZQ/&#10;obMHOJLMHxh2e25PT1+ZnLg4MX4BGpdxXZ+Oj54fHz07MYb0/OTI+emxT6bHP5mZvOR1gbRuM5DG&#10;kWcCav4B8JnHfVOoCJoReSHXdciHIkhxOH0V8ruugdKQAtTspTpkVoG1UcGsN5WSNdIAZ9zEk0rq&#10;xNJU2p+WBUFkkBn7PUFpiZSPkxgisZlgeEIGqGlQ0Ou5Cfl9twLBoRgqnwWlhYGq+nLSaNYJaqWu&#10;z9nAl+6BNmxKI/fY4AI2YjelRUh02hmQGjFzKY8Rmnyktl9y0r6rI9tYhJemSAyauZSBRZxy+mXk&#10;vgTPRGhIwGqQE7konIKTlOYENUqrpZ2z8i+kZO6nghplgZq9fxQqXLyLnBqrWypAgmh256YBI6eU&#10;nMRgNy7wl8UhvSvr5tEK6uxOMFk5qGUyEQg2Tumsgtk5e/3AlaBGAdSgkl+uK1FSdn2aDR7kKfg2&#10;YCyKuKkUca1YTAHXFhbwQ+x9+aVntrV3VrW0N/WfOPjKt9tPv1anm0fV7X9qz9Nf2/fq91tOvFrd&#10;dXhzy5719S1gMvZ7SiBtk4Da45W1q6sbZEmO+t1Aq027+rbuOVTVcwJMtq3/ue0HXmw89jpArf7w&#10;q9v3P1+198nNbbKCmrJU66pqmfCow+SlRw/MAcEArkEcoybgJZsKdDwhMz2tbTqZrtPxZLgoaqM0&#10;s3AMAEtRqRzXQF04BOIwD504hI1TKILUZDMp/MQyiqBmgIylKOZEioJr69s2teytbOt/rHrH323a&#10;9t82VkMwIBLbo5X1j1WB0uof2Vr3aGXDqupSaA2SoWm1Bs5wJxKiI87iFS1DNEbUdOcoXK6qbd/2&#10;zoPN+0+07D+xY9+JkyeOfbYQvr+YvreQuIfvX3v/FxZSi7rqDb/SuTmZjzynW/gX9CvN5/HR5nJo&#10;T4toA6xWgaPQ0AygeWP7ARHLaEeTCSKapOxqVCpyBtVw6PX7pl0zgXBIpnBqQZMBvAJQY08oUgin&#10;uGEUhNad0IBGHfWEoyEV/vAV7gH2QboFu8VnCWuRW7koMiAb6Yq3QfZiCuHSsMElEG2nmEeFsmQ1&#10;y4OzyE/ymFNoyGs3McGCqEGMsGgDLauSmREOKVYFg7dB8ZBwQwMXouh0nqJwSstK08smOSd7S4jT&#10;lGINK8WzhKe8dHwz0GJxHvxO5ELKWBrHqCGVfdkVlWROmXIS81NaZ+laOBQnrqVCZgNnNMoEKIH4&#10;VvE+kZLSkBLRYEOwecizyE+IYXEIh/SQbGg8XM78DyyCammszGBOkQsJUkb0rBQ+eJm/af+gUeYs&#10;y9JADTx0KlNktTLZM5mbDcXD8VQ0mU4A1BhRo4TP7BFp/L+GyGp5CbPh88ZPpbBavgB/Oiu/HOJo&#10;1IrAsoI1kAaNl0QcdG6cbuUUAfGAgeIJdzQ2HYlMhxRr3J5bU5OXR0fODw+eGR78cGjgg8E770PD&#10;gx+MDH44OXpuavwCEM09fVU2NQ/Idpnh4ListeG3duT0eWU7zpnpK9NTl6YnL81MXoRck5c9Fpld&#10;l3U9pi97pi66Jy96dJkPgFpQVtAdjIZGo7rv52zS4ySzTEaW9pDVPfSeAZeQwFY6mNEO0NmMIJpM&#10;I4i7Yjr/QLlzBDfjcV/XDtxbuLdwaFR2f096s0Jp0QLafYmlCaVZLCsL80bTgrC+L2kkyckrlnAo&#10;JKRBF4oZHpjTGM5TsNH8m0PjpEHMoqdM9P+NImQoqFlARiajQTn9y6BkxUVhsKrFRXBJKZxmjDJQ&#10;s4ovSYyQnAR9EagZsfMXoKaXw/1ILBCan09xsqf0LulMAjBZOh2SvWMzYaehrCYAPjefcYJa2YUo&#10;ghpZTVLtzhZKE7K0KK30Tpby9xZzEImW4T2kjKhlZ4NvvPHS9o6u6l17dvQd2//ytzqfeqPxwNMA&#10;tcZDz/a9/J3u59+u7T8NDniioXVtzY7HdRqBBWpbKgFtj1fVr9m2A0gBhtjQJKPTtuw5Utlzsnrf&#10;MzX7X9h+6KX6o681ngCovbJ9/3NVe09tbjuwsbkHRLVadzcHqOlkRh2XZm8PVQZq63WRjg07JZzm&#10;iKXJXgU85QQ1hprASaAlchhsGrTXOIJqFA+ZIg+KM4/JhqoMlhlEo+CBmJkGnFbBhnaQ09a2vkcq&#10;GwyokdUIauAzp9gTyoga+z2doGZmehLRiGt4dnAq3hJYjaqQyQR92zsP7Nx3fGff0cbeI2+8+tz/&#10;/Z/Ze/hhmY/fnbe+fPws8BM14tox/FDxZ4P8FSihCDQwubTuGYVf+kk0+mhoNUQBFEPzw5YDhzDg&#10;iQGA2ONpj06jDIdBjKgFwyFZ7RYkl55FylOAHpwNRcJENBgQiI3LgqBmNO0kDLALgCYSA88hg+Qh&#10;TqESkBkoLZZgOM1CQ4NTMHhL9CA1Bs7CQP2snPlpUMxsL89RmoJAkCJ2kDBACXgnMGjDaUhC2EXn&#10;RqBmphRs4zRS2LJADSJC8Q2QeMoOkVLgJ/idoJZBNTacmVIPEeuR2SQPAjWkOMtsgLMlHY4GP3FN&#10;dibAE9+7i0NciIhGsRQLMhXgY5RODX2BJWIrEzELBvALeQhkfLcUARGCjQz4bHAWIiGxOGShjMKT&#10;MSiTB+LZsgz0lGllBnPIqug01dKgDb8S1TLBiQ8ehkE0ypxl5azWGOaQ2VBDMqPzCQqZcCIcS0Tw&#10;3SqlCagR18hnSE0gzf4fJ7ohGyd+plAqV0iDw/ArAnDmFH9poAlDyjaOg/TBNLIVQXgyGBzz+Qdd&#10;7psT4xdGhj++c+vdm9f/dO3q765e+Q107cpvb17/w8jA+5Oj52cmL3tdN0L+IVCavXaGLOQRCozI&#10;DuigtKlLk+OfjMoCsx9ODH80OfrxzMQFN/Bu8hLIzDVxwTX+qWv83MzYWQiGZ/JiQHZJH4gEh2Oy&#10;24E7o3CWy4WzWbS8YRjaEIek31NBjV2i4La0TPwMptJ+nUMgHbh4nGhMFlHD42gs7YbPexs3Fg6O&#10;xKJTybgrlfLrH7pW5AW/SBllBKjJGLVMWAKNCc+X7kon5gPYCG22GMtBjU7r1Aoxg1Ns/pHyLFJ6&#10;WOHKIsYD42+U5kedMkyNNAYZMnMKrYv2gT4Y1CC7NoKa5p+3Oj0hO6j2AFDDn4LCPQpDBokMJFE8&#10;vHvPQiWR3j8DgWz2KHzElJPSoNlZUDw+DhEObVAr9X4+MKJGj4FIEe/W6qi1QI0PAvEQMqFHRTRZ&#10;rQNpdjb0jbdeqe3ortzVAVA78Mq3u55+c+ehZ+v7T7eeeLn/1e/tOvFy5Z5DMtK/tmlNdQNADXBG&#10;gdgeq6hZVVW/etuO9TJ8as+mlt4tbQe2SL/nqer+Z7cfern+2Os7Tn4Nqjus/Z5dRzfu6gNbrKnd&#10;DUR7VGcSmAHyjKgZUEM2UhohTJdPK/V7Sjdok+Qhq5lsBDUyGYmNiGacPISBexCcUg6DzdRkYB5m&#10;g4hlZYE0GswAwTa1oTjurXrPgYrWvV+pqPvyxm1f3lBNgdUAavZItbpHK+upVdVWB6h0d6rW6QQC&#10;pTSG07SvU1eSM5MtIBNUgyplgNp+3d/z+I7eIzv7jv30H7/1f//v4l3p+kxK1+diCl/+vCilP0Hy&#10;cwFpUE2kv3mTxbkMmtvcnHY2zVlLPfGQrYUeFmdzVoMBp3R0goGWgxpQpgzUAFW+gB+sFo7HkB+U&#10;FoxG/KEg/IylQbAhYwsMoe3RDlA27agTBACCAZaFowJ2yEag0StKv+RsZlnECynRiqDGe6OHBrOh&#10;WpMZhrEpLZ4woMZKcF2iD+4NDGHgACJw0GakR2wwh41ZqB/FM3iNohKi0U8+o3gJUo4RPDxlKjTZ&#10;9BSqsgInaHpNEWb4IslTqGCDz1gWVaEU/Xj/BDXWA/wiqMFpgZp9FWb+IlAzEuRSDuOLgvFFoGbe&#10;J2kMr5Q2z5o3zFQ+XdyJ1g8ZMGL6RWI2kxmfOp0mg4Eh56HTaWymLEsnZGo2MqdgE7B4aLDMGJTJ&#10;D7G4qcQYKEIlMikolZcVOqLxED5dfg8mqOakNIrr3+J/nIey2m0B//v4BtIF8H/BWjfAqFCQUT3Z&#10;rNVZBAYCi8RiEnxSSpsIBHW9Me+tyekrIyMfDw68d+P6Hy5d+MUn53927uy/nv34X86f/dfLF/99&#10;8NY748NnXJOXfO4b4cBIjHMzYy5dpXYyxG0Api5PjJwdHXx/+PZfBm/9ceTOO+ND702NnJkZO+8a&#10;/8Q18alo7Nz08Jmp4Q8nhz5AilN+19WwDlCLRSbAUgQ1s84I4RLEBifgLJnyJlMANW7xKTE2QGc8&#10;wceRhUVCYVnq1iuD5G75vNLjiRuLhEY1VudNp62l5rhIqvZ+gtISeV08Vdv9EqgtQx+DUHK4HNTQ&#10;bJdO2WID/xChFIsbsaC5kNNvDJ79L6VUIbE00pUxnGIDowZSgY+VV6Sthw5Qm5NWyglqZnkOqVCu&#10;pVVJ12dpxoCJbBlK+yJQ065YuVYZqJmvwZCZ4TMIBk7lZevZpIKarL72Raxm7kquft9mNUhBzTy7&#10;kb5PEaudn5OIGoNqSPOZyHe/97XtHZ1Vu/Y0HTjJiFrT4edajr7Q9ezXup77Rl3/k1taeySctq1x&#10;NWCiogZ8JoimrLaqsnZVtSzJsb5eomKbW/dt7Ti0tft4Ve/pbfufqz3yauOJN0Fpjcff2H7g+a3d&#10;J7a0H3yiSXde394GRLNATed7ktUERLjkRJNwmMEv4AgDbLqIGk5Zu38aREMKqpPMy5lsjTITPE4n&#10;bEIYRbRyIhfyMLPx4OxKVkPKs8zprAeXwH1ukwVN9vzd5u3s8fw7u+uTY9ScrKaptTaHjE7bJqPT&#10;CGo6gA+3bYEanhRvg6l5IQQ12TaqY39t10Ew9859Jxp6jzT2HPrkw19+/llucT5+b95MoEnMzWnv&#10;p01pkFKaFWrFX4E5GbYiG2bjVzN++2vTImIzgMZPWwWkcKI5lO16SGlOUGM0CylBLaZj1ABVADJZ&#10;51Z3kQKuBSLhQCgIP1KG00hpJrSG4qhftq6yw1fwxOIJggJaFDITnDBIVwQF2U4HQjunvAW/kpZQ&#10;GjIjhdOAGlPkQUqxKqdHiycSuim7cZKrcFfCH3ZYCKAAkQ+Q4o2BHkgS0jmoKTLjoVCWcMZ6zCEN&#10;Q2nkGyPjgcFLO0UeWg5qaHetzCtrM3LyU2FOQI3xFQbkyGeUKQLGkh5PTWUpNTy1A9SYwcgUhEHg&#10;gxPvR045XhpE9ioTTyEP3iTF4Bm1eP8eZL3kJYmoQcQ1SD6h5YRk9EV+CKX0Uy/3GOEDM07WQ7ss&#10;vzk0zgfaTg4rYzLIZHMe0ijzANGQooZEWkAtkU0D1IJhH1gNiGZEUDNwNreA/y38L+M/SL4oGLR5&#10;lqcKhVn8XSYIYomUxqYtaIJSwJpoTHo8A8ERr0z2vD3tujoydv7Onb8KpV38BRDt44/+6eMP//HM&#10;Bz85+9E/Xfrkf9y69rvRwQ9cExd8ruuy7Jnu0QlQ0905AWojXs8t98SFsYH371z//a0rv7519deD&#10;N38/cufP44PvTwx9CFybGj4zPXp2evRjsUc+nB75AJoZPeuduhjy3ozKTIJx1JZO+TSiJiOOKGsH&#10;qmxIyUxATSVBQVlQV5/FWrMtPAbpzNM74DOymtdzIxQcikenAGoZmYYlkwX5frRHWACATpwl9n0J&#10;rLAyokYyU1RS417+MwdCUaZpN06nR4X2XuZFotXHWTb/PEXjgfU4bchxJ1Zmpx+HAkyOEJoBNcEs&#10;R7tixKCauYoRb1KNEuctzM8uzKcWZYCOzICzNbtI8jOgpvsQAImMDCcB0bh6me3RLbl00isuh/fD&#10;uzIdSQQ1/ifpXxsWmSFVii8J/5fFOV2HdiFjQI2sBhkgM4e4+pI9HVUk/vL/MjyOPNFifmkxu7iQ&#10;gZaQzlvTP+eF2FI//7cf17R1Vu3ubNp/AqDW8dTrLcdebD/9Ws/zb+06/tK2rsObmzrWSzitnv2e&#10;4LNHZFtPmUbweFU9d/bcsKNrc0tvRfvBys5jVXtlVY6q/c9vP/Jqw4k3Go6/2XD0dZnv2XkUGTY0&#10;731iR+e6OiAUuKdlbd3ujTtlXBrZiEQFVgOoyQAsAbI96+DZ2QlbEU3QRBlOVu4gqFkixyiQQWuU&#10;n4BNSEldTGkYD8ScFG2nEzUQzkhmTlZDnjKxBmh9Y8emlr3VHQdAWv9to8CZ6feEvry5BnBGSiOo&#10;aTgNAqjtwCvlGDW8InZ9EtSs2yaPKpsSXiGAGseo4Yq1XYcAag19J0Bs1S0d7vHL9+9lFrTfU8Jp&#10;CzLZk+E0phTDabIX7UJWJxCgrUWbihY9I3s8S1NXVCaz4gHaMMhi25AasicBmgeCWtIGNYqxNIIa&#10;aAzyBfwBZTUBMp0TAJm+ThNak7NI4rJBAkENDTxQA1WFo1HgF1pi3YvaQhDhGyUzZIbfQjTymU1j&#10;4DOTUuQtGAaVjJ+0xAyQQl7CRNQoXJfMJ3RCBFmYhyFzPOeKuA3cDCCD9CAsosgyv7Qoncv2FY0M&#10;nHFZOBiEHj4jjQfKeYo8BDgjZlEs/vBKKBSnTA24E5SSR7PDaSYnDjWQJh2gALXi3Fwub12FlRDR&#10;WNCUZUGeEvYCh+GQ4caFEqXhlDEo2AyngcmQ4n3ircKJFIhmnPDwWwWoMahGgyhTJn7SD1cZCRm/&#10;U44fDcnwwGrLnDgsq9kp46ShfyzREKGsKW7y0yDkIdWfR5niE0vF/UFPKOJPZ2UmAURWw38uI2fE&#10;Mgi4BhXnkeI/CAb+s2xKQwpuk98EdkRNWEQ6i2ZlviQQxwtK0/jTdDQGshkHqAFrPN5bUzNXhkY+&#10;vnHjj5cv/+r8uZ99/NE/fvjejz549wfvv/uDMx/8+NOzP71x+Vcjd96dGTvvm7nKgf9R5SpZnDY6&#10;CRJyu67jrKzfceMPoLTbV349cO23I7f+NDH43uQQsOyMaPgjpAA14NqMyjV+3jN5QYJq/tvR0Fg8&#10;KnGvrAZH2Oxy6Jg20GiagzLrM+VJJN2JhDuug9JAaVQoPC4LuQVl5yif9zYQTceo3fB6rgf8d6Ls&#10;V00HUQ9qBvwpollhGpWwIEGWoCboY+jHGMZG+rk11t4SPM5Dymrmlx1K+IpOGkYmm6lqZZ3wGPE2&#10;6DSnYJCrnHQFsS0xhlOawbor521Q8JhKWFwaJ5CZbsROwWY9elErPie12ZRGKqKc4TTaItj6OAbU&#10;GEvj6DT8DzkpjeJXov+dVgAWPFcsWqAm3ZQlSivBGWUOadg2Mpf+U8zjQ/cWc3cXskvzaX1eSRfn&#10;AKx4FZnifHrg5tmG9s6qti6CWtvp16Del77Z/dw3dhx4qqpt34bG1jU1DasraxlOszo9t2xbtXW7&#10;rnArfZegqC27+7e0yxbslXtPV+17rvrQS/Un3mg6/Y3m02/tOP4mQG1r59EtMkBt74adXcApghrI&#10;g92dZCzCljVGTf0ELzi5rCsDSApqVmwJssDFLk6DWEOcEr5xhMeIYkZ0mjwwTHGeJZ8ZgdgoFjSH&#10;RqgH97ZlV19V2/5VNU2EMyMzQI2ghtQBao2gtNU1ElQzoKaUhnu2b9tBaSaoJqPTdstG7FUd++u6&#10;DzXsPdLYd6K+5xD+Z/PJmXtL+MjZ0V8iMwg/C6UfCttTmEuDbDLa1uof09kCfo/PWXuxo2GQ/hSd&#10;0UlES2ayqSzaBvhzgmigGcUgw2dENArg5Q8Gpl0zkNePv+9lDQ6gmKE0CHngNF2f8MCWhn+umNa4&#10;DgQ/nCmwEZteDUHxlNy8afBs+gF1MVXSsvo9jcBYNAAQACNDYBDJiTYy6LyEBEENIIWz8KMUDBIV&#10;+QPCISgNBGPBimIEJNEgXXUMgh8FeYkyKahZBqqV2mxQg2AbmcMyP+TALDTMy7o+eVcmJ1XmhO1A&#10;vRKokbqY06Tarit1aUtOp8mP98DXAttRxEI3UBT4DIaVTTs3DZ8ZA//XMEzADHkYTiOZ8fXyrLMI&#10;hI8WKQ9hk3KcohMfjNNptPKs08ZZHDKPyVmWwXnWpEZl+Y1wivdf5i+rnB6n8HPqFH8qGVELRwP4&#10;eglqEP5nORYth+9CUcyAmlNl/iL+DLHW40Q6W5AVwqLpdIB8A0pT6aL/sSnATSAoy/drRO3c4MC7&#10;16/+7uKFX5w7+9MP3/v7d9/5HvTR+z8BqF2/9EtZO23kjGfqYtB7OxoEqE0ko654dEY2WQ8Memau&#10;TQPUBt8fuvnngRu/G7j+u8Hrvx+++ceJwXenhj6cGfkYmh4Gq50RWwaonXdPfOqZvOiduux3XQv7&#10;buleUhPJuDuT8uOGIbbFGdkdS2RNKRDiLD2LYTVwp4BaYNDruemZue5xXXXPXPG6r4HVpPczPJaM&#10;u2ZTPlmEMhPKZsK5TCSHJl6Vl7ae/cK+5BeBWslevohGqS23oYoGUmaj0xaafyuixtTIkcdCLudV&#10;KGcekw2G80JqWD2VbEJM+2HsskPNWQK1spvBIQmMRZg6KU2oZTmolWpzYJAT1HhoKE38Vr8nN1+X&#10;q5DSlL1KoGbIjAY/kb8F1AyT4Vo0HiRdcde8BEgne4oWMjafJaGFIpSYB0TOz84tZFKx6VNPn9zW&#10;0d1y8BRAbc/Tb+x94a1Db/6g48lXa7oOVzR3ra9telwnexpEQ/r41u2P6+i0NbUtT+zoeKKpZ9Pu&#10;/k3th7YA1Hqfrjn4Uv3xN5qeeqv56bdbnn5754k3q/tOA+M27urb0NT9hES/ZDIBQA1IZJiMuGYM&#10;QImhK2QD3hlKI6AgJa6t5WZQylVkLKQQihObeMrURuGQGQxdMScKkvaYwoPMyABEM4E0HJp6aLMS&#10;nkUR3FtF677qjoOPVe8AmVHgM2enJ0Voe6yqAXKCmgxWK035xO3JDctdOYamEdHY6bm1bV9le39N&#10;p4bTeo809B6r6znctX//vfkYQI2U9hBQ458WMkZtHpQmf45LHGgODXa2KH9Po/WVnkS0iDiF3/va&#10;BsBAigZD/sSOz6bD8ZjMD7ApjSE0J6iBusBnLo97xu2anJ4Cn8FJSjNBNYJaOLpsmBpuBg0to2WF&#10;+bloXGqTYJU2VLg3ABOwRgy7w0juMGvtv0mBtHBjhEiSWZnIRjCIaOQzeGjAr9sbWFu8E9QM+Rmi&#10;IohAADIwxyJ+O2iPHkS8kKCRxpkAJagclfC6ZTaqYp2oqgzUysTLGcMId2hjFqoVxqV/ZU6I5ISU&#10;oueBoEaZnLg3vWG5c95woWidNZn5sJTzcpYHtWmFZaDmTIlZsAm75DOIcIazSE3XJ4tAJDN+JA8B&#10;tYeIxctK4euiYU4hNU5+fs4MJg8Nc5Zy5qeY09y8MShnToo1GJHPYLADlINHE5mkP+iJxILJ2XgZ&#10;qDGiBlAzKDa/KLE0I1IanFQRNM4x8lbvXiyb1aFXSjbAGvINDok44YhM+fT67kxNXx0fPz9w5/2B&#10;O3+5dfMPVy7++ydn//XsR//06bmfXvrk325c+hUIbGLoQ/fEhYD7Rlj26ByNhyd10/ThgPe2Z/oq&#10;QG18+MPRgb8O3/7z8O0/jdx+Z2zg3YnBD7Sv88zk8EfQ9MgZ16jMJHBPnPdMfuqdvOyfvqoV3tYp&#10;BSMyNzPu1lFoXnCVaNY3m1bN+soojU+Ep4hEpyLRiWBo2O+77Zq5Oj15YWri06mJT1zTl3zuawHv&#10;rXBwOBGdnE16MrN+sFouAwWdymaCOIUMqYQboGYxEFUOTEIbsogDbEMzlLTuX2DYh4JQcAIjeNbI&#10;kUdsVI7r0nDKZDOnYDCnkV4FuAP8sjo9jQxs0aD0VDmoOa/FQWMmvxQRZEnJgp+2WKHmFFCzKrQZ&#10;6CGgBkMOV4AaY2lgL8gJajAeCGpEui8AtdJtGGJzys6ZNxE1hbMsJ3vew3/WAigttagz/hYKsfl8&#10;dE6Fi84VksV8+He/+Zeq3R07+o/ve/Htnue+0ffSN3tfeLt+38mKXd0bG1vX1TSu2lqitFUVNUwf&#10;r25YvX3nmvrW9U1dG2UrgiMV3Se29p6u6tfRaSe/3nT6bYDaztPfqD/6SuXek5vb9m9s0n7P+rZ1&#10;da2rtjWv3r4LTCbzBhx8RjnRygIUe1QWUsAZGIUGI0wCajrl0xSBCE+shykNZCBdQUAryBzyuuQz&#10;pDRQijkJasag35SlwUvgxra29W9t7X+ksgGIxkAaWQ1wZvo9yWqMqD0A1La32JQmoGbdkpldYXd6&#10;ktKg6j0Htncdauw9Wtd9qL7nMOynnnvq83vZuwA1pbSHgBpEVivMpcFD+P2eKaA1RbOa15FqaPPm&#10;0toqSMwMHAN0mF9IpNESFBhagx0FlqFJ0EXRSGYrQc3t9QDIkE7NTPuDAZwlkMHJMWqQQTQjIBeb&#10;KLQ9aIDRDgG2OBsUNsnGgip78LW0Una8CgBBPvsiUENZ+J2HLEsDKQS/lsVDxZKzspIIL8o8hj9A&#10;G7TBZ4AGC84czCHcZseWeBXev1M2/VjogxQVwnAyFg+Nx3mKUniy2mOCGq4I/8qcFM4yg9FKUINK&#10;gGXBHCOX0gUseYrF4pw8mhEf1qTwsCArgQTU9HBhSaaOCrQpZhneoiHZNOX7xIt1vluCGlIWIboh&#10;NTSD7+e/BLUvOku//lBYHtjOQ2Qwh+YUnJTJ4zyEmM3kN0Ie3KoT1PAg0Bfdv6kBnz2/fPMjYA5j&#10;s/FA2AdQiyWiHJ1mxqiB1Uw4zRk5MzKgZqUCahJRU0qL53IRDad5nXADGW7TKQXj1kxJ763pqcuT&#10;E5+Mjnw0dOe9Ozf+dP3yr69c/MW1i/9+++pvAWpjA+9NjZ51TVz0Tl/1uW7oerY3vTPX3FOXp8c+&#10;lW2mRkBjH44PvgdNDAPRPp4ZOz8zdm5a4OycCMVH4RFWw6Fn8oJv+nLAfT0o69/eDPpuy/RPmakA&#10;XJtOxKaTcetWkQLRZH21B0XU+BQ+/4DbdXVi/JOxkTOjQMbhj8BqHtdlv1eWaouGRnRKgTud8spI&#10;OCU2CnY66Z1NuFNxVzI2I6BmRBhaLiAFWvcSysAAKhnEeYhsflpGRZSetQyIddpXLJfJQ/HqdMJg&#10;/QQ1tiIGs9icGNGJnDKoi3Bj3xtrs+uUehQxZdUMKQgR0Wzbrk2ezq5Hx/IrKj0c1HQBM4s1cc+o&#10;Slo7AS+hNIhkRkQzlEYPU80mYKeDhAyo4QY4TE1QzGAZb4M2EY3SiNoyULOVWVqQgAooDZrPR+Zy&#10;kWIuDD5bLMbncPVcdGL4053d3Q0Kav0vfWvfy99uPfHS1vb+TTvbN9Q1rd1WD1B7dIvMIRBWq6h5&#10;FNAGVqtuXF3bvA7M1Nq3pfNo1d5T1fue2XbghW2HXq479jpAbeeTbzWdfqvu+OuV+57Z3HlkU+u+&#10;DTu712mn59raXY9VNz1e0yK9nGAvmcwocTVZF027O9c3CpkRlYhxZp4jsQy8YiOL9AbKoYPwSFcQ&#10;4IkGZCgKBm0IGSinkyqrCmRWttQt8iPlIYRTOFwLDNW4V1X7wQ07uv5ukz2TYDmrEdQo0/VpU5ou&#10;z6Fdn+sbcGmuM2exo85+tRANtLqltZextKqO/TVdh+p6jgDUQGm1nQfq9x77zne/8b//o7gofAYm&#10;Q7psVQ5+9vMLs3Py0cpfFzCKcxkFNbQHaBsWskU0D6C0BVkoWVsCjkVL59FCFFNZ/PkuBtKkbL8s&#10;o2EAamAydmtCRDTagXDIFwyEohGX1+P1+yCAmomoGVADmTGlAckIs5ys38ZU2iSwATBFbVQCprFw&#10;Su4Nd5WbzWbBVfAgTc4mYwm5E4Kak8koelAJDGAHq6J4yDyMqHGRNnMWAqDwBqyhaWhN8zmGdgAT&#10;4AZGiTgGC6nBF5tyLBHOIPiNQeESFBGKcnqcGQhDCmrCajaoCe2ZnLSNx3kIoQboIaDGSyCFX29P&#10;KrfOzlkRNYr5ITyvcNiKU/qXgNiym7sNZ0YAFGOTyQgu9OD1kmBgMMDGFw4nMiM1DETogWGwxhhG&#10;KzFoZR56nHL6nRlg8/t0ipcwN4OUOctO8Rn5aHxS2szpFEs5xavjJ4WUBlsHKqRDUfzo+SOx0txP&#10;Uhq1cpiakfHAUFzTiJr0e8qUTwvUkt6krEBmWE3GeDmHeTENhUb8vgGP+4Zr+sr0xIXJ0bOjg+/K&#10;5ICrvx288YfBG38auvnOyO13J4bOTA5/PD16fmr0/PTYJ+Cz8aGPxgc/hHNy5CMNnsE+o2GzC57J&#10;S57Ji2JMXZQV1GBMXHBPfIKz0zJG7RPv1MWA61rAdV13Kbge8t0JB4ahSGgkGh6LRSdj0alodCoW&#10;m47HZ5JJd+kp7IXTorGpSHQyGBxxe25OTnw6MvTh8J2/DN15Z2TgrxMjZ2YmP/W6rvrdN8L+gWho&#10;NBGZSESnkiC2hHsWcJb0phKeVNwNPktEpxORqXh4Uro+DaNAhoco7vJkTjnzOA3jp8HmH7IhphyG&#10;mAcpirB+VuUU/KS3srMs7pReSEJozkZFWpQvADXeFQTEcd4YbfAla1tZIftAhdiMR+NzRpxS4Ixj&#10;MaxVQjeJpQn78nKoYW5OEE17MyOFgoTKGFFjWibNZnV64qMnpRHUrEewr2uuTmhDamYbGMmkTi0r&#10;L5CIZvXt6hq/c/GluThATVktDFaT0FouVMiGsomp737vzZrO/XufffPgq9/e//K3dx58uqK154n6&#10;5jXV9asra8FnnEDw2OZtqyq2r6qsW1XVsGZ7y9qGtida9m6SJTmOb+05BSCrPvBi7ZHX6o+/CVCD&#10;6o+/UX3whYqeE5t279/QsnfDzk4QD4dePS6bI7VydiewBthhz+W0Rp4Jq9nzQEV2lx+1YWfPEztl&#10;lTVoTb0sWsY4E1CGQKMXKoW7IANYFDMYkcZomEOnkyhWVglO0TB+KQKu2tlZ2XZgXV0bZxI4QY2U&#10;BrEn1LAaZHeAympqq7YBZJvZ44knwnvgo1kvRIOLkOn3lHBa9+H63mMNfRJR276nf0fv8Xf+/Mv/&#10;/KzAb5s/Nc6fgrmFFFWcTwLR8B3OL6Tyc6A0NDBoDudBaYAwEJhym2CZNgASS4PghxNiUA0AF0vp&#10;xM/0LJgsYi+xQURjXM0T8PvDIbQl3JnA5XEDbohiADUSmyloQA0p4A+tDls1NFeWgWYJTZEGwHAJ&#10;1C/wBK7KilMlAbBoHPcQtQEr8UBQg1CWtQGYeEjhECnzoIUjpRHU6GQeICBS3BJYDTgCPxpXNrcg&#10;BucgLUigRJ1AHBaHHshnkNS5QqCiLzoszCn9oL2X4kJadpMsVcHPzEhJS6as8RCbkBrOQz08y6fg&#10;WaZlZZ1nKfPIFLMhP2Q8hksIJQ+UOYvvhwRsUhSnvXj/3tJn98lqEAyyC9Hni5gGeojni5xOrTzF&#10;/M6LOq8O2xwiG206IZTi80J8MzyEXfYUzG8OIdRGRDMCq3GsQiQeiiaCsUQ4lY5ndCMpZ7+nCarR&#10;MJTmlPrxX1YozuEPN1njCaCmY/AD0oGY9KSSMl9SlyIDt4l07DzQRyZRpjTqJtATHg8FRwL+O173&#10;tenxT0YG3h+48afBG38cuvXH4Zt/Hrz+x2EcXv/jwLU/DFz7/Z0rv7t95be3Lv/mzrXfj9z66/iA&#10;zPGUaZ6j51wTn/pmrvhmrumGBLLmLVPv9BXP5AXXuMTVpkfPgNU8Exf901f8M9eQOeS9GfTI1p8a&#10;XRsMhwhtshyu7tc+GYtNAc4UNK2JEfbotAHXzJWJsY8Hb/351rXf3Lz66zs3fj9MXBv+cHr0nHfq&#10;EiqP+AcivqFoYCgWHo3J3NVxGNHQcDRoKeQbWAZqJCESEiGJh0jRliN1ZqNM2TJJ229t3CQBKg5W&#10;M2JB1vBAGoOc9wCZUsbAJSB6TACMDcycTIcsIRpltzeCVizrrIEVas3SHekUy8pMTyBaMckxahR5&#10;zlGhhUokM6QmkMb0ru6aat8/PtxEoRCFFMIizpVaSGxl0liadHrqnDvcmAVqjqewrm5uA0DGVMlM&#10;lsZ1SNbgsEANBkFNeFRAbaEYW8hHF8BnuTBADSpkg/P5cCETmsv4R26919K7//DL3zrx9R90nHp5&#10;e/fBTU3ta7c1sqPTgNrjW7evlhVuG9ds37m+oW1DU+fG1n2b9xze0nVi697TW/uerjn0csOJN3ec&#10;+sbOJ99qOPG12qOvVe9/dkvXMd02qgcQptwjlAaBPDY3g7cEvHTElSyTBhvQhlTiUuwJFS6RwBuR&#10;TkhOPNbit1KnUhqJbY2DuihyG5xkKcgKfdnxNpyyAEvFzBAKQswGGRSDmIE2D0s2KqzHm+nasmvf&#10;quqWL28WGiuLpTlZDSkQjbhmQO1xpbTV0vVp3T8RjbZAm42zeFcMqlkRtb1H63uPCKh1Hqhu7R4f&#10;vXbP/jlaqTJQ0+9QfnenC/jtb4XT8HufoKY28AhtA1qLeZAZZEgOdiwlS9cS1IBl5DNSFykKRiAU&#10;dPt9aFo8Pi8EVgPfGEpzghpkWA2KgwDtdsgYAJHkbBIcBoPZgDuRmOzRHo2GI2A81BGXrdnNplIA&#10;NQbVyFiUQTcUR+pcgI0UZTMZsE9AjayGbLZfCuIegCPCHMCI+Tkpq2SJlnVBp0NyAoER0Q1MhpxK&#10;VBaQ0Tai0yk6CUZI6XQahoS0BgvUlLckKganKWsyrxT5yUDeQ0DNWc/KszScrEYnS/EUUoMjDxHB&#10;BcJ/vbCvBs+QMnLJPPDI29bBahSc+FpYPymHZOP8kIxtZOiHZ1fmcfqZ2aSmLGU8ZX6nzCka5m6Z&#10;0jA28jA1YlnK3JUT1CAYcfyspMIAtUQqmsafJDrl08lq5DPhsC8ANUgjasggQyGKGlHLyjCeYFpH&#10;XwmrzXpn07IvE5xQNlu2xEEIp4TY4i6ZIuAf8rlvzIxfGBv4cPjWX4Zv/RkaEkr7/e0rv7l+4d+v&#10;fvLza+f/7cq5f71y7mc4vHP19+OD700OfzQ18jEozTN1SRazBXJBHuCXSMJmwLWpSwC16dGPJ4be&#10;1/DbR4yuAeA8k5dAcsjjc8nYMr9A2+2gfyAcHAqHRiLhkUhkLBaXzUAZWtPpq2PB0LDPe3Nq4tOx&#10;kQ9vXfvd1Qs/v/zJz65d/LdrF39x48ovb1755a2rvx4deAfXcnOe6fSVgGyKcAO3F5IbuxF035Co&#10;nuuaf+ZqCdQIEGWCH7T02WcypoqHJrOziPFT8BBceOjAiFIGU9BpmAw8xKWNzbQsD6X1AwSt8V4Q&#10;QI3iIeVockpk47w32k7mg6yyMmbLGqlGUHPUCVDTzkfIBjXGzx4EanL/uJAGKtDUgcbAZxFdo8UC&#10;NdIYxBCaM5BmU5oM4gallfo9DSnKXM4SqEEAMqQPBDXnZALUgAcBqMkANV09S0an5SICatnQXDbE&#10;0FoxGyzmgvO5YDo29s3vfP3Ya9868tp3d/Sf2NratbFh17ptDasdK9xyaNrqyvq1NTvW1jatb2zf&#10;2LIXoLZpz+GK7lOVfU9X9T9fd+x1UFrzU99sOv02QG374Zcr+57a1H7oiaYeiXhZA/xbHq3a8Uhl&#10;I2wyB7AGwLGpZe/mlr5Nzb06lK17w44u7QktDU2jkH+d+Ltly3bbCaF+EBJQCTi1xo6T4ZD4RZsi&#10;b5HATDYaEGAIKc4CiSBTFnjHiBpsyFQCoQjECsXT0L551148yFcrGr+82YqcGUqjQTKjwXAaxN5P&#10;a81bnUnAoWkQaua9EdT4yHxvALXK9v5tnQdre44IqO090iA6tqOzO530Li2VQmgUP3XICWrF+US+&#10;GC8U09lCLjuHNm8JEJbKypSxRBq/6NFKoW2QNlJ+QwuxoXmQHk+cpSKJJLs+AVVENLIa+Ak2QA0c&#10;5vZ6pt2uUDQCRAOoMVoGeuNeBYQtliKrUXCiTrZJegPSXElblc+BmYJhP/gDxMOCaHvAZ+FwEKwW&#10;i+MeZOvPpC5+poxlgVqZiGVkMiP4kZKlNI81QA1CneQznjIxMCAIbgbwISACRrGHTxV15qMFJUpU&#10;KMJSSA24QPSYCpm5TMhmcId5aJtTSHmKoMbRSNokFzI5C9Sc9TjFsrhPzSxlHw5qxkmDTEbRT5lD&#10;FjFXoT+HQ5yyaYzUVSaTAZ8BgIzvFgZxjRE10hsRbemz+0hxiPys1jANDQINDfopnC3LsFI85czA&#10;IuYSTj3kFGVOwSCE8W6RmkPaRiyClAblvCuKrEY7lU4kZ/HnSiQ5ix8TLmMrnwcN6G8DNe39lNm9&#10;Ek7j8hNCYzIMy5dOKaVlZEVZOHO5sHO5MskpS1TILMtUysfpnOHAUMBz0z1xaWLo47E774/eenfk&#10;5l+Gb/x54Nrvb176FUDt6rl/vfzxv1w5+68AtYFrfxi/8/7UyNmZUVDaRcAWZwkEQVq+2yFIiU1Z&#10;7QqwTAeunZkePWMF4YY/nIIx+CH85DywmszcdF3zuq/5PDcCvtsB/51QaDgSHQersd9T17kdCQQH&#10;PO5rk+PnRwbfvXn111c+/dknH//jpx//49kPf3z+wx9/8tGPPz3zD5c/+edbl34+eO3XIzd+Nznw&#10;l5nhj9zjn3gnLrjHPnGPf+qZuOCS4XRnp0bO/BegBqEVR8oMhAzmLytCjznL5t8Y4AD6KeQ3gTQe&#10;IjVYZkQ/isMwosfkYf2kKwNP0qisYDW74bE6K+2Cy6rSUxL/czZROkBNJj+C0rRnsNR0yVm7PVNm&#10;kikF4CSCGkVsoi1D2fQSrLxYjOULYQU1SQFqhXwMKGZAzQifLCmNoCbrVzn6PUsPck+uzisSziDY&#10;vCunc35Bw2nWI4tQJ+5qCfc2l4Dm8pFCJghQm8sEwWpKaWFRLjCX8edSnqsX/vTC29/b+9Rr9T0H&#10;K5rbN9TtXKtrpxHRHt1c/eimqsckqFa7RrZgB6h1bGzpfaJ138b2QxU9T8pkTwmnfU2Hpr2NtPbo&#10;69X7n9/SfXzD7n5Qxdp6CTWtqQXiNIPSNKIm2MHgEJhjQ1P3pua93HsAqRrWMhx61gqnsYsT4qkn&#10;dsroNLEbJbTGsBOBhuS0RvGLmGUOIZ5dGSQT0rLxCymcJD+kTkozYTlWRcGWqzd2bNndt2VX31e3&#10;7nhkawNQzIDaQyiNkwl0HTUBNeCsgpqyrCIjtUGnX+Bt6DpzVtdnVcd+gBoorXHfiYa+owpqx/ed&#10;OPafn2XnNU7M75MyP0pOUJtbSBbmwGrpdC6XKaJFXEpmgF/pVC6t627IpIHc3Lz+xkfzIIE0+JO6&#10;NgdwTaZ8xuIyjQBKJYFlSl3WODOCGoBs2jUz43GDbELhsEeX58BZrqPGPKAopE5QkwyRMGpGO4S2&#10;Cq0OWiak0ixl07EEyvrBTIASNPwoCzuRSsQAbVIhmiWhNKAViY2gVsZqhtJM8MwQG0/RQE6AGiNz&#10;BtTUmQRXkXt4bzIiDWwBLrGHugNHGEhbuneXsAIP0A1CQXqsGhTUUDMOnSLZOGWcNJg6MciAGqNi&#10;ZoyayaayyMnIZECFeMN23MXCO9wqRZupk8lgOw+dReiHBzJX4SkZpqbUZYBspQgrEF4yaYzhNMIZ&#10;3rMxOFgNGWDAA6xhQQM0hBsSDM4iNadoI4N+6g+gNPqdotOkJg8MXggpxbPM4LRNBj4dUtIYb5se&#10;46TgZHFjsCpz6bJDpLNZfO34cYhB3EWKAqKVRdRgO+HMcJsgmoCaTBcBqMlMgqws4iqLh4HM0n4n&#10;qCmrSTvI5s9qBAsWq3GB/nh0OhoaDfru+Geuu8YvTgx+PH7nw9Fb74/cfG/k5l8Hr//x1uXfXP/k&#10;f147/2/XP/0FKG3szruTQ2dcYxcAduzoBKiFPLf9HunHZFwNHtV179Qlz+QFr4xa+xRsJxp+f2ro&#10;g8mh98cH35sek55Tz9TlmalLM+MXpicuwPDMXPWhhsBAODwaiU5Eo5M6a3U8GBryB267XVcmx84O&#10;3/nzjSu/vHDuv5/98EdnP/zhB3/97l/+8I13//j2e396+70/f/PMO9859+53P/3gR9fP/3Tgyq/G&#10;bv5pcuDdCdz2AC4tS4eMD7w7cO13XwLfrGQ1HjqdKz1GTtahyA0lerA9tE1BkhkNchtVls3Y9BuZ&#10;SxB98CBsYNjGKM2UmhnayiIZXR5WGGXprkSVaNi1SSXQvKzGHodgLEBzcVuylw7Fa5kmTe8BNeTx&#10;1xrBiGyE1OAarwhYRP5iEeCFPxoiBVBaNgQVcrCFyQhkMIBohawFaobSzBPp1Usdr/JORLo31GKB&#10;MmRG2bG0wuJCHr/ziXq8H6lT1uPg/NaEzCEAn6kkriagFpJu0KxwWzEbDAeGv/+Tn+w++mxNR9+m&#10;xlZQmqydtrWGvZ+UdH3qVgTr6ndvbN4rI8/aD2zuOlbRc6qy/7lth15uPPn1Xc98q+m09nseebVa&#10;1rk9trF1H0BKQK0WoNMCRHuseicoZCP4TKcOEMKgjc2yoSdZTaR8Zqv7CYmxdepGnxI/I7QBzkAz&#10;6+zpmaiNoKbYJORko1UpGEbA0gylEBpFJuMppspn0gupqdTAuJqpjQUpKVK3e13Dni1t+zc1dT9a&#10;2aig1gA+M12fYDJSmhmyRlzjfAKOTsPldCSfTFmFzEMB2kBpqJkLAm9u6WGnZ/WeA1a/J1itV0Ct&#10;vu/E3//Ddz/7HH9IlD5p+eQkeFYS4AxSG0Y6I1ME0CosIBVK004TKAFeyeE3fkFnEuD3fhHoxi5R&#10;/LZO4WvW2Z3AKYALDAAW6IoBM5IWPB6fF6AWjEYT+Os7HIoqzEm2WFSuAh7Sv/4zuvGAoTSmqFNA&#10;RNsqog+adqBSMBzEhwusIdwQqvQeJO7lFNAKIqWhNvIZ8YsGy5pKIONUG9msmQQxkGQcDZ618Aey&#10;WWSjLavcoQ0lIDP4QWMEFDjhoR9OnoJQHE4DXsQ+pBADZhTPPlCoCinzwIZgE9QYTrNZ7QFVsSwN&#10;p42UY9SQ5osStMNNOoUMzkPDZzCQGelK4SxrRkpZ+VfwGdHE2E4DaIIUEIaUfAbhkHwGD+AMgo0U&#10;efA/gpSGE2tWquysAR2yDs5CtP92sRQM1mMOeYoGbZzFHRrhYVcesjhEGwVZLSuhvVL4sUJmpIlU&#10;LJWOA9SQZsHh1kwRK6gGPoNWjlpzqrAAUBNuw19q+Ww4p3xmTWwEqM36MmkfPLmsrkYhnZ4yWw6/&#10;eZDi9wQbQTCcDWozMQ2qeV03ZsYvTg5+PDl4ZnLwLHBt7Pb7o7ffG7r+zq3Lv71x8dd3Lv9+9NZ7&#10;E0NnAVWeyctKaTI0jVjGTk8c0kNDdU1HrV3xyGagF13j5yaHP9KdDKAPJkfOTI2dnRo9NzFyZnIU&#10;9scyhXPmit97MxSUrRGiYLXYZDg8osvtXp2ePD8+/MHA9d9dPv/TT8/8+OP3vvf+n97+y2+/9pff&#10;vPHOr1/7869ehX7/ixd/9z9f+OO/v/ze77527q/fu3r2n+5c/PnglV8NX//9yK0/jd9+Z+TG7298&#10;+j8fAGq0pdXXtn8lJDk9yENQMIdGjNMwP08xD4tDfyOoOZ1OmauogdQCNTKHoRmnrWQjoEY+c1Ia&#10;79bUAD4DRRUKUaTzwDWkxRhBTSsRMbPjUHpUV4IaKI39nhaoaScj7kenDoDAIhalZcMANTNMjZ8p&#10;vtGiLFhshdNQiimfCykvat6JFVHDn4WyjycYetlMTwiUNr+Qk3DaAm5DKE27UKVVRoUQA4fCo/mI&#10;9Hiq5hTUROwJzQTzs4FMYuat732nsfdwRXPH+u07H98qK9wyloYUNihtTXXD+rrm9Q27N+zoAItU&#10;7DkMSqvce2rL3tPbZO20N3c98+2257/X/NQ3G09+re7IK9X7nq7Yc2RTa5+i2J4nGkEbICeBHoDa&#10;hh32XIH/L2l/wWbHkW3rwv0j7t3dvbvbbrOYmZlZstAWW2DZAovZYuaSVFVSMTMzw2KGQkl2n3v/&#10;yDdmjMyorFWyzz73ezye8IyZEZG5UitXvjWDLAvYEtS+nAosW/yl2vHTYLjp4v9iiuzIbmzKruzP&#10;Jg3M9NQyOcxAMeAUuYq2VSwJsSLLsxjwCH4YuFrAE+AStKeyBqXpwhA8rPXphNlfTF00cv4afLR/&#10;jp6qmGwSKY3zCf45WmJs4DMdXdOUZizMoW4OBC5Un0JQEgauR1Oa3LSpC2NATWYSQGC15RvHzFvx&#10;NuXFf/5X77v3aiwavg/9QfAVyWyopN+zL9LVhz/fRSpIFgQ/BSJhGGowsgxKA5+pLlGJonFomrBa&#10;V7fLK+BCBvKq4WgGhKnxZ7A9Pq/NYW9qa4v29bv8fgeyalCaRNFU+yRCAbWe7kA4hCqkNC2QGd5V&#10;eN/wjQsbZwSouTxOhtOAUyQnGCCqj0qtWCvXCZHPKFKXBcsMv8UDBjX6T734fF63H22oAkiBPgJe&#10;go8KL4ArisO6evBWExTjGDUQCbM8ymLw8xCQhRRFUIMYXaMN4TP+kdgay9BmXfZdEtRgW4NqMUJd&#10;1CJI0YbTBLWwjqixDGW1IX6EmGxMGYinY/v6KEEKjEUKlzupnDqrnRS+BkQxTWnEMu3RJVkYKarj&#10;a0OaIdb8nwrtQP/z6izJWtoJ28pberMB2CiPQ1bpYjFOlqesdZF+VHysBNQUohHUIl3s1B4ANS0N&#10;aprVtN2N7/g7SPaS6gKHhe3hYEfY3w5FAh3hgKSRYAfprSuCV+FADxJkGabWCVDze1vAQ47Oyo6W&#10;4uba7AYT1BoqUiFG16qLEyoLX1cXJzaUpzZVZ7bV53Y05nc2F9paitRETgE1YhmcVnqjGGOTozKT&#10;IK+1IauhOqWxRraZAqvVViTUlMcjra0U1dcktTRmtbcW2DpLAWcyz8BZ7XZWOWxlrc15zQ0ZdZUJ&#10;JXn3Mt+ee/vi54SnP758uP/5nV3P7u6BXt7fD0R7cH3HnStbrp1bf+P8tw9vfA90S4o7lpl4Ni/l&#10;ckHar0Xp1wtSr2S9OfdnoBbjHAQEFhGVYChMiRXLWG02CGlQGyqW/Kj0UX0KpYGuT9CGRAIswafe&#10;Pj/UJ/01Ifzxr0ENhgpBDYAaeIuNxIAaEC0G1FBGpxTvA4SnnpSmA2nMKlvmWpqgZgxQY0QNaY+a&#10;+Ek+06zW120EgfGJ+Ol4hTDUSY2N4ZWsJxJYhAaDmnzk/ndKau9ONSnBvEu4Y71+tbxtAB+2B/gY&#10;toPJeiV+NsBqYuNQxFFdkbN807cT5i/7atLMz8dOldFpaj2Of40Y/+moif8eO/mz8VO/mDD9qymy&#10;6dM3M5eMUNt6jli8efSyHSOW75iw8QD4bP6eM9DMHcenfHt4/Nrdo5dtHT5/3dczl34p8zGBGkCi&#10;2YAeCAacDBFxUTShtOmy8zpEUJMAm9nj+YWs0KGmhQ6SQBvDchSpy5QGL2Ey2jRwlMglaGV6dErR&#10;Rhkg2j/GTPnvUVNgqMmYRi0Y2mZPKPTZpHnfzFw2euG6zybO+ceoKUCxv4+YSFDTZKacItga1Lgw&#10;h2z0aS7MMbBtlImSuF0UPilS+VeYs3zUvJUAtbEL1xistnT9xEVrR89c0NBc/P5DtO+dETwDrg2F&#10;M8VnpLRAF97Lag6B6uLsIZ8xDUZV8MycQMCe0LC51yeIzeMDwUhQDSJXEdSAYgQ1pG0d7Z0Ohz8S&#10;abM73H6fUxUDqPEUslKujIcLAdfATPAT1NAIDDQrFKJeuoZ6ulHG6Za1BoBKeOsDTYBNoBNU9wWE&#10;qKyIpuS3ghoM0hgMCBVNJjMoDaJHOS2g5vcA1Hz4rGoQG+lQmEP1Y0KyVrDCFFwVUIzIQkOTGQEF&#10;WXpg4ygaQXU2yPPCYJsQEeejQkXWtdoENZKWwjW8kmUUnZYuDIN1eVXaaVYUyGNhFtBlaCDVlDbU&#10;iBHa0U0NNAK9k67PGDKLkWYvCOSB8oyrIWVdUhrtd78bNgrr6ppskA4VmMaa5TeNfojZmDIxYkkt&#10;ePS5aLARbfMQbZTXRyEymdXW1bVB6aPWU1sFRBOjR4apAdHIaqFIYCioMZxGUNO2FdS6+mHAg3/C&#10;SDTslHFpgdaQrznshZoM+ZpDvpawvy0atIHVFK6psEXUFeXSrwrv1N5QzW5Hrb29rKOpoLkmo6E8&#10;qb40sQ4qe9tQkayUUluapHpC4UxurEpvqc1uq88xcK2pwAZiM4VG4NH0RtmUOttKOlshYFxhe5NE&#10;19obc5rr0msr4iuKn5UVPhEVP60qe9lQm9zcmNnemt/ZXmKTqQYltvbijpb89ubc5vq0mrKXRVk3&#10;0+JPJjw9/PKBUNrTm989vvU9jLi7oLTtty9vBqVdOL4Kun5+471ftz+5tfv53f1x9w/GPTz4/P6B&#10;Z/f2P3vww8e7Pq2opLMGhZh+ws07yxgpq9CmaRjlrWKbGtSsfquHxWIK6Kw+l2Is6fokOVEa1ATa&#10;YLwL9r8PvfsQ0Xz256D27h3qAo8E1MxOT6X+QV2f2lDMZIKatGkE1ZRhkJNCJZ43oi5M2ieoCaup&#10;YWpcoaOn24ifidSSaczyXPT390tIT4UScVIJ4+HHR1Ga7maNBTX9qQXXJJD2UVDzAw37e7wAMoAa&#10;1KNYrafL2dstrMYZoF0R+727V6ctWTlyxtyvJs34YtzUf4+aAFCTQWkjJvx79OTPJ0z7YuKMrybO&#10;+ko2jFo0fPaK4TKH4FuZRrB0x6jVu6ZsOTJr58kFe88t2HsWoDZp48GxK74DyX0zZ9WX0xZ9PmkO&#10;xd5PEA8MoAYjQ2rKp7HOPmhMgxrpzRJsW/Sl4Bo8RtcnswQ1cMxQUEP6bwufISVaaSdtFvt0gjHm&#10;THtUKhG1f46d+s8xAmqK1WZoREMqPaGWztAvpswfMXvFqAVr5GOOngwaI6L9l7kXO1L2eNIPUONk&#10;TzWNQOZ78hapoJpcA/mMn46UBsFmRI2gxpkEoLQpyzdNXb5x4qI1UxYs6+mx9fQGe/Hs/AGodeGv&#10;iF5hNRhd3fDghSE0BvZSnZsS5QI5gaICkQgpjfM9fSGQUTf+kAopevMEggQ1DuePoTQInk67rUVN&#10;I3B43O02Gwp4An6UQS3yGd4lgmj8619mCcj27RSqg1fkdW52e/HlpEJ3bjAEgImcwTBStDs6mM8M&#10;KdISRPsoqJHzqD8BNcjn9/p8gpgENSKRLD7XJcP/5QLUReKC34MbTFCDTRTDdSKrEY3hNDRi/Qj4&#10;vLiTaB8GnPqotrXoZLPMkn4gNKUnE5C34OEhXUtLN6IPobVwFJ8ddwa0Z4AaPwtLwqCNVGMZP6N2&#10;aj/FimyKZSiyFAFLc5UWPHTSwD+9xi+NaLjnvO2AM2ThhIGsbhAGUpSJoRx6NOXQpqxHdTamTIzY&#10;iJb2s66WdloLWMtD+JgkMAgGPDEt8xBE23qUBbS0JxQNDAY1o/eTlEZD8xmdVo84+ySrQC0aDjpC&#10;/taQtynkbgi66wLOGr+zBqkYrvqAB8TWLqwWVkvzhx3RkE2WgQ3KnIOgr83rbvK61cRPGaCWLZRW&#10;El9f/Lqu+HVtaWJ9+VvgmqjkTV1JYm1xfG1xQkNlalN1RnNNZnNNFnCtvQG4lgeR2AhqXINDq6O1&#10;sLOtSPFWmaOzwtZO9irpaC1qa8ytr3oDRCvMuVeQfTs/63ZR3oPq8tcNtSnNjVltgLOWgtbmvPbm&#10;vJaGzNbGzOa61Nqyl8XZN9ITfkmOO/r68cGX9/ZArx7uR/r4+va7l7+9eXHj1dPrQGnnj628fHLN&#10;jQub7l7ddvfKdujaxS3nT607c2LNxbMbZDKB5iGNQTEGbS2QAT3kEkgxisS0CExMwRAoo9vRKavH&#10;dHfSwzIUnhpIFrwwz4KjlPYoSYCKvZCa1UyUUcQmb51g/7tw/7sIBUwBryiRYARfrKCmqssAMun0&#10;HNTvKRE1PfGTQmEauAYl+dRyYWoCppIR5cK5uCIGI2oENZlGoDAIrNbb7e5VITSk/T1GcAvwxI8D&#10;kOIngs3BdhoNIXVnPhJRo/THFERT3Z0K0WQpLMbqlLy9PTi7B5fR1+NhRK3XADWuo+bu63aD4fq7&#10;PZ6Oqh1790xZuJLTCD4fO/nfoyb+a4QMUPt01IR/j538xYQZn0+c+eXkud/IAPblI+avGbl44+il&#10;W0et+G7Uyl0TvwWl/TJvz5mF+87N2XVyxrafJ63bP2bZ1pEL1g6buRyM9dlkYJDwB/sQ/zF6Kuwv&#10;Js8jqH1lzPqUFVwZVGPAzIyuLfocSKcGtEESgRNiU0Ps1cJpms9oMwSlbOEb4g5TLeGziXM+UalM&#10;cTD1KbIWhqOAYoyl4bJhEMi0dBYGTodGRsxbDX06bsZ/jxRQY48nU2Q1okGwVUTNsiSHLC8n8z1x&#10;DbhmzWdMKblFSoyoMZwGUJu8fBM0cemG8YvWLl27uv9dAH/MSI+nMQpNRDiDh3wW7fZ09bij3b4o&#10;XgTv8ArsB6J19clcAQCTQjRRCAiiVr4FyflCQS/YRoGaXwGcPyj7X2pEc3tdLo/T6ZbRY3Yn5IAf&#10;uAaD3Nbe2YFidrUYB3GEoMa/+6PCB4IpOEq5vB4c6lFvaHlJq+XHUAaoBN4C1oDqDEJSKQgDXOUL&#10;4G0EIBO6AmNpzFJCVuAM0kCGWkjp0YY+ao2o+fwejweIKWcX0FS9qCgD/uAFiLrxMhNSIZCBEkQg&#10;BkUnpDekyLIAzo66SGnwApBCdFpF0EGqszG29ijGkoga/qFEeF+bkMQrYZYXBlmzqE5QA+TpWZ9/&#10;JP3RNJmR0mLEYmhKt2Y4FUiRpSCNZdqj/VqsC8HgF4NCFaIbWY24ppuCQbKJkSYbtKABaKh0eauI&#10;QWxBG9ajNGLasRosoG3t0Vk2a5U+qj3yF47ZDqUP0Y70dIW68TgHfEFPTFANNKY4fiC0Rj89TPGH&#10;XLQ71N0LZJfFsIFr4aAr6Aal1fsc1QFHlddWoeWzVwZcdUFvc9jfHlIdo2L42iKBzpCvPeBtCXib&#10;vK56p61SYmnVaQ2libWFcVADWK0kQcXV3tQD3cqTGkrBaom1RQk1hfESVKtMa6pKb63NkikFitU6&#10;mwvY9WmE0ABnTfnwq5U4ctRKHIVqDY5yp73KZa9x2mtdjlpbRwVQrKk2rbLkeX7WnazUXzNTLmen&#10;XyvMvV9R8qK2MqGxJrm1Ib2lPr25Pl2Gr9WmNFW/rS19UZx1MzvpfGbimdRXJ1Ljjqe/PJn+6pfk&#10;5z8nPPoh7s7uJze+v3tpy7WzGy6fXnfp5JqrZ9ZfP7/pxoXNl06vP3N89dHDy348sPjgD4v+osEo&#10;RurFPwjUrH7Iwgfs/RQ+I6KZxsBMT1TUhZn9c1CDoRCNcyRFPB2lnUqCaPrUsE3SMlhNejz78fox&#10;QM1CaQAXYSkSDJpVY7aM6uz3JKKBWmgQ12T7y36ld0ZQDSmvQX12DWrdZLX3asiakhnQMiYTyCJq&#10;GtSIR33AoB7GtMxeSDOQhtQ8l+Ag7wNvCCQ3TQ1Q+92camolNiuo6XFp+JgENSX5vNL3avbDgtK6&#10;QrZuKOwAtMHzTi5PbsX7Xm9G0ov5azaMmb1wxLQ5X05QoDZ6IhBNZg8IqE35fOKMLybNAi0Nm7Vs&#10;+NzVoxauH7lks7EVwbr903acmLP79IK9Z6Hp23+evOnQ+FW7Ri7eNFxtGwWcAnmAQjjY679HSTci&#10;PJ9PkimNxC9jgLzqBv1mhppJoITqX08Hq0kZYgrHaSFLJtMC2SAl3FAoiTLwQ1ZQgw2ugvHJhNlW&#10;RIPg0dQFPtPzBv45BnwpWykQy9gOyzDLWjjdZ1Pmj5y/5ptZy/45esrfhguT/d9fj4GsC95aKY2g&#10;9s/RU/UitwA1JTkFPgURDQY/vmRVfBE3iiuocYAaQA0av3gd7HELVh346dB//p+ebmCZGTYzo2gg&#10;M/HoFKDW3ePv6gWK4T2HN5kskQQswy970JxMAD7DISgQibKPMtzTE+zu8imG8waEeIBWKgBmUBpB&#10;zeawMaIG3iKuQS1trSgMbuu0S2gNrIM2cTq8aQJqKqUOpxHU4MQ7ia9neROr0WlgI4AaOAZURKZB&#10;iroENZX1K1ALDKE0ATUSGNshZqEi0hinVgyo+XyeENyqimCZuVKuYiPZjl3W5lAMYbCIiuuATnDx&#10;DKERUMgrwm2K1UgwBDW0xlPDHyMWg5jlWfQhnVXUaI5Rs4CaFovBiOEnZnGIoIZaHKMGPy+bBWhY&#10;pT+XNrStPdYTsRH49bZRmsZoaCfFQxQ+nW5KUxqFkkjxnYFBaGMVGuQeK9CYHCMG6Yfpn4gF+KXV&#10;dWFQzNJDA+VjxCuEdGHoj6pbDasIZzFOSvthoJgq2RXuAZoF/Xh0gh6I+35qGrOSWUwWKcgsghP2&#10;oDxS4FpXOOzxORv8QLTOcq+t3NNRZqizTEDNWRN0N4a8zQF3U9DTDGhDGvK2BTwtPnej11XnslWC&#10;sZqqkmsLnldmP6zKfVxT8Ky++FVD6RvAWUO59Hs2lKfUlybVFr+B6krexoBae0OevaXI0Vbi7Chz&#10;dZS7OitcneXIdrYUtDfmtdVny6bsTXnI2mTzqAqnLGzb4HFBjQ5bdUer7PJeWRxXkH03I/lKcuLZ&#10;lDfnMlIu52XfKil4WFX6or4qobH67YCq3tSVxlXkPyjLu1uadbs4/XpZ5s3yzNvFqVfz3pzPjj+Z&#10;8fJE6vOj8fd/eH5r98Pr3926uOXmhc3Xzm0EtJ07vvrYoaUH9y7c/f3crVtm/AVUQTbShEQZr//f&#10;eilu96kL8CgNpAqYhHKgj4KaLskWkH4U1LSNMu8ZfHofea+Cc/qM6pC0r0VIosgfgyQjow1QUw0S&#10;1DRFDUTUCGoQahHU+noNUBtgNTUVFJLQ2jsjaIcqTNXFWAJdJqupE8H+CKiZXZ8GqPX3CKJpShNQ&#10;M1vmp1OUJqegjBPx38ISUaM4g0F9RvNjDrAaP+bA5Bo9YK4r4uiOSNgZoCasFrbDicvDtckQvV5v&#10;NNjx089HpixbO3LGvC/HT/t83JTPxkwiqIlGT/xs/NTPJ838csrcb2YtGT5v1ciF60cv3Tx62fYx&#10;K3eOXbNv8pafZu06PXvXybm7T8/ZeRKUNmHt/jHLdwxfsH7Y7JWALcEXE9QgFZSaocdgEUQYKmNK&#10;Dvty6qKvAWrTDIAjppBUICuo0QDWWAUag18zWYyEqybMjgE1ZP81XrCMNEYOY/afY3DZsn8UPboR&#10;beNEwoKT5nw+bdGYheu/mr4IHMZAGilNgxoQjelHQQ0CpXHWAprlp+MHoSFSfcE4BUCNa3OA1Yho&#10;HKk2fuGqOw9uvP892tXt6e4DihmsBqkQmng0qEXxPenxR7ujgDBI/bLjLSKgZobTosiqqaC9/kiX&#10;Pxz2hyPBrm6vWowDBTyq01MhGrjKoDTI7rQB1CQkppCLKfistb0N0AbD5rDDCZZCSi4Be+lYGsqQ&#10;8IKAFfPtK/t74u8PrweFQVQKJiKgKLAXzh6KGLQEQ3GVXw1Ki6G0AVBTGGdgmWqHwbNYSlPOAVDz&#10;+twAtTAQSMXA2AiqI4VHAAJEAvAycURAhFgDPwVuUB8EiPZOTVfkWCvtJ/nx2pC1imiiRQ+RxWoz&#10;i39WvImF1RSo4Y2LoxTLUDoLQ65T4RSqa1CLmfXJ8jprFYtpLNO29rCutbp4kJooFpNaDdqQfBPQ&#10;Bvzqs0jWFNCHBQhDrMtDrB7DRhSBBoo5imyMR9OPtklLQ48yS4PtDJUuxpJmecNGy0xpaBt/O9GA&#10;dPWhYgEYLB9mRE2Bmtfv8gXwN5Kx7ydxDbaKnkoUFikFRGMBZeB7HiCoCcB1BX2uZq+twt1R6uko&#10;dbeXaPnsElTzOar9zlqfo9bvrAu4lNwNsD22KqCVramguTK5vvBFRcbd8vTbldkPavKf1Ba9BKg1&#10;liU1VaY2VaUBy6D6ciE2QbTKjJbqzJaarLbanI6GfFtzkbOt1Nle7u6sFNkkdbaX2duKO5rz2+pz&#10;Wusz2xhUay1S+6bXANHAapDTXtvRWtRUm1FR9Lwg+0568qU3r3959fzn+JfHkxPPZKVdKcq9U1X8&#10;pK7sZUNFfGNlYlPlm4bKhEbY5fEtVYlNZa/ri+Mail/UFTypyr5bkvprYdLFgrcX8hLPEtfePv4x&#10;7u7+h9d33ru64+bFLZdPrT9+aMm+nfO2bZ65auXEj4PagOc3tYP4b30yBGowxjElKyhoMKZAWkFN&#10;Fxto8H8AaqwizX7oki5Lji2zcAlPpE+HVJ8dKDOAaB8DNQUrVn6S7kg2rhjL4KEYUDPDXeJhr6iE&#10;1vpJUQJSfRJgI04R1CRVp5OJBUQ0g5MEB43JBBrUuqMO8xRGLO29CWooSVZTwl01yAwgq28IBJLW&#10;i6ipMxrRNZPSzF5XXpVaNU11d34E1LqjThm/GewkqMGGE9emrif4vi9QV5G7ZP23Y+cvHz519hfj&#10;p32mwmka1CScNmH6F5Nnfz19wfA5K0cuWDdqybdjV2wfs+L78Wv2jt9wcMb3J+ftOy+gtusUR6dN&#10;WLt3zPLt4Lnhc9RG7BIQAtYAcQxQU/2exkgy4AjgA+AlcCbEJtBGJgOlwQalqYU8DFCjUEVTGtsh&#10;q7FBiEeZZSpwpoSsMBbswf2eEFiNZMbyMJBqXKMBD09hbRO2nGXS7C+nLxm7cP1nk+b8dZjAGcNp&#10;JDakDKdpm6ymuz5Babg5ADUYbJMfkJ8XKe8GEO1LNZ9jpNrl0+j6XDoQUZu4eHV2bnJvf7in1xvp&#10;cQ0FNRPRPLrrM4KfabWMLX7Q8bMe7pZff4Ia3gQMp8lkz+5eIBp4zhcKu/0+b1AWuRVDjevXlOby&#10;OCGHy+5wObgMB+Qw9/RsaWsFaXGRWxhgEUAby0gBs4eUrOYHAwkpqhdwn3oBd3cJvYVl+D+ErC8g&#10;Z8cZAVLspANaKSADQgU+NrEAyCV0pUHNAmRia2ijR8kENb+Amur69Gs+g3glIYk+GsuIgCRILUiF&#10;3hQoiJQHRwEuEl1TI+LZQ0c/hPJomR+QWGMVy8BgeRo8RINO1Y6EQ+QFjNtlghpLsjAuLybLAkhR&#10;3QpqcGow+qhwlCKQaTizii3EnE48MHhzLNJOGDE2bq/ELM3W5G5bxAnCMPCdYdYw+O+isoqHBoRv&#10;O42YQ8ySe7QRI81DWqzLQ2gBBlItHtVlmGpDZ2mzcUj78XjyzydKF7ba2kNpUAtEQ/5IIBDGAyug&#10;5vW7g/h7x+jdNkANBEaDIqXBQIFIFx4Kv5KMXMS3wudt93RUuNpKnK3FrrYBeTrL3B2mJN5W4bVV&#10;At08neXOtpLOxryWmoz6kviKzHtlqdeLkq6Upt6szLxXm/+0rvhVQ9nb5oqUpqp0qKUms6U6q7k6&#10;s7kqU1GagWj25iJXW5lTVO5sr/TYqgF/kLuzytVR4ewo72wpVOtxANSy29UCacAyB0jOWed21rsc&#10;tYC2jtbCxpq0ssKnuRk30pIuxMcde/rwAPTq+U/JiafzMq6V5d+vKX5WX/qyqSKhCaxWldBS/bal&#10;6m1bdWp7TTrUWpXcXBbfUPS0IvNWccrV4uQr+W8u5Cacy44/DVxLeX7szeMj8Q8PPbm5597V7y78&#10;svbAngXfbpy+eNHYP+z6lEAa3vQmqEEEKU1RMCgFJQbiUPCYTmOkGsWWYaimZPD77/+RlvWOonL0&#10;dyCUQkAwzQeJqFGWxnF2aV+dQs5lQowBav3CT8boe7PfM2JMdTRZTcW6VHckQU24R/BFiWE5oTHC&#10;mQ6qGXav0Q0q0NbLtdaC/e8G9Uta415WSoPwWQhJipBkqVsVr1IzCbq9vQA1c40MWSbD/Fzmx8en&#10;Furl0D3cMUWcuKXEMiOEpnFNR9TU2mmg3giAFdfGG0VQU1diUBqF6wGckdIiwc5oyAZ0k4hat/e3&#10;/ijSO3euz1q+dsSM+V9NmvnF+Kn/HjuJ+nSM7Bb1xfjpX06c9fW0BcNmLR8+T4amjVq6eeyKHePX&#10;7p2w/oep247O2XNmwd6z83afBqhN3/rzlA0/TFi9a9yyLSMXrB0+Z8U3M5YAs4BlMvRqwqxPx80A&#10;lPxbNkcC2RiBKI1fEONqRDd6YGibWaR/Dmr0QJqikBK2IF0MkkbU8rmgtM8mz/vUMj+UJZFlII1N&#10;8aguIzbYDo2j4sQ5EuiauWzsonWfjJtOSkP6f301Wnd9stOTIqj9fQRAbco/1eg3RtTQOE7NK8Sn&#10;0+Jn56wLhtOAaFzq1oioLVk7ftH6MfNXTVy40u5sVDTmieKPBzEG4mq0BdEAal3uLnxpe4LSLdLd&#10;HYzKuDT8xMPAi4FDxyKyJ4G8bPBz7w+HfaEQjgLR3H6/ysoKtyAqFU6T7k4zFSbz+LyegN8B242M&#10;u62jHUzWYetEeQgFAGeAIUbRmHU4nS4gmtvtBV/hvWCuO4Dr6e6X9zRsORrwAuCiEjwL4oxgLwCZ&#10;YjUZrwa0AoSpYWR+ABaja8oWOCNj0YZQGDxELIOTZEZbZ83CPr+aSSDbHnjd0uVrwhyhCnQFvgFA&#10;yGUrWrJCicTPVL8nx6XJVIMPAwutEeZQSwGWMdbN2gjFAtpGilpazCqCQQED1CLRMEAtLN3URnfh&#10;0IoxQgsooyKU8obuQg3TP1RWFNPiIVRhFp8RKRvBqSFd3RCKvR+YSUBDApOoojwxkgKANhO8mCIL&#10;J1ojDYuUIX6kJuThuwQNxSbtwXeMXzktq0c9FIMOaUN4yIJKugzExvUptAFZC2ubRoxIXXhIyV6a&#10;2PRR2qhOm1kUNspHw96Qzxf2u30ul9qj3eNzhqPBEAAO3xDhcnyTI/ja4N8dTxYwjiQHVoOhvhJ4&#10;jmTVXBVaw+l9jvZSV2uxs7XA2Qp4glEkQTWkcDYVOJvzHS2FTvpbCgXRqlLrS15XZD8sTLqS8/ps&#10;zusz+Ynni5KulmfeAag1lCQ0VSQ3VaW21ma21mW31uW01ua01+e21+cA2trrcqHOxkJXe7nPLrE6&#10;n6POK0ad31kPw2uv8dhrHJ0Vaq5AXmtDDtTelCdLqTXJRE7VAVrjclY7O8s7WvIbapJLCh7npl9L&#10;STjz4vGhR3f3Pry799mjgwlxxzKSLhTn3K4seFRb8ry+LK6x/HVTZUJrdRIora0mpbMus7Muo6M2&#10;taXiTWPxi+rch2WZN4tSrxS8vZiXeD47/kzGq5PpL39JfQFcO/76waG4Oz/cv7LjzNGVu7+bu3z5&#10;eImokZC06OEsQqs0qEGKlgxWA0BonqBMqhDFdICyBTT1H2DE7zKa6j8ic4sqRWkm00TffQiL0P6g&#10;BgeBGmQ9tWKsgOqdNKZJ9r8LK1CLnUlg7fpEm4QqBtVUIwJqoBMdSxtsiE1PLyS4Zg198ZJwbapN&#10;q1Q4jRdJUOOwMIAa2unrBhH63qEdY9VZ4T80xY8J6SDlgMxRaFYyo62lw2kENfMWSb+nFdSAjDJg&#10;zoyodakpn4JrYQdBrU8GzEX87pYt3383cf6yb6bM/mLCdAmnCZ9N+mzc5M/GTfls3NQvJ874asqc&#10;YTMXj5i3epRMINg8aumWsSu+GwdQ23ho1q7TC/afW7T//Pw9Z2Z//8v0b3+ctHbP+JXfjVmyacT8&#10;NcNmL/9mxmIQxmeyKthMgtonY6fDEG5T+yORPyBSF3s5ySXaiAE1ODVp0UBKEde0NFrRBgAh1VV4&#10;xi+myMK5BqipyQTw4yhBjdLQxtYGparPVIPasDkrxwHUxk4DmZHVSGkENaQxrDbQ72mOUUOz4EJe&#10;JK+QKT8+Oz3BasNmLR01byVFXBu9cPW4hWtHzl0xdfHKSJdTDUdzq5iZRM6i3bQNSoMiancXsXtC&#10;/GXH7z5eY7//v/8PXpD6hz4qK6sJKoHbOEANTrcsqyF9oBJUM7o+3dbRaYyKwe/2eQ0CU9MIAGRg&#10;NR5SVWSMGmlJDLVeLrkHbwVwGC6M7zPjTYxnKRxyOO1evzcUjaCAL4B28LKRyBYMNIsCJmb5TUoz&#10;omhahDBtM4KFilaxDAyimCpvgBooTZZSMyEPdRkAQzu4bAg2cQS2ZhGNL3rrT9CDfEzVYQqhPA20&#10;RgSEzQZ1azSsWYNITABSNrtQ0ZT0XkXAWyaosYyl5MeFi0SB//9BjUd1ykZ4dl1AHwWr4d8X3z2D&#10;wzSQDTasghPfCnw3YCDVV8gTxWRRgMLXScngJA1M2ibrfFQoEHNUZ/FcwKb0UUi3D4PShyhrFW3T&#10;oKwtw8ZzSlb7KKiRyZjViEahvDfkB6h5/B4b/mJytttdnf6wLxANguFIZkhBbBrUVNaw8a1WcTjZ&#10;LRTEBsKLRIOOjgoAmaM5z9VSCAmcNeVDjsbczrosqKM+y9aUZ2vIaatKbSp/U1vwoizzbm7ixfTn&#10;J1KfHkWa/ep04duLZek3q/MeN5TEN1emttRkgMw6GvPaG0QdDXkgPPHU53U2FNhbStwdFX5HQ9Dd&#10;FHTLGLiAq9HvavCB1Rx1HkedgFpLsQK17Ja6zBbZuCmrtT67A6TYVmprL5PNPdtL25ty66veluQ/&#10;ysu4/ublL08fHLh/a9ftazse3duXEHc0/e25ouxbVYUCanUlcfWlL5sr37RWpwioVScbadXbprLX&#10;TcUvavMeVWTdLk77tTDpUv6bC9kJZzPjT2e8OgWB1YhrCfcPPbiy49yJtbt3zPpLzIufwPT7byqi&#10;NhjUjEOKtBQtGbKiUoyt2EKCQJD1FEJmKvzz+3/eAdRkB0wLpQEpVBqROWhqyxpua2M2+H8Gan3S&#10;LxnWsz7ZuJIBakYAz9KHqxoZADVK4RQNp+qp5MAycQpvAbPUSVHXcj0SVJMzGp+IMy6Ni1SEJMt/&#10;qI5FRYFqyqf0MOLzckfR99bbaNxJtKZvJjjMCmpDhZusYHSA1aykOBjUjC1HrRG1rpC9OyIzCfp7&#10;fLiN79+F87LeTF+8fOycRQC1z8dP+/eYiQA1INoXE6aB276YMOPLSbO+njZfloFYuH70si2jl20b&#10;uWz7mFU7J246NH3H8fn7LwDUFuw7J5S29afJ6/ePW/kdYG7kwnVAlm9mLv1qmhAYsAyIpkHtczVk&#10;7dPxMk1S4xdTDlDTWZ1aRVDTAtBAMAhYtGnEcJUV1CCWZ/rpBGM/dXoglkF5Stu6ZXHqKQiqFxXA&#10;B5wdt3jdvxSogcwIapA1nMYeT1OTrBE11UEsfaw4C0VQgwxWw93gOnbmCmqMq6mRamvGLlw7Yu6K&#10;pRs29b0LdPf6wlEnOKy7l8TmQkpQM3ANEC/Q5o30SIcdftnxm859EkFmsPEmgwFQC0QiEjkDtagV&#10;NCBFbBJgg8GBZSqoJqCmKE0mezpc0ndJRAOfddg6W9pakdocdgiHUJGUBvjDBcjbRcUqgF94mXWZ&#10;7zO8Wfl6gwEwcnsldCebOEXCEekGdahFOiQkBnpjg6QuK6hxkibZyzipBddIWqhiFQ7R0KAWAO0p&#10;UCOroSILAJg0pQFBYBDUkIXdr2Z3ajSBrecTGIBiCodQHuLF4LxoB41QbBApRScRxHrI4hFQk64r&#10;NUAN6u4eaEqX/COhAEANb+j/b6BGsYCuqFuOObtRUrEXQc2qGHSj+i0bD/BLAg0E0tQZB9kWpBuK&#10;ShC/Yx89BNGPb77VqaWPUtZD0NCWtYdOay1t06CIWdomqFHWQ/SQzHQWDxc8FGyX3+MOeLwBn92J&#10;J7Hd5urwBj3BrrA/gm8yngj8mSRwZv55IzOmAWpwIsXX0ut3u70Oj88JYguG/JHuiKOztrM+x96Y&#10;a2/IgRyNSLNt9ZkdteltNamt1UmtlUmtVSmtVcmNpa+BYmUZt/MSL6Y9P5706AiU/PhnsFpu/NmS&#10;1F+rch82lCW01KS31+eqFTeKOpugws6G/M7G/M6GPDvspkJHa5m3s9rvbg56W0O+NghGwNMCwel1&#10;NTrtNR0tRc11WY3VqY3VKfWVSRCMVsAigK+5AOpsKWipz6otTwCoZaddffvqlyf39gPU7lz/Dunz&#10;RwdTE04VZ9+sKnxcX/qiofx1U0ViS/VbgFprdXJr5duWijfNZfHNpS8bip7XFzyuzLpdmnYNlFaQ&#10;dCHvzbksI6J2MvP1aaRCbC9Ppj8//vbh4df3f7h1abMRUbOKKPYRUDMnFkC6sOIGA6EowQsFKxan&#10;kAoLS8ugvf8ALBRb/C9OURSP6o609BL+ZkTU+tEmQ2tKOKQCSyJ2uSokMkQEUZglCCI2PGAjHFKs&#10;BlgxWQ3n4vitbnh4bSrixXZQ3SvRMoEziXiZWCbjyboidqTaI/SGYijfa7Aa74CSTLHkHaCtL1Jd&#10;oZwCGPSuT0267JGuz75eWQHkQ39I9hUdQLTIb7/JRVK8jb/9JtevKU0b6pYOsNo72ZcdJbtAWn/Q&#10;9SkTPzlSrQeygFpPxNnb5e7tkgFq/X2h932+kyePTViwfOSM+YyofT528ueK0r6aNPMrINrkOd9M&#10;nz981tKRC9aNXrpljAxN2zFm5c7x6/ZP23Z03r7zCw9cnLP79OydJ6dt/XnSxoMT1+watXTz8IXr&#10;hs9d/fXMZV9NW6ymfIJ4JIQme42PnwlW+0ItqAbcGeAPhV9ENBiMqw0FNRbW4EIDQlOQRijaBktp&#10;qDIPWQ1WZ2GAmvCWpR1Is51u0HrUCmqy0+jUhaMXrhuzcM3fR05iFE2LoAZEiwG1f4yaTFD71xhZ&#10;pE2N4ZNZCzqGx1NDuE75+ArUON+T2xKocBpZbfXIeSuHz1r23YF9738LAdQi+Kc34mouU4yuicht&#10;0R5ftBe/8t38icebr/f9+5BaTa27/x0UlsVvQ6A0/PoD3fieUL/+MrFAR9QIaqQ0wBOHnRHUQGkg&#10;M1Bae2dHW0e77uVELdAPfv1Vy8abiW8vvn2RRcpsV1+PvCe8brc5HM2PS4qGcTrVDt4iMv0TFwMB&#10;cRSK+Qlq6q0jcEYsGwpqSEljTCEeom061dvLElELKFBDMeAUi4EJgCAgIXIbU1CI6ogUNOFRDTFI&#10;CW08hJS1CGowdBWkWnBqEUd0mcGeGFAL9/QMNKXLf1QswzjK/wdQiykA0WltnDbFAn0WRNO4Bq6C&#10;TemjkBXUBL/M1Nqm1YbQFFtDLRISv10x3zR9aKhYjKmWtbz1EGwKtm55qHRJay1r9RjhYcFzSgiD&#10;kIV4iDTGLFI+0RRtPLbeoE9m/8igUkdbR3N7Z0uHvS0QxZ9hBp8FQvhWy787bJnjHPDSDgmoAeJ8&#10;ADWXBw+d0x/wBKNht7OlrTqtvTa9vSatvSZddQimd9SkgM+kW7D0tYziKnndUPyqJu9JUfK17Nfn&#10;Up4cffvwx8T7h948OAxWS316NPvVaYBOfdGL1urUzsY8e0uxq73c1V7hhNrKbE2FtsYCSC1yW+Tp&#10;qA64GmUvhGBnNGiDIkG1QlvIFgp0+H2tbmd9R2ux7A1VlVRTllBd+qqq5FVN2av6yrdAt+bajOa6&#10;jKbatLqKNxXFzwtz7mUkXUp4cezxvX2P7u4FpT28s/vFox+SXx0vyPi1suBhXemLpoqE5sqk5uqk&#10;FhBn5dvm8vjmstdAtLr8x9U59yuzbxWnXs5/cz4n4UzmqxPpL4+nxUEnwGoANQjclpN4Lif+bNbr&#10;U+lxx+If7B8ANb7+B6vnP7/3Q5rVfvsg+0hyYgF5TnFDLC1pkTM4soqFkcpwNIEJxRPSVTcQSyOr&#10;acFj4SqklBH9QlPKsMbVZHQag2ECPb0c+O/r6VXc1gdiE1IZjGtKZju8bBOkQC0Mp5HGFJCpgf8a&#10;1NS6Fc7uqBN/qPf0eqBusJ2E1oxuULPNsAqkyQKzKg3g8lQcSyYTqICcOpF0rfr6evyyJIcsAjIA&#10;aviwv/9u/Lvw5gOXPyjQHBpOI6gZw9ek63PgTmpKwzWozzjAauaUAgE1+UQRWZWjr4uhPt87WT0u&#10;7LbXrVq3fuzcJQC1ryfPElBT2w98OXHG11NmfzNt7tfT5g2fuWT4nJUjFm0cvWzb2FXfj1v9/bi1&#10;e6ds/Xn27jMLDlxacODC7N2nZuw4NuXbw5PW7Rm3cvuYJZtkdBpAbcYyWQJNhdOIaKS0zybM+lJt&#10;UfD5JGMmo5ouYEz5JIqR2LTTYBQLrmnA4iHCE0RDEMrCalbc4VEW0Id0xU/GCx7xECNbmpl0MYp1&#10;PzUbQUU4v5q+aNyi9cNnLvvrsAkcmgY+0z2eakTahL+PnPDXEeP/Bo2EPemfY6ZKOA2gZgxQm2lK&#10;rlB/TNj4mF+o7U31whycTABEm7Bk3dgFq0bNXTlq/qrxC9ZcvHq2/30o2u2OdDktiCaKdEkHKNJw&#10;VNkycE26xEBdqn+zG3ZAtlrHrz9++pEVqQ3aZbtP1VvUo4ay4X0gLwaAGmd9MtClBEZDKmukkdI4&#10;Lg2UBlxramlGlgLGAZJAJHxj8ZWj32oUroqeaK/0cuIsHq8LqeItn9vjcrkcJDOkIBuCGkEnEETr&#10;ePfgNSNYpsmMdAVpRPson1mzLCCghleXGVELmvsZsADgA5iFFGdnSlAjJQAXCDHkBhgoYwCEwiaU&#10;REpKY11kyRkooKVJC2JTuozOqmJsExcQiUaF1aLm2rksyZSGFq9H+0PhYEhATT4UnfwIugzL80Pp&#10;QxQ9ugBttsNz6TYpGbf34Q83ZbeCGg2kADUUxtcDfAZu4xeGw9SEyZQt04RxIrMWG0dhEhKEKjQo&#10;fhUpnYUB9NFlSEVWj/YTknRW22iElwexTd3yULGirh5j4BQELzySxC8+OFbDKiuuQR4/njqPyOe2&#10;OzvrGqpb2hrxZ09QJkrL46CC5SEzAi1/1Xj9HgE4ULsMZfM73DaHqxOs5sbfS2E8bp6G0sQWxTGt&#10;NSktkia1Vr5pKouvL35ZV/C0vvB5XcGz6twHpWm3MuLPJD05mvjgx/i7B1/d3g9WS3r0Y/qLE3mJ&#10;F6pyH7RWvbU35bnaS9ydFV5bldde43PUeWw1gDagG0HN2VbqtdcF3C0hf7ssZRB2QtGQMxp2wYiE&#10;HMFAp9fdZOuoaG3IaaxOriyOK8t/DFUWPq0oflFbngBcqy1PrC6NLy98XpL7IDf9WvKrk6+eHnn2&#10;8ABA7dG9fTBePTmc9PJYbsqFstzb1YWPm8rj8QGbKt80V71tqZTuzvqi5/hE5Rk3i5OvFCZdzI4H&#10;kP2S/PynV/f3vrq/L+HRgaSnR9JfnsiKP52dcCb3zfn8pIuFKZeLUsBz51Ke/WjM+hxEAFZZ+GyQ&#10;YcLc/wzUkA5QIJpVHZ0GVQDICGoxGqCoIVInNUBNnxrwYaE0D3sVTVvtaK5ATTofLR2gBrGZ7ZCu&#10;FMdIv6QglMFqhmJATaeiHld3j6KuPgCiMWSNSMRUO5HyCimyGhoHEvX3+vtV1ycEwFV3zOjoHPTv&#10;IpJ/C1JaDKtZQI1RQwkZUjKF9g9AzcJqA/28Qmk9PrkquTPh9OTns5auGj1rwbCpcwBnqq9z+pcT&#10;Zsi4tMkAtQXfzFjETs+xy7dNXLN7wto949bumbTp0Kzdp+f/cHHhwcvz9p2duv3o1K1HJm3YP3HN&#10;rrHLt45atGHEgjXfzF7x1fQlX5mgJuShVnOVlffHz/xiErBjLid4QsYKaubCHBCBjAbSoZSmgQlZ&#10;FFBnGQA1bTAeBoM4FVNA2xALsDwNtWraDLUPgYwbg1hLp/QwhXBt38xcMnHJpmEzlv51mCyfRj4j&#10;q+lA2j/GTP7v0ZNEo6ZwBV2k3J9KnUgojWdEm/ykgmjqYwLRvpSl7JbiH0V1fcrCHGomwdox81ch&#10;O3LeigkLVr+Mf6RADSjmHCIVRVOsJiTX7Y32yHzPiNqNAIhGMgOK8ZUAJ7Kq3zPEaaEqkIZffOlY&#10;cYHP/PIHussLIJNOT7tTRqfpmBkFG1hGJ3ANKQRogxMwJ0gk3azyiuKrCyleqPrFhisJRCQSwK5V&#10;CAbfHy6c1GHz+n3AGrxjgBRoDVmTqwSz1OtnIKIG6UP0EKfot0rTGwyjQTQS8OqgGkENFXkU5EHS&#10;YoNw0gCgcLoAYQVlYOgJBGwcTgoepBpl/lzgGzRixR1mcairm6DWJaxGUFO7C/x546iuG0RJBWpy&#10;V3kUTo1cLENbpxD9bId+q3iIZawlYfwRqFmzxDUrqMHAt0U+lIIzjUEwrB4W1ilq4RC/aRC/ex+V&#10;LkBUoghM2kMDKZ4XfYhiAYjtDJUuYC2vq9NjzWoUE5bCF9hktaGCn4esBsq7vW4gGv7UgexOGyit&#10;tb2pw9aOBwQe+eNHzeaWb7t6QCD8gSTRNTBZ2B+IBglqdmeHy+PwBT2BcLC+Ir2+JK6hNL6p/E1j&#10;WUJzeQJQpq7oRXXek6qcR5XZD8oz7xan3chOOP/60Y8vbu+Pu/NDwv3D8XcPQEmPf8p6fbok7UZj&#10;6WtbQ5arvVitl1vjd9YGXPUceeaxVbvay2zNhfaWIndHBegt4GkJK1ADonVH3N0RT1fU0x11RyOu&#10;YNDu97Z5nA2draWN1WlVxXEleY+Ksu8V59yHUVn8oqrkZXnhs5L8x4U59/IybmQkXUh+dSL+6ZGX&#10;T3589exI/IufE+OOvnlxNPnVsaw3Z4rSf63IvV9fHNdYGt9QFt8oHy0eH60m72Fp+vWCtxdyE86k&#10;vzye8vznxMeH4u7uuXd188Nft764syvh4YHUF8dyEs/mJ10AohWmXilOu1aS9mth8sW0uKMfiagN&#10;ogEzlsa4mgY1XVgxkxHToggZWsojfX8sb9QSSShIEYYRUYuRwWQWQ4vnRUrA0lKjxMw1LywkZICa&#10;2hVHh9MMcCG3qR5PsIjCETEUu3wE1HrNrk8oBtS6kALjUEYA0QAgaCgS6UAaGjTCV1EnO0/7+ySc&#10;xvvGz6j/LX77zQhkmuqVzdeHhNMgK6i9ew8ZPCof9r3qBbaAo74qi+SmKWo0FnXrk/mn4b4e/6lf&#10;fpqyePWwqbO/mTIbcEZW+5qdnlMkljZy7spRC9aNXbZlwuqdk9bvm7DhhwkbD07bcWL+D5clnPbD&#10;xVm7Tk7c/OPEDT+MX7N7/KrvxyzbMnLh+hHz13w9a7laq3bxF5ONiBpBjRE1ghr3+gR/gM+oYTOW&#10;aGiDnyKmxFAaIAYpbHhIUZQmLcKTBjWIRkxdiB5GziBG0ZRksQwOHaNHN8UqlD4jGhw2a9mkpd/i&#10;4jWoUTqcBlD7+6iJfx858b9HTebCvxrXGE4zoFYMOQs/L1J+/K/VNAKOTpO+znmgNFk7bfzidZz7&#10;OWr+ykmLVlVW5/b0+RlRg0IRu1Y4Kr2fkS4jqBbt5lK3sgs7mKxLFrx9x9kD/HH3BPAXtswhgK1B&#10;jSuueXy+Tofda84kIKgpGaDmNhdCA5ARy5DSwFHtRF28P/DSkuCHioJwsTGQATygBH8o4PK6HEa4&#10;ToSXDeAGFd0enMzOWBqjaEiRhcE3DSnN1ACcxdioDpu1zIoGt2lDbHOMGijN43XjEE6HK2QMj2BE&#10;OIPgwUXSHwNqGlNg88ph0GZ1XYaE9FGxwFDuQYqjg0CNyysoUPtzobpuENVBaWG1DIouoNmLZZjV&#10;ThjaA1k/NQ1eGwWbfgqF2fUJhEKqRd6iTcyC8D2hBwZQBtXx/WGWcMZatCEiGqtoXIMftQhDMaLT&#10;ClJW6SqEJy2CGv3qjxyjAAw09VGxHV1yqHiIfEZEo0hdFB/VGMGp/TBQl1XcvgFQg1rbm5tbG9o6&#10;WvGkwI9vsgTI1UMNG1LPiAxcA6V5Qz5/JGBzdoDSOu1tDo/N5ZGnr7W5oir/YVXBk+rCFzWFcTXg&#10;mKLn1QVPq/IeV+Y+LE6/mZVwIen5idcPDz+7s//prX1gtfh7h+LvH0x8eDjl2dHcNxeq8h61ViXb&#10;m/M8neU+R03A1RB0NwbcTX53k8/dKHG1zkpnW6mrvdTdWUlQiwQ6pN8z5OwRRPN2dXm7ox6AWijk&#10;8Hvbva4mR3tVc21OTVliacGTwqy7+Zm3oaKc+yC2gszbOWnXslKupL05l/z6ZNKrE0kvoeMpr0+m&#10;J57JeHM2LeFUeuLprLdn81Mvl2bdqi16BhKtK4Ze1BY+q8h5WIi6L0+8ffJj4qNDrx8dTHx6+NWD&#10;fU9vfX/v1y1gNRjxALW4Y7lvzhelXinNuFaSfq0o/VppxvXClIuZr0/88fIclElpkMRv3veQ1QAQ&#10;FGBCc9JHQ2v0KKIaYDUDtgxWG4iokcmGSh0VqqN0O2jTei41gWAgokYYoi1SG+NwX/YYWUGNEKM3&#10;4uxlp+SAZLAaQY18NhBREzmjoK7BmGgJ7Hn60Gy3bACgEc0ANZPwcGpcAC5G3S6Dhq0BSK3fkSpQ&#10;ixmRJof+IKLWr+dnqBXg9IfVuEZbBFtv0C6UFvnwPuroqF6+bsPoOYu/niLhNImiTZr59eRZgLZh&#10;Mi5tyaj5q0cv3jB66bfjVn43Ye2eiet/mLTp0NQdJ+bsvbjw4NWFBy7N2XN22vZjk7/9ccK6veNX&#10;7Ry3asfopZtGLFg3fN7qYXNWDpu5/JvpS0Bjn02cLdM8x8/815hpALXPJ86G1IK30q8n/KHIDAKl&#10;kUis0kQFm+CihawVlSh4rAZTQI+W9pOEYFDWWsCyf46Z/o/R0yC1LYExbsxaRhtMcT3DZ62YuGQj&#10;jL+qaQQa1KwRNQVqkwBnWiYLWvs95US8PH5MpIKt5rZRBLVxC9eNBUYjXbiWUwpGzV0xbdlKp6te&#10;0ZgrHHVAwbBNKxSRoBqOGkG1HnkN46c81NVFSgOKAcL8MkVQftl733+I9PTg9129NnpUsE1ADQAH&#10;AoPwO04ac7gGQI3Cbz1ZDUQFJuu02yCQGaQNCIdQXb0SgoFwKKQ6/iBgkFfWYJOWGUWjYMtMgrCA&#10;mtfnDSgsAxIBSkhOjFHBNoU3DXFNskNBbSiiUWyW4iEZGKdBzSNj1OTuqaVAUIZwQ0oDiOAQLgY2&#10;/EIhClwgZK2MwkOsq6tDsDXTDBUbYTva1lkUsIJapAsfIQhDugXVUbZAgzazvCRmUR3fAgiN6GLW&#10;AhAhjCmP8uPQCZuGFsqwHX1S1jKK/QGoaRt0pVNyGFlHPimuEI2YBMby8JDGWItVYKMYuQ11rbSk&#10;s/i2w9A2gUlLZ2MOMUvh8bEWYGtDNbQiRCajzaP0QAQvjV+c4kNW07IWoFAAdXkIoKYj0wA1pA1N&#10;NY3N9fLdFslIBun9VI8Gp/sogPN6Ah4PHJGAw40HuU1AzdXhBKgFvXZHW3ripczkS7lp1/MzbuVn&#10;3gIJFWXfKcq8nZd6LeXl6ZcPDz+4sevB9Z1Pb+979eBQ/MPDbx7/9ObRj0lPf854dTI/6QoYqL0+&#10;w9la5HdUB931IU9z0NMScDf7RU0+F4Nq5ZC7o9Jjq/G5mmRDKgVq3RF3V9TT1eWBgWwoYA/4273u&#10;ZkdnbUdTcX1lSlnBs9yMW5nJV7JSrmanXstMvpyaeC4l4XRq4pm0hNMgM2ThzE37NT/tWgHS1Ct5&#10;qZeh/LTLBWlXC9Oulefcq8p/VJn3sCL3XlnW7cKUX1Pijj+5vfv+9R13rm17eOP7p3d2P7+35+kd&#10;fMZtd69ufnRzx+uHB0By+UkXS9J/Lc+6WZZ1qyTzZnn2reK0K7lvznxkMoFFPbJAl9HX2ffhQw8k&#10;W3BaUEmBGvhM9EFtu6mxiTJBzShg1DJTwgQ1GMusWfKcSWkSSTJryZQCaZnnGtz1CUpzdXW7jB5J&#10;eABM3PdTd4AaqcT8NLiQXQBq5DyAWp+wmqx2BiZTfYIDQTWCGlmNWR1Xs8ggNthANJY3q7C6NC4L&#10;qoHkjHCaMQhPdlsXSgONGfhllbCaiWWQ5S7h/pDScANlGoEZTouA0riHoyz8pqbTqqXmlBSimTcB&#10;N1P0TlHau/eR3z9056TGTVm4YuSshcOmzZOpnVNmD58+b/iMeSNmLhg5e8nIeSvHLN44dtmWMcu3&#10;jV+9Eyg2YcOBqduOzt1/YdGhXxcf/hWgNnv36Wlbf5q48eC41TvHrtgxdsW2kYs3DJu3+ps5K7+Z&#10;texr2Qlq0ZdT5gHUQGmyoKta1vXzSXMYUftisiCIjpwR1HT2C4VlfyRCm6YuLWRJY1YPU30IBoNn&#10;sAFALMxikLUARD5jRI02xJLaYONoatTc1QC1zybOIaix09OktIlqybRJfx8x6e8jJ4PPVCxNEE3H&#10;7T5RCwJTbBZtMhVQm2aAmjlAbdWY+WsBauMXbRi/eP04YbVVw+esWLRuQ6QbNCaUpkJodvBZINRp&#10;spoDfEZFu4BrAVkIVbby7Onq64MhI8/kN934KxzopoJtclR1jKoJBAH8WMvgM6AYfsoVqMm4NNXv&#10;CeoSSpNwl0I0iqAGP2rB7sBPvYqrwRCqczqdLtSBpICWHBKPIbcXbeJ/Tn8o4A8JVwGPorhgtbQH&#10;mSmM95nJVWqA2p9JvY3khcSm6IT9UanyfmNHdgE1F9dRYzs4OwT+IB4h1aAGCYJoFgErKFtjCtfp&#10;YC1WR12kbI0pDS1dF2mMR7L49+o2Jp8qccHSQaCmxYoxgh9nDKtZCPrUMQWQEr8MzFKGVowHNsrD&#10;0Km1QRaQWZ+KpYhTHxV4S4MaUuKOXCEaxIksh6xhM32IYhZidSsS0aPRik6k2mB5eiA8I8owSiKL&#10;lKIH0k1RzPLCWEaX1LK2Y83CsHIYQY00pslMFwCfkeGsJOf24anEwyUPlDybXld9Y01Dcy3AC8+C&#10;PM4qlubHtzoU9Pjxl5CfvaUANTBZIBJE2mFrhWyONrvLJod8jrdvrie9PgniSU+6mJV8ISvlSnbq&#10;1fS3F968PPH80eH7t/bcuLwVuvvrjse39sbdO5Dw6MeUZ8cyX53Me3uxJPNWQ0V8R2OOo63YL+G0&#10;eqE0T0vQI0tv+J0NPled117j7qgQVuuocHdWeR31YLiwvyMStEdCzq6IBwgKSguD0nwdPk+L29Vk&#10;76hubyxsqEwryX2ckXQ56fXplISzKQln3r46mfDiaOLL4wC17JQrRUCo3Pul+Q/LCh6V5T8qy71f&#10;kn27KOtmUeYNqDDj19yUS3mCblfy0wTgcpMuZsSfen7/h5tXtlw5t/7yuQ2/Xth049K3937d9ujm&#10;dwC1+9e2Pbu7++3zn3Lfni/NvFGRc7e64BEEzqvKf1iefbsw9ZJE1AhPWkAEyvCo4eqU9L6pvaRi&#10;ShIslGEwk5YJajrqNtC4UUvxBMHLJDMrqMHW/KGuwSASxWqqKcbVFGANgBr4rKvbSYHYBJLgV0E1&#10;4Q8hM1FMLI1SoOYlOak5BES0QdJkZs3SEJJTiCbLksHoUnwmhqtbFaBQPhq2qUbgdJqg5le3y7if&#10;EEGNKAYByzSZ0dbSt8i8deYEApHE0t59CEvn73tZ9YOhNaQqyihroOgwGy5A3RalviCuAS287/Wf&#10;PHFk7LxlY+etGD1r0TfT5kHDZy4cBkqbs3T0glWjF64bt3zL+FU7Jqz+fsLaPePX75+05cjcfeeX&#10;/PjrksNXFx28PHfvuVnf/zJl84/j1u4ZvWL7yCWbRyzaOGzB2m/mrvx61nIgxRdTF3xhUtqn40Bp&#10;U0FpEDwqnDaHXZ/gM6Sa1Qxxd3ZzsFoMokEAF4IaDI1KyGohC67iIe3RxZDiEAGINlINYVZbpxrU&#10;rNtJ0YPyEK4H5DReVrudYQ2kIVWxtMlANElHSqenCWqMqOnt3gdAjc3yUpHK51UrqAHUOEYNoDZ6&#10;3ppxC4Fo62XzqAVrRs8XPv521/c9/bIwh9ndKZRGqYga0A2s5pSVOwBqPX6JYHUbQ6r5lzdS/vrj&#10;t151g+LFiRee7EzAX3/8juMnHiBFSoOtwmlGRI3D1HQsjQYjZ/QjBbTpGBtpDLKQmQFqVummIFyG&#10;vLfwjlQYBOFKiFPRnu4g3kyWsNmfCsWMflKimLY/mhVQk70+hdUIavDjbvAaKEADUuARGA6gRlQC&#10;RpAbIIZzQGwkFTIKpHlIVZemSDPaD0Pb5BvaVg9ao61BjRE1ghrLQKzC1rQTdSkWQHUNakNLMuWV&#10;sxYN+OnU0kd1dZ5dZyEU0KE4spqGqhjxHmob31vIaE15eEgLTVm5jR5U4VGSE75LVkNzlTZ46KPF&#10;YOtisPH4xDCWLqnJjB5euS5Av64V0wibhUhgFLImhAmiWQ9R5DMa2gZ74QnCAyUPGp4pP6irraKq&#10;pL6pRs36lE17vX5Zp9qYJySrQ8t4UEj6TPGnStDX3tkCOVz4K6vT4XF4gr6yiozk+NMZby+lJ13K&#10;Sr4IRAMSgdLinhx+eHff7Wvf37yyHbpzdfuDGzuf3dn/+tGPaXG/5L25UJR2vTz3flP1G1tLvquj&#10;TLZydzdyrY2Qtxm2114rWw50VDjbSu0tRfbmQjWfgEG19pC/IxTEm9elKM0W9Hf4va0eV5PLXmdr&#10;r2itz62vSC7Kvp/25kLS61O4njcvjyfEHUuIO4qrzUm7CkSrKnleU/aqplSmhVaXvKwoelpW8LAk&#10;915J9h0QW3HWjby0y9nJ59MSTiU+/zn+6ZG4RwfvXf/uyoVNF06vO3ty9fmTay6dXXf1/IY7V7c+&#10;uvn941s7n9ze9fLhD6mvfinOuA4+q1V7G9SVvGwofdkg/adPK3JuS0RNMwGlPQP4pSSQNHjHz6El&#10;1RISEf2+J5zRMLMDCEIbIEKYsMDZgBS0GfxBAVCUMQBqkGKLQRE1FU7Dq8UBkdXg7Onz9vYby2dA&#10;ag6mXJiyB+JJMFQLAls9gyktBrNgWJ3a1mQmKYegmYdQkUJ1JQG1XkV1PT1eru5h3Bne5I+B2n/+&#10;1zvNZ5R5W0T67vHGqliaQWbEMqFV5dHoJukApZFfIeNf7cOHHr+zbv2WrRMWrR49d8WoOUuGz1jw&#10;9fR5w2YsHD5rifSpLdk4btnmiWu+n7xuz6T1eyduPDB128/zf7iw7Kfry3++sfjQlfn7L8zadXrG&#10;juNTvj08cd3esSt3jF62ZcSiDSMXrBs2b5UCNRn2boCarMQBVpM1XQFqagDWLPiJXCQzMtkAjaHu&#10;VFkzjFkSFXlLSzuJVgQaCjaclHbqQzyKFNW1DZHJKEIYDKuTgudfwLjxs2QbA7XlFJxoGR9BMdM6&#10;EFgMqCH92/CJEMNpVkQD86EFaXOszCQAorHrEx5+On5MCDcE/GpE1OasGDV3NbhQuj7VMDV2fQ6b&#10;ueSnU0cBagAyhtD8wQ6rgGtkNabhLn+oSyJnfEnw9z0Qkd90vhXUHu39HMSm5hDINE/8kQ1sAhuB&#10;h2CoHkzwmY0CgfEo3wdIWQZM1tLWihS2Xk0NYmgNQjGIBoGMnhgBjHAZeLfhjQsSwnsFOAI/mAlZ&#10;vPxAb/9HoAYi+Wg4TXtwVEfOfAG1ixQjaiglK0vJVAY0AlwA0MCAYGhQQxaXBP7oByuAGEAkoA2Q&#10;Gcqr3kZABnsJYVhbINBQyFLMkm9ibBq02QjgjCt0ANS61MbqVrG1odVxJciiOkENRsxRXirSGBTT&#10;RozoRyNMcV7dGsVaSCWruAqyMpmWdtIgdTFS2PtOPNajulaMB7VgA93wLSIkxRi0Y7JM+bBoD54a&#10;GJQmKk1X+ihKalBDqoUCSOVLawE1ayNWDx9PLXj+HNToZDF6YFsGlcpmIW7BMk9Le1Njc63T7cC3&#10;XYXTAnjM8dcacQ3PCP4+IasB1IKRYKe9vcPW2ulol+mfXqc74Ou0t6S8uZibfj0n/UZu+o3M1Cup&#10;b8+/jT8VH3fsxZMjT+4feHh7793rO+9f//7hzV0vHhxIfPZzZsLZwtRfy7LvVhU+aa5NdrQXe+1V&#10;AU9j0Nss4TSvBrVqR2uJWkctt6M+q702s7Mx19VWBoDzu5sC3lbAWThoD/k7A742n6fF42oEpdnb&#10;q9qbi5pqs2rK3hRk3ctIku7OpNcnE+OOA9dgZKVcKc65V1n0rLbsdV1FfG25qLr0VXVpXFXxs7L8&#10;R6U590pz7pTm3C7Kug5WS088nfDkyOO7e27+uvX0yVUnfl5+4udlp46vBKtdOrfu+uVvH978/sWD&#10;/fFPDic+O5Ly8kReyuXKvPsNpXHNlYmtVUmtVcnttaltNcktlQl1Jc8+AmpDZa6LIYEuRQ8mQ5iy&#10;4NegYWqKzKRX0fQYoGZNUZ11pR2TMChFaf97UEM7bH8wqDm7QGlRO9QFPBJWk6FjOMrBWOQSFVcz&#10;4IxOpGpwvYCawJMZUbNiltWwshezEHszSWA0dBmTz0SsggIopi7PADVAkr6lHwW1ocI9eW/GPvUN&#10;NCjtneyXKjEzrh5sxtKYQsA1Sc1/ssGUhtsb+e1DtCw3fuaKdeMWLB8xe8mwmQuGz1r4DSht9lJF&#10;aZsmrtoulLZ+z9RNB6Z8e2ja9mMLD15efeLuymO3lh65tujgZYDazJ0nZ2w/NnnTwQlr94xZsW3U&#10;0s0jF28YsXDt8Pmrv569/Cu109GXU2VPAjWZYMYnY2URCoCa4jaCmoFlmtKAI4aNirIsmeEEr8DQ&#10;ZSiCFykHqETYopPUZc3SpkHeQhaN6Ipsh0dpM1oGsTyLSYEJc/41fhb06USxWR5+4Ob4RRvGLlgz&#10;FNRkaNqISQC1/1aURlBjj6caAycCouG2cIyaukVGjyfEz477OWzWUvZ7jp4n/Z6j562RdP4aGZ02&#10;b8Wo+atGz1l279HNnj4/EA1MBik+a/cF2rz+VoisRoYLRV3hrqBs1Wy+UZCqH3Tj9z3c3d2Dr04P&#10;/u43RqehgPrhlj+78YPO0JrCLIbTGFeTuZw4xPcBpeNnDKER0WDgbQFQk3eGiXR06ookNs1tRuQM&#10;ANQNiAh6ZFC/jJNDFSCRgBFeeGpmwP+M1f4M1ChSGm0UAKh5VThNgxpSUAL4A+clhaBBMAcOoSKc&#10;8JDYiCNgMpEZ4CGpCGcoTFF0JbICDbKEKi1dhWJWe1iXsTQtghr8VExTVttoAV8JXL8a/Icsz6LP&#10;hRZgWzmM9lCxlpa0/AegZpQ3Qe2jsvIWZITH2IhiL33UmtVRNCKaNpDym09s0gZtfUi+VJYy8MPg&#10;UWatBlIKT5B+siBW16JHH9K1KFaM8RC2IE1gSP8I1ODBIZ1FYZZhRA2Pkjx0+EvKL88U/r5qbKkD&#10;foWjEo2Wh1chmkNCbijv8iDxe/yyBpuAms3R0dbR3GFvdbrtDrfN5ZdBbJnp9/Oz7hTk3M3PupuX&#10;eTs77TpwLe3thbfxp189O/b84aHHd/c/urP38Z19rx8fSX75Sy5QKet2ZcHjmpK4lrp0V2eZz1kX&#10;8MgytkoCagFXg6ez3NaU31qT0VKZ0lye2FSW2Fqd2tGY52wr9zhqPc4Grxtg1+p3t3idTW57vbOz&#10;xtZR2d5S0lyX01CVVlEUV5B5Nzv11/S3l1ISTpPSMpIuFGTdBo1VFT+vKX0JVqspew1QQ4osnArU&#10;7uLyCjOuF6RfA6hlvj2b/OrEswf7blzdfPbUmpPHVp4+vurC6XW/Xth09/q2p3f3vHp8MDnuaHr8&#10;qZykC0Xp1yvzHtaVCKWBz2wN2bbGXHtTbkdDZnttSkPZq4+AmkYESgr8BmaS9SxMz6AFI9gCaikJ&#10;qKmUhrzsFXkYHEAEYWqeSKqrswxciYXSIPBHz4cPsmzYIFAbtPWTND5ojJplJJnwEEiLHaAyXAys&#10;Zix11tcnq5rFCKDW1SUlZXCbJWA2VAQ4noLgBcGpQU1BmHElms8ioc5wsAMpbNWIKmxwJC/MuFFy&#10;N9QdsILaR201Fo3LqsmgNIPS3oPSNKIFevul51fJD4/u9FSbdOGM+MeSfzvjn0D+BUPv38k1/P7e&#10;/+DmuUlL8aZfOmrOkhGzF46YvXjk3GVjFqyesBSUtmPK+t2T1+2ZsnH/tM2HQWMLDlxYefz2ml/u&#10;rTh2a/HhXxf8cFH6PXfKVgQT1u4dtXz76OWbRy7ZNGrxxuHz13wzd+VXM5d9OU3WZf1cTfkU+Bg3&#10;/Z+jQSdT2PUJseuT4AUKsYKasBrqTpn/lcTkBkCNBbRBCNNcZcUpDU+kMZakn4eQ8hDLINWNIGU4&#10;Tfdv0o8ysnUBUu7dTpln/2zivGEzl41buH74rGV/GzEJcGYG0mQOwT9GqU7PEZOAqv8YDGqK1Yx+&#10;T45XM0ENZxR9Mm4mPzLuCfs9B0Bt/pqxC9aNW7hujOr3HDFn+fj5K9Iy4vFNCEXsOooGUAOieXwt&#10;bl+zYrX2QAi41hGKesPd0XBPd7A7GjLfK+rXPxyIyE+8eqP0clxaMBrlVFD8fOOnHBCG33f8oJs/&#10;+jLkhbwF8aimK4gRtdZ22ZkAWbIaPGiBVeDUhVnRKu0HFYXk5RSUcdBOu8Np86pt3dFCBFzB1xsK&#10;WEDto8RmOpGKYS2vRUTToEangJrfmPXpl4kMUosgBZFpSGyw5XrMuRHIQuCJd6AHRtcUMYgNw2Qg&#10;VGRdK9DQyVNAsOnXR5GyOkBHthB9L/2qUXObbQigxo3VrY1Y29GNULBRJowG8AnUZdOpC6A8UqIV&#10;PbRjBL+uhSyb5aeDbRULS3ktk8bIVZDcrsGBMUiDmj4KwQ9Ke/c7/sw1sIzVrTZSltS0xJSCjWcB&#10;XyceJS3Rhp8efSjGoPg00WltFmlXn5GFWAApC/+RcDQGudg+bAqeGJvdnVYDfjybA4+V1y1ye+Bs&#10;aKprbK7zy8JpYDGhNF8oKOPVQkGvWvYWT5x884MSbwOfqTFqrQ6XzebscPtd/pCvtDSlMO9Rft79&#10;vNz7BTn387Pv5WXdyUm/kZF8JSn+TELcidfPfo5/fjTh+fGMNxcK0q8XZd8uz39UWxJXX5HQWp8h&#10;oOaqlx5PtdOAUrPfWefuKLM15bVWpdSXvK7MeVid9wRGc3VaZ3ORs73S0VnltNd5HA1ANJetztFR&#10;Y2uv7Ggta20saKzJrKtILsl7nJ9xJzv1WmrihbevfkmMO54SfyY37Wpxzr3SvIdl+Y8rCp9WFD6r&#10;LHpWVfyiuuQFKK2i8ElJ7r3irFtFmTeE0lKv5KZeynxzNunV8bjHB279uvXSuQ1Xzm+6eXXbw1u7&#10;nt3b++rx/qS4n9Pjf8lLulCY9mtZ9p3qgsf1xXHNFW/aa9M6G7LtasNTyAZWq89oqXojW0hBBC8i&#10;V4ysfquhRY8FvAagjfxEXNOGeVQL5aXWB8sWSZC21VlkEgNBRIWX1HyC95DBamyfoCZ7pauxZQAm&#10;kpNIOkDVXpZmXE3xkBFIo5ClYCueU72fXQaTsR2ilc4qJhsQnZq9DAKzgB1bAKKR0gYaEYiUa9ME&#10;KZ8I9wGfDvfBAmqQjqLBJrkqPmNEDVQXO8cTr2E1OM8H9fR5KZU1QI07ivL+W+68cPYH+NFaV+e+&#10;/bsmL1s7btGq0fOXjZm/fOzC1eMXr5+w7Ntp63ZO3/TD9E0Hpn37w/StR2Z9d3zxwUtrT9xZe/Le&#10;iqM3F/94Xa2ddn72nrPTtx2dvOnguFU7x67cNmrZphGLNwxfKP2eX81a/sX0JSokBjwCaoBjZFUO&#10;Wdl17BR4OEBNwxZSDWqCIxyCpjZKl/kEZlCNBVCexaz4BWkCo23CkxSgUIUlWQApnGiEokc3wlFo&#10;FD1yVG1CAEpDOgBqak8C5ZfNo8YsWj9sxpK/jZjwX7IkB1hNgmqgNIGzkZMhGBC7gGUrAguuUcQ1&#10;doDy1kHGdU4RVvt6BpB6xYg5q4bPwb+d6vqUWZ9rwGrfzFo6YeHyisqsrh7p+tSxNIbTAGoef5PH&#10;2+wNtDCuxk5P/dOv3wdaeIvoX396wFUKVvxCaTDU/lH6d19++k3Mwk8/RSdDaM2tTUgBVQynsbD6&#10;g14Wv2VhXZGCB0IVHsLZkSq2kzlrLo8THgVqjiAuU4WvwFWaujSBaSPGtoTKBgaraQ1lNX/Q5/Mb&#10;C95yjBqE8/LUGrCYohY8MHAUBstw8RGAmvSBIlWAQqzBUQqFWRFCU0NFNCHZCNyYsAIKJAiqFozR&#10;aSHZVDvCAjHtQNrPprSnC18GfDj8y5uXYT0RZb34GAEWkbKMFrJoh63B5hkplrdK/Iq9CFgQIUxn&#10;iVwiXjDaNA9pMaiGMszCANixFgwewvecaAUDTvKTdg4VHhOmNFiS2Y+KtXSzWrquFgrjKWP6R36K&#10;jy3FJ1QLh/jY6pRiLXzPrU+WNqD6xhqHxwFEk0Vx8TeYH3+TyPAGNRvU5/G5AyE//kYC9nkC3raO&#10;Jruz3em2AdoAcL6gr729rrQorqjgWXHR06KCJwX5j/Jz7gHX8nPu5qRfT0+6lJJwNiPpIpSXcaMk&#10;5355wZPqkriGyrctdentTbnOjtKAu0ECaf52YTVfS8DLfs/itrrMpvI35bmPSjPvFWfcKct6WFv8&#10;uqEipaU2q7U+t72psLO5xN5aYW+rtLVVdrSUNdfnN9Vm1VemVJW8BooVZd/PS7+ZIfMJTibHn8pM&#10;upif9mtR1q3irDslOffK8h7gSoBrVcWCaxVFj8vy74PSCjOu56ddzUm5mJV0PvPtufT402/ijj57&#10;uP/OzR03r219dHvXy0cHE58fAaKlvj6e/fZcYfrV8py7lXmPaoueNZS8bC5PbK1J7WjItjXl29W2&#10;9K62YkdLfnt9Rmt1kgFqfyT92oaswTPthKy4RqGAkoCawRyK0kxiM4BscGE5qqI4ut8NkpJsXKUD&#10;0w5Eluo8EScT9CtQIyGRhERRR1TkJIH9D0Gtp0fGqFkxi6JtRTRKlwQmqrU8uAzHgB9wpvlMG4bU&#10;xE/VM+uTy5BAl4piyocdBGqQwWrmSDUVYqTkzqjuTrVc3IcwKa27V8bnIaViWI2ghjvPW2reWFlv&#10;Bf/oADV3S9GitRunLF0/cfHacQtXT1iyduLybyeu2DJx9Y7pm/bP3Hpo5tbD07f+NHfX6aWHrqw/&#10;dXfjmYdrTtxZ8uOvXDtNhdNOosDE9fvHrtw+dsXWMcu/lX7P+cZMgi9nLP1iGmBr3mdqqygVUZvx&#10;ydhpn06YDkr7aipobN7Xag4BKUoDE3DKCmqfTZ73OZhM0nmydbpZBilqAZ4gUBQBiyJvEdS0JwbU&#10;IGR1OzBYElnWZTgNMhCNjZusBjhj1ydEUEP6xZRFMv1iycavpi7663BZRO3varco9nuS0jSryT4E&#10;Y2TEnsCZuUgHpCd+wiCoya0bP5MfnKAmy3PMlpkEo2Ro2nrG1caoZW+HzV42c9lqm60mHHVxdBoQ&#10;DXwGSnN7m12eJpe3welucPua4AmE7OFu409z6++4VXxD4HcZh/BG8So+I9Pg51uDGn/3rb/4FD2g&#10;MTBZp5o90NTS2NDUqBENTcEGzSAL9kJ5jX26QRziUdg4L4QqSrIvOyCJvYqANnZiQnBqDvsTEddY&#10;kgapSwt+nWqPgJranICghovnBRDCiCC4BsIHr4dHaSBFAVAIuYRQRQ8MFrCKbVplRRzdDmw6kYVg&#10;qOoGqEFRvO4HMxbaoXSWDQ4cxb8+6DQctJ6UR7XgYa0Y0cnyVj/bkcbN8+oW9AfRhSVrQS4rokEE&#10;LPKWIBpSU3AS6bRYPiYLwYhBJWS1YrJURDbApTHAarTxmNBDIUvP0HY0DmoDZXR1VmSzlHZay+AJ&#10;ZRYGEc0XkkkD9FsfbauNZ5YPF4UnDlJPlq+hqbaprUHC1X5ZyJqgpsrg0ZOgGr783oAscB3sCrd1&#10;NHfaW10eu8vjkI5ROeqprEitqUqprEgsK31VUvy8KP9xcf6jwtwHhTn3pTM09dfc9Ou5aTeLc+5X&#10;FD6rK49vqklub8yytRQ420vc9kq/DFBrBagFfa0Bb7PfU09Qa6/NqCt6WZZ1vzD5RmHKjaK0mwXp&#10;t8tyHhVl3ivMAmY9ryl901Sd2VqfD7XU57XU5zTVZtZXpdSUJVYWvSjLf1qc86Ag81ZWyuWslCt5&#10;6dcK0m+AwwozbhRn3S7LvQeYKy8wVJJ7ryj7VoFQ2q+5qZdBaRlvzsoSHq9OvnnxU9zjg08f/PDs&#10;wQ/xT39MjT+ZlXQOiJabfLEo43pZzr2qgsd1JS+bKhKbK962VKa012bamnIdLQWO1iKAmrO1CHZ7&#10;fWZz5du/EHSsb2irrEc1kMWUp5+HmFIoRn4inxHFkGWn3mAZSDcgwaYBpEMZpGichuCL5SwqVUPN&#10;QGl9PllMv8vAIzKQGICkLmNmpRXUPiocYv+plP/jrk/CmRY7Oj8mHpWL0XBmzdLuMi/PBDUjovab&#10;LDJn9PkOojQlengUKcpDjKi9w11VoNbd6+UGjt29bpUO4BpYre+dn6AGMsadNP8dcW9x86O//979&#10;+/tIScbzqUs3TF66fvKyDZOWbZy0YvPktd9N27Bn6oZ90zcfmrHtyKwdx0Fpy49cW3/q3pYLTzac&#10;frDq+O1lP11fqEBt/p4zs7//ZdqWI5M3ANR2jFn27djlm0cuWg9QGz53lexJMHOZmvVpgJoI2DF+&#10;xqcTZgDRCGpc2BaQxFAZWYQG0n9Pkv3RxTkZjcwDsUlqoTqUYZZoRaLSQtagK3ZZKjLTRyHdAgqw&#10;HQqHUJc9nrpltqODZzAonUX61fQlALWJyzd/NXXh30dMZI+nYjWhNJlDoMao0YCs3EaR2IBuIDOC&#10;GqENHlyt8KvqTeYwtRGzV46Yt3r0/LUCavNkjNrIuSu+mb1s8fqNoUhnOOK0ghqkQc3hqnW6G5EN&#10;ht1hk8zwO853AEUnDLwh2GmCFwmy+IEmzWhQk1TRG6V//QlbGrMgu1oyrbW9pbG5CdSFwnCiOlLY&#10;ACCW13VjmmJhcAyoCGwEG+8MQlIgKH2ULo8TrxM1dl5WU0MBpFZp5LI6IZS0HkJqFVrWNgsbbyw1&#10;n4ARNZzRyh8QPbhaOGGz35O4w6PwW3EEWWAKDpH5CGQoBptV6KGQRXkNNJrMeAFsmdVjQI1NEYxQ&#10;jGIVbehDcsFdqDywPAePWmX18GJipI9qoQovg+K5eEiXh8EPJR7FZ0QrSmd1CvF0RDTiF5x6M1Bm&#10;4dcMp530k5MgMtMfyVoGBiviuWCW/DRUH22WfGY9BJtPn65lFf14KpHSRqqfUzyhlDyS+KIqLKOH&#10;ZehkRXyHrU8WDD65+LPH6XG2tDd6g15fOABKc6lDiuHkO2988/GHSsgX6go7PHa7s8Pjc6oN2nHI&#10;F4qGmprLGuqzaqpTqyrelpW8Li54Wlr4tDD3EUCtMPtufsat3PQb+Rm3S/Oe1JaC0lLbGrNtrYWu&#10;jjKPo8rrqvN71OQAobQmn7vB66p12yscLYUtQK6C58UZdzJenU2JO536+mxK/PmnD36+c23/vRsH&#10;Xjw6nvbm18LsxxVF8dVlbxtrMloacprrssBqUF1FSm35W4bWCrPuFGbdLc6+W5hxsyj7dnHu3bL8&#10;BxWFj6uKn6sez6dlwMqsW3kZ13JTr+SkXMpJuZj59hxATVgt/nTSi2MJz35KenkiLf5UtoTlrhZm&#10;XCvJulmSfbs870FV4ZPa4hd1ZfFNVcnN1amtNekqnJZrby7ARzBBLb+9LqO58o2AGonno8JRchWz&#10;ViCLEQsMFghsANGU0JTQABq0SMqQkLjCqiyy2qv2uzSjce/6Q7+9j/6mKyoc4VkYBwJkgK7eqXBa&#10;f/cAqA0IWTVgP6brk6uFmRoAtT61hVQ06uyKCkhRVuTqinB4mUFpSkYUbTClUbqWyIyrIe1ky7g8&#10;UJrq+pT5BPKR34e4sakV1DSfcdYnPOz0HApq/e8iff2kNLyNZGugcNTOdeeRVbtrC7GR1frfcdOq&#10;WFD77bfo779F/tMfevnwyuSlm2as3jJt9dapq7fP2LBz1ub983b8NH/n8Xm7Ts7dfWrBvvPLj1zf&#10;dO7RlotPNp59uPr47SWHf53/w8V5+87P2XVq5o7j07f9PHnjwUnr945bsX300k2jlmwcNn/tsLmy&#10;zq2KqEnX5+eT5342CYgjMSHV2QcEkYgaKO3zSUiN7k7gGpdPQxYpPIJQIDMVRYPzc2bN8WQU2EVz&#10;FQ2KNtEKohMGytNmli3QCRsenJRZwhlA7R+jZUMCtgNZ4YzCVbEnFMY3M5eNWbR+/NJNn02c97fh&#10;Azuvk8lIaZQmMwiHGF1D+um4GQJqo6cCzhhd0wE2XKHclqnSEaymFCwbOXfVSAmkGV2fYxasGTVX&#10;1uZYvWXb+w+BcEQWuQ3ITIJ2UprTDURrcLjrHK46gJrL0xgKe9WvufyI402gf/r5uw8PXh60cSiK&#10;77Eis4BClj8CNf7iQ+AqvgZUH6VMF+AcArvT1tDU2GHrRC340RTDY8ACeFCLsr5CdJvgJIIaCjOl&#10;EQwJrrnVMusEHRIVUhqU1ca5eBTCNUgjislYzHoITm1DMKwRNT8aU6AGETuYIktKQ7arR8gM2Zgy&#10;pB/IIJL+PnIni0GELbORj4CayAJq2o8UQl093xMpd1VnGaRWsTxtXV3ODm7A+13N+ow9rxKzTIlK&#10;WvxQQ4XCaEe3pusyZS19Q1hAgxcBC6l1igA9v/3n9w+//9an4Izj0mJqxVRhSsGvaQnSIS6IT4G2&#10;8SAg1YopAwMFhop4xDK6JFNtMEUx2qzIAhSzaIop20TKB5Y0Bo8mMzhhE86QJajxKCNqfMr4iCGV&#10;Jw6PWDhQ31htd9l8kQAoDX+Y4UnBUQmkqbU5GFoLdYX8EZCcy+ZoZ0SNABcIhx2u1qaGnJrajJqq&#10;lPLS+JKCZwC1oryHBVl3c9Nv5aTdyE67lp95pyTvSU1pQktdZmdLvrOj1G0XSvO5633uJr+3JeBt&#10;8XsaPc5at6Pa1VkO0GkqT6opFFDLTDjz5vmx5w8P37m+9+yZLcePrTt7evPlS98/vv/T2/iLuZn3&#10;y4pe1lelNNdltzbmtjbktjbmtTcXtaGF2ozq0tflBU+UHpdk3yvJe1hR9LS6LK6mLK6+MqG27BVI&#10;DhCZkXQpLfFceoLAGZQafyot/rRsV5CglHi2QEah3ZU4XN690py7pVl3SnPuV+Q/qip4WlP0vKbk&#10;dUPFWwG12gyAWmdjjq0pj12fjlYZo9Zam9Zc9Va6Pkk/piFxFGULVCmugkc2neRb3GpA0jWmekV1&#10;x6hFAmFaOpAGA1hAW4lHQ+/7Q+/BKH0+Je+7gdXzJbRmKT8g5Ze6oj5ynl8NUOMStcAj4adu1asI&#10;DFIpKM3frxpXFdnTGlHTP4XVVDhNluk3N3qSAWRsjTLQajCl6b7OwXzG+QQydk2RWaeCM+GzaKgd&#10;ioQ6CG2RqNn1yZXepDsyzMAYezPBYRrUrMRGP1nNAmpdsv38u2BPnx9ApkDNAVBTrOaIdpPVBNcU&#10;q/mk9xNcKP8Qcp/1vyBw7T+/d3/ocZ4+cWTGup0z1++avWnv3C0H5m8/snDnsYV7Ti3cd3bRgQuL&#10;D/+64ujNrReebLnweO2p+yuO3l4iQ9Ouzt9/ad7ec3N2npr9/S8ztv08ZcMPE1bvHLNsy5glG0cu&#10;WDdi/toR82SLT5DEV9OlW/PzSUAiY6AVmIOxIgIWsIOUBhHRyEmwyWpAH+n6VIVJVJ9Nmsux/PBA&#10;5C3hJzPoBQ8bh0HBycIQC0DWAhAb0Udpo0E9QA1O4bbxs/45biZATXd3AtFwkTAkO3kBCHXs4g3Q&#10;J+Nn/XX4hL8OmxATPPuvb4BuA1nNahJIU6PWSGwcuwZo05SGm8bbpbs+1fIcq0YoVgOljVu0Hrg2&#10;at6qYbOW7j/yw/sP4aha7VYF1YxpBIAzh7ve6al3e5tcniaPvy0kWyzjtYRXGtTPvc/5+67fCvh9&#10;xy87DoW7ZXMC/r2OVBvkHvzWW9GKKQ0FXmrFJrertb2traO9sVmGqeEQnKyLQxA5CX4Krel3Cfwg&#10;GIjAJNDTNTDqiwjl8QkUoiRxSqMVPBA92ogRW4Zi6mpZPGhEBRjUfAKvz4vL1hwjCKJAhB6IqAGD&#10;VwvhKBAEIqnQiQK4BjbFMmyQKYTqtNkgsUbEeJJJNvSjgHlzgH0iFVEb2AaKjVgb1EILNHBIrioU&#10;7EIz6rPoQ1bpk/6RWMAq1LJeCTws+U6G6xl4pzlPd31q5KJtJS16ZLTfYNHPWtYUdTXGMUWW33lA&#10;klXwWMUy1NCSeF6sBSh4hrYck4XwtdFVtHgIBltgUxBORGkmo00UI40NPaoFUMOThcdK7fNhTOJB&#10;ls9sp72jraM1FJEHB5RG4TsPDuOfKByp5lPbSdm5NbvX4fY6fX43CoQi/rrarNqazJrqlIry16WF&#10;TwpzH+Rn3c1OuZ6VcjXj7cX05Ev5GTdLch/WVbxpqQWoFTptlW5Hrc/VIJsQeGRhjoAHRqPPVee2&#10;VTjaSzob85qqkuuK40qy7mcmXEx+eerZg8NXLn534pcNx4+vB66dP7ft1rX9Tx8dS317pSjvcW1V&#10;SktjbltLYXtrsQ2c11ll76zsbCturEmrKX+tVt94Xln8vFoWTntdV5Gg9AY20C079cqbl7/EPzsa&#10;/+znt3HHk1+dSH71S1rCaSBazpvz+SnXynPuV+Y9ril8Jo0UPC7Pe1ie8wBGZcGT6qJnAmqFz+tL&#10;XjeVv2mrTu+ozwKoyTSC1iIIxNlRl9lWnWJE1N7JXD95SQPIYCgyM0CNDKSODmwApYGMtqY0plom&#10;qEmzqmXNgtIlamEvI6L2vk8ksKVYDdD2vk+ia+JXrEahCqDKrGtUlwKqrtqbUvV+KlwzgMmMpVlA&#10;TRCQn0u3DKFlFU4TVuP25LKuh4Iz0hhSK6gpPjPEcxHXKIJaV2QglmaG0wTUIqH2cBCpzCoAqPXI&#10;JFOPAWrvQU4CaqAuPUbNCmdW28pqBDWJpfUJpYHDFKhJOC0Y7gxGOkIRmwXXhNgIahBuoyZy3lv5&#10;V/4Nr9/m7/ftn7v14ByFaIt2HV+y99SKw5eWHby06OCllT/f2HT6wfaLz7ddfLbu5P1Vx++sOHpr&#10;6ZHriw5emb/vwvw950Bps3Ycm7H5yNQN+yeu3jl22ZaxSzapTk8Jp7HTEzwhXZYTAT0STgNtkEIA&#10;bdyNgGRGRNOUBoTSoAYokQCSCXPiUeErsBqKsbCGKgpEFQNhFMrAjwKkLthaugAPIf2XuSSHNZaG&#10;Q0Q0PS5Nsxrtz6YsHDFv9YRl345asPafY6f/ddh4JcE13fXJLCnto6BGSlOD+SQl40JqhqyaS2Gu&#10;o6bmfi4fPncVTjpK4mrrRs9bM3LOymEzFl+4cvb9b3g3yy6foYg9EJLeT6Pf09Pg9kmnp9vX7A85&#10;Q12RSE8vV7INd8tbAT/o+k2gjUBEikHBaFTme6qVM6kYUMNvvRayVgGhgGXNrS0AtYamRmRRxu6U&#10;XT5BPwyqwQkeAq8AMmDgdcLGtUeRn8w8wJuD2ESyIeLwNSMVzf5Z2BBsbdDmIWa16I8RK9LGKSDl&#10;kZcWg2o+n3S/krRIHnihAj6Q1ciFrGImY5gaPEQTHuJRfARK19ItsGWmVqwByoBskIIzIGEahUEc&#10;9GYFtYham6MbF9UnLbAdpEPF6zGOqkBgCKAeNTaM5yGeRUufl1dFIatLauSyHoo5I0sqUDPKaEPK&#10;W2jMilbaDyErN0HxGYtZbfaBoox2wtYtsIxGIuIRBU+MtF+X0R4+MrqkVSgwNFAHj3b+OahRbF+L&#10;BGZ9VCFNYzprTWngO4ynDw+L2pnAWJhaPT4ygxtf7KaWRhUhE1DDN189IPKFR0rhEfCqvaScHjzC&#10;dsrjc3oDnnBXpLGxqKYqubI8sbTkeVHeg9zM26lvL719ffb1ixOvnx9/8+pMZvKVoux7deUSUbO1&#10;lrjsNV6nUBoXueV8T7CaF6Bmr3B2lLQ35ALU6steleU+zEm6+vbFL4/uHLh8YcfJk5vAamdOb75w&#10;fvuNa3sePziS/OZycf7Tupr01paizo5ym63K6ap3OOoczjqHvbK9tbC5PqOxJrmh6m1DdVJTTWpD&#10;Feyk+qqkmvL4qtIX+Vm3UhPPxj3+8dGdfdCz+weePzj48smPic+Ppr8+k5/ya1nOw5qiZ7VFL2qL&#10;X9aVvqwtfoFsVeGTioInAmqFz5BW5j2qKXhWX/yquSKpvSa9sz7b1phnb8q3NeV31ueA3loqk5vK&#10;Ev6i0Ae8IlL8JPiCF7bQj7m2lpLQm0lgRsSFHs1nmthMWYvJu5+2YiNrRE3ONQjUenVczdfPHSfN&#10;bkpejDL0BYfe9Qc/wKOQjtWl57QXuOY1gMkENQg8BA7jGZHyGjSoQYyrEdQkytXtlF2hBkBtEKtZ&#10;Qc1cjMNthvQMTASoqcJSKwbUIGS7ovZol4PX1tMrA/z/h6BmXfaWrEZQ6+0LKUrzgsMgFSzplBUW&#10;wm2BcDtsRteUHCA5Wa3DIFcyukFp+NfENXQ2Fi7bcXDu9sNzd/y0YNeJJfvPrjh8edXR6yuP3lzz&#10;y90tF57uvBK388rLDaceLvvp5uLDvy46eBlasO/CnF1nZn33y/StP0/79sdJ6xSlLd82auGGEQvW&#10;DJ+3Wha5nbH0q+mLvwBpTV3w74ngHmM4PEANLMKFObgbAWUwmRoupg2D2xSosZhxVIXZJI7FAJuJ&#10;WeQqzWFW0kLKMhCOMstiBDXaTCFdK0YowMgZ+cyIollmgH42dREQbdKKLSPmrfzHmGkcnQY4092d&#10;FMNsaqkO2UuKa3bgziAFrkG4RQMyVr6Ve4iPLwirpnwOm7UUGjF7Jc44cv6a0QvXSSRv4frR81YP&#10;m77o6fN7/R9C+KqwcxxfEgbVhM+8zR4f0haPvyUU9Ud6ekBpaiVb/IjLzz1+x5Hy9RDuxhsCRp9O&#10;ccjt95HPGFEDt+FHH7/j+JXnTz81FNQAZO2dHU0tzZ1qzVswGZyAM5vDjurIEt2Qonq3eoHJPD68&#10;R9VqZHhhqDZRSBYBgU0yw1tEIw6c5CqCGi9Mp1rELzit0h5dzKr/U1CDDU7CJSGln5RGJwsbCGJS&#10;EQ4prhqIuqGMblbTDPEFAv1QjKhBxBqk73/7AOJBLdWgDqdFQGlw6tZoD5X1KFpg1ycuA+I1xIjn&#10;pWEVPayirxZC1np2no4tyMcx60K0JavgzApVUAyo8ZAVzmCAz2RDa7OKtRhS+Y6Zo9bgJyrp7z+l&#10;IUlL+3UZ7UFdSJe0CgXQvrUwPdrJs9MeKh5iUxBPpKU9MKxABg+zjLFpP77DeHbwbVeTpuVJZFBN&#10;SUaCOlx2m6MT33k8SnwE8G3X8wlgyPc/7A9Eg06vw+HqVBM/bW6vwxNw4Weh3VZfXvKyrPRlft6D&#10;tJRrifHn416cePLoyN1b++/e2vf4/uGEuFM5aTeqiuMAavbWEgmnqa0IiGghXxuErNdV77ZVuTrL&#10;bM0FzTWpdWWvS3MeZL29nPj8xMO7By5d2HHmzJYzZyWcdvXKrnt3Dr18cTor635F+dumpoJOW5XD&#10;VY+/Tr3+Nq+v1ePDb06D3V7V2Vbc2pjTUp/VIh2j2U214LbUhuqU2oqEypLnBdl3MpIvvnz6870b&#10;u69f3n7jyo7b175/eHvv6yc/Zb25WJZ1XzabL44DpVH1pa/qSuOqi59XFj2rLHwKYivLuV+Seac8&#10;5351/lOwWkvF27bqFOAa1Fqd1lKV0gpVJjWVxQuomRE1A31k9SwxwDEcukT9Iaj9iawF+O4nBKB9&#10;3QKhEJQA2DJJCyKleZVAXcasTH09vFTxmIT3XmoF+3sYVAPe+ft6fL3dMv2zS4aaWQeBxYIahA+I&#10;P5OsrNbTo/Zl75F9nwBnJqgNUBpEvykS2wCi0SbAKRl9oAaoBY2Imji7HHJ5AmpeFd8KqK5Pmblp&#10;strAGDUrtGkPhZLvPkR7cfEqnKY6PQciJf5Qqy/Y4gvKyljANR1d6wJZ9ss9Ud8Bg6f5r4b7UJaX&#10;MHvbTwt2Hluw5/TSAxdW/XRt7YnbG07f23Tu0XdXX+6+9vq7Sy9AaYsOXZu77+Ls3Wfm7D4zf8+5&#10;ubvOzNxxYuaO4zO2HZ2++ceJa/eOX7lj1JJvR8jQtFXD565SsTTp9ASofTltIUGNQTWC2qeyzMQc&#10;8hlECKPATDTIagJhk+aC1WTKp8IyIbNJKqKmJxmYY87IUgQsEJWOhDGLy5BiKpUsSA5+s5MUZbRf&#10;DpmNINVCVjxmpyfOzh5PC6jN+dwEta9nLv3byMnmADVjDgGJDSk8yhCMU1NBYRvxNtwfyIprRDQI&#10;N+3raYuGzZBAmkz5nLN8xBzZ6BOUNmrhujGqv3U0oG3uqlEzl2Skv+57H4z2yFdFA70aqSasJuPV&#10;fM3eQFukW/aG6lK7QuG3FT/l/GXnj7vqBhWhAGAO0IZiYDUOU0OqDfUjLmPUwElIlSE2s0j5GoDs&#10;ajcCDlajH6CGLGy8G4huSCXGBrRQ7ye8vQhqbEoddeLtot4W4sHZURdvFKQ8uy8gbyBckhXXaFCk&#10;Lp2lWIB+a3kWph8pmEx1fSpK+4OuT3nrq55H+DWrkc8UOQmuEXpQmNQC6UMshkNkI6JMLLiorIyy&#10;p8glyo/CwB2GplSbEk4DqEFcRI2tIaUdI9NpIJRcuRlRQ2vwGKc2pT362oZIyCxGPJH1YpiiPAxr&#10;dUE3C2NBmsNwn2lQPGr1cLyaBjVdMaYk2oE0D0G0rR4tPB100rAKTj5BujCLUbBjCn80q7nto2Kb&#10;VunG9amRwqY0mVltFMA3Gc+Oel7w6MmTwudR4Zo8hvhTpLm1kd98PAvqUVLfeXNzAsmGfMFoyON3&#10;A9HAajZHu93Z6fLaPUG/y2fLybifk3k36e2V589+uX/vx+s39ly69N25c1svnNt6/erOJ/d/THtz&#10;qTTvUVN1WmdLoUsGqNX7PU2DQM2rQa3c0VbUUpdeV/66OOe+gNqLXx7dP3j1ys5z57ddvrLz+rW9&#10;D+4fefXqbGbmvcqq1JbWEpujFr91vkC7L9gZlNG6dn/I5vFLx4LTXt3RWtzWXNjZVtLRXNBSn9Nc&#10;l9lUmw5Wqyx9VVb4pCDnblL82ecPj9y+tvPS2U0XTm+4cXlH3OMjOclXK3IfA85qigBqSiWv6ysS&#10;6isSa8peAdTK8h8VZ93OeXs5N+lyQer10sy7st5b4YuGklcNpa8bSuPrUb70NRCtsfR1XdELgNog&#10;9DHf1uF3H2QRVCsbabTiK9xqMxtjaEmYTYayAfUMCNCGIiTVuKI0A9T6fAA1IBpZ7X1/oF+yA3Rl&#10;vSrYBqhB/f53fRJLU3gnqclMTmNPJwE17tGEzxhREjjjlVBkNQglwWqo0iVwZvBZj1pWTRqMOESw&#10;JXX2GmQm59KshrQP7GVQGrtBjZkEYDW9mlo0Yo9EFKihYp8fjNWvNgzgEhsENW5OEMNnkA6qmV2f&#10;sjYHR6fx1cswSTDSDkrzBlq8gWZZHMvfDFyDP4zrwVXhanHHjNvCO2NE1D70B1++fDp379klB68s&#10;PfLrml/ubjz7eMvF59uuxO2//eaHW4k7f3219uT9hQcuz9p1Ztq2Y4CzOTtPztt9eu6uU7O+OzFj&#10;+7EZW3+etunAxDW7xizbPGrh+uHz1nw9a7l0es5YCkQTujIoykC0f42VjSz/e9QU2Fw+DdgBaUqD&#10;4GRKSpMWVFBNRqqpFToklsb+Ss1tZt8lKIqDySBSmtCVinhZ416AM4EtNdqMvAWxK3MQq6mxaGwH&#10;qQhlzFrSjhlR041A38xcNn7ppnHLNn01bbEiM2MywV+HjdcTC0w4MyJqOqhG/XP0ZCUBNaMbVA1Q&#10;w23Ex5QwpLEj+9Lhs1fgbkOA45Hz145euF5Ca3NXD5u1fNz8ZRUV2fim9fT6unrc+LaA3TmrQE//&#10;dHkbfSEXUAwQJvuvW/7gpkE+I6iR0vxh/MTjxWDMJ+CS5TBIM6Qi/NZTipYGfv2ZgrEYP4OBlEfZ&#10;3QlWQxW8EpAS1NSrItiloAfC2wvoRggD8eBNg+tEMY/PHYrIH/1AIkVXA68TGMjy8iAre2mPNcsX&#10;EsSX058KdfHpvF6fW80n8OKSNMdo5gCFELw0e1ltiBCGwjB0eX2IR3t6e2WEloq7QN2DOYnrwWr4&#10;gEeDDvhGaslV4aScTDBoiBsNnaUGWu6TjyBkgBd8MBBRoKYL8yww6OEZtXBqiO0wi9RahhUpFtPS&#10;JdkIJc4hgKVtGpq0hOzhN9uRoXtmGQhHh9alcIgkRNyB2KDVZhmrHx7tRJaQhFSLxSBdUUvXtTYb&#10;Ix6Kqa7bhD56LtgxlEbpkvjDTGYJGA8yDL8n6PUGfW6ZLiB9oHgQHC7ZLARfeBRzeIw5BKbkSZQH&#10;J4xnx68QrcPm6Oi0t9tdnU6fK9wVTky8+SruzOMnR6/f2Hvh4ncnTn575Oe1h4+sPnZs3fmz2+7f&#10;2v/21eninAcNlcmdTfnO9jKPo1axWmPA0ywrqHlbYcMDv8te2dlW2FqfVVeZWJr/KDftRlL8uccP&#10;j1y/vvfXq7uvXdtz+9aBuBen09NuFRW/bm4tcbqbAyG17UoEv37OaLcnLPuvuJAFurk9jXZ7jd1R&#10;63TWOW1V7S3FbU0FrY15TfVZtdWp1ZVvSoqeZqZdfxt/7uWz4w9u77tyfsvVC1ufPziUl3qtMv+J&#10;9HiWvFJpXF15YmN1an11ck1FfEXh04LM26mJ55Ljjr99fjwr8UJW4sW8pKtF6bfKsx9U5j2uzn8K&#10;1eQ9aSgGur2sLXr+F2EyCwDRMBhIpebLeyAGpgmMktf5H9CbeLTM6rqASUVyFg1q7/sClikFBDWy&#10;lzGwTC7Mcp0wrKCmWE1qcZgaOUnHtDSoqSCiYBkuhqCmRT+kRqpJUE0QirSnBFDrNUDN3hO1SRpx&#10;9ILk4OkSaOszQY0XYMIiWS127ifUFZEF3nBtOJc5Rk1tJ9Bv7f38OKhRKpYGSpM9CVCL/Z4cnYZX&#10;L4AsEJZwmjfQ5PY1urz1EHANrBYKdwqo4drMHmENarwtfV3uy7fuLf355opjd9eefrDp/NMdV1/v&#10;vZ18+F7ykYdpe28mbDz7aNGhKzO//2Xq1p8nf/vjtK0/z9xxnKAmlLbt6NRNhyas2T162daRi4TS&#10;OC7t65nLv5y2SNBKhbvAFprS/qlW3oeQ5XArRtQYVCOcWUGNHCbAN0UW6RBWU4YBapb5ngQsYBlw&#10;ilnGwJAlVDFFXY1WlHYS1Ay2Y1OcNKCy0g4ahDF4dBpk9aAdwNPE5ZvHLd2Ia1O9nLJ8mgI1616f&#10;hjS0DaE06R02wmlGv+eszyYK2n41sB37suGzBdGMAWoL1o1ZtGHMovWj8Q8xe8WM5as7O6p78D3v&#10;C+DbwuBrDKi5fW3h7mBUbbXOX3P+oCPFLzh+6OULpzaMglAGL2oOUwt3d/tC+Dta5u3j55ught90&#10;oBJ+3LVIabRJaYAqAhknfpLGcAgeZCkUVvEq+Vuf5XEiXAzewfIexftJcQyIAW8aXCqaxV//ADVW&#10;VFei+Em9UQBqeIXw8iCiGCRvF/OyrdKHWOyPxCtk16ecCG81M6KGyyN5EEGAI7hUzV5DxTIsD4Pl&#10;4ScSDYCRiaoQDCIIKwrDaeBQoEOyYQG2FumSfk/V9Skt80QQG9en1mJdSigBr/yQbBs2cD0WUKNg&#10;E63oH6ArC5xZBT+aomBbpcuwkYGmkH7gKhtGGEzZEl2jwVuElBp0VYNBTdtoxCisslYMsto6a/Uz&#10;G3MIKTGIhyhrSW3ESO7zEKdVMbWQ5YmGno6Ck4+zRrSYLGz+raVWSvN6A/jDyOMJeF2y8YDx2OJZ&#10;wB9U+G6jpFCderI4jYAF8NSo5yXY6Whr72zusLW2dTbbnG0OjwMXkPjm4bXrP5w+u/3YL5sP/7Rh&#10;34FVO/cu+37P0oOHV58++e2tX3e/fnI0P+1mTenr1rpMW0uRs73cba8GmfncDWomAdfmqPc4a9yO&#10;Klt7cbMCtfKip/nZd5LfnH/8+Mi9+4cePPjx/r1Djx799PbNpeKi59W1aR22Kn+wM9KFnz6Pkrer&#10;2x/t9ioP/q5zBAIdHm+Lz9fm87V6XQ2OzipbR3lnW0lbS0FzY05DfUZVZUJx0ZP83HvAtaTEC6+e&#10;n3h8/+Crp0cLM27VSCDtdX1pPFmtsTqFobia8ngQZFbqr2/iTrx+8mP848OJT48kPv0p+cWJrMRz&#10;BSlXSzNvV+TcrxQ9qC183lSe2FyZZETUiD5CMII7shyGdipEwztbXt4QaUZzGBQDalY/UpMzcIga&#10;qA5DAYEV1Pwi8Jaw2gCu9fV4+3tkg07daymX+hFQC/wBqAGhBLYsoAYiGYil0eAlaY8lomaAGtqh&#10;xFag1h3phAhqXWEbuQ02g2qktD8CNbKaGAMr8XrNMWoDETV192KX57AK/t9+70UZ3GqUx/u0t5/9&#10;nsYcAn+w3RdUq8z7GtzeOqen1umudXsbvIHmYKgjikuSOyNzLNRtwT+3/Cvz3zrgbT10+f6a04/X&#10;n3225eKL766+PnA35ejjrOOPM/fdTNhw5uHiQ1dm7zwx+dtD49ftn7jhwNQtR2ZuP7Zgzxm1dtqJ&#10;6Vt/mrLxwPhVO0cv3TJiwbphc1eraZ5Lv56x5Eu13dNnk7hDJUANrCNDrMBnBDXYqiPP2M1TC54/&#10;BzUJp1lAzSryGUSblKZBjdWRMkvGgkEnPYAtMBlFUBP8UsD3T24hZc73pFiAktjb+FloauScVQC1&#10;0YvWAUyBZRSYjDt+/t9fj0GWNsRDMRE1hWsCaoJoSma/p3QKA9TMaQRLh82UaQQj568BqI1csJZT&#10;TQFq38xcvnDdhnDYpjrKB4FayJz+Kevchj2R3q5IH95S7/CTrYVf8ICsyoE3h/SHUv4w6A1H8UqQ&#10;UWveoCAOfqbBK5py+MPNn3hIgxpSg7q8HqfHbXM5O8z919njCRqDjQJISW9oDXATQOOKpXAWI66m&#10;yAOKqJdTUEXUXLInQQDERoRSpzP+9NcRNTQSQ2DMxmioX5e3ygpq3JzApzARQKOoSFgNlKAphHzD&#10;QyxjLakBBUIWhXFIV4EhflMEESsesdMTkCF+k0vY6ckW1IkE1EL4BxwMalooScX4Id5z2ZYAwPkx&#10;UONlIzWQSPmZZWoVPKwCobWh16MvnmUG1R0MasQs/dm1dDHirJaqaJSkzerM0sbtpQA6gCEYCokG&#10;QRKdFJFIZ7UnRn9SUtvaT+kriZEugCp4BCg8s0jZoJb1kH60KX2I+CWghj82AGFQ0OeSx0ceYT41&#10;eEjlWVYjHPzyZ4987ZUGhhYA1Byuzg5bS6e9raW9AaDmdNv84XB5ZeGhnzbtP7Ru596V3+1ZufW7&#10;xVu+X7L1+8W79q34+eiGyxe+e3LvcObbS2X5jxurktobcmwtxc7OCmCZ11VrIlodsh5HjUtAraSx&#10;PrOu6k1VaVxh3v3U5MsvX558+epUXNwvz54dg52edqO8PL6hMcfuqgONAdHAZ909AainN9TdGwCr&#10;dfV4o92eUNgRCNpVavN7W93OBpejzmGvtnWWt7cVtTTn1dWlVlbGV5S/LiuJKyp4WpD3KC/zTm76&#10;reKcBzUlr+rL39ZXvK0rS4BAaY21GQ01aTUV8UW599Jhva+xAADFp0lEQVSTLiXGHY9/euT140NP&#10;bu98fm8PcC078VxR2rWK7PvVElR7XF34tKEsob0+09aU9xdSCxmovy8oPYyyjJlkxWMwDYNqA6Cm&#10;ZGSRErysAqX9rnrrVJdcz3vYHyhrASE5tA8ZA9RMMpP5ntKJyTFqoC6kxiWhMK6KF6brUqQ0ghpZ&#10;jZBkRNRUyEo3AhQjn0Ew+Cn4caChoGZlLMG1sL1byAygpvgMHgVtXeFOHOJ5rYgG6f5TaqApcxE1&#10;XB7ebj0gVNkl3QinWTdlH8Jn9BDUZOeo/ncSTuvpk3AaKC0UMYYcscfT5a51umoczmqkLk8dPMFQ&#10;u5rHQISVhXYZUZP7oO5Ma0vV9nOPN1+O3/Hr6723kn58kH7yee7p5zkH7iVvPPNo0YFLs3Ycn/rt&#10;gYnr9o5bs3viun1TNh0SUNt7dtG+c/N2nZJVOTb+MGGVrMqhRqet/GbW8q+mLeFMzy+nzPtM9owi&#10;NglnaFD7p5ryqScTAMUUfxhzPK2gRmk+oyHUBakQGgRDC+dCawQ1A7bGziSlkcnYjiYzpBSdIC1U&#10;YZsENQEyE/gIatQn6hDg7B9jZ8BgXQhAOWremvHLNuFu/H3kJA1kMaBGPouJqCGlzSwnfhpBNYNr&#10;OXpvPu4wWO3r6YuHz1rBcBpYTYHaxnFLNgLUvp6xbN32796/8/e9CwHUOPVETSlwRCKOYKjTH2iD&#10;wt3RCH73+/CWeq8pzQ82AotIv6eAmg6qgdJUOA1viD7VB0oeElDjLzV/tfn7TvFHnEdR0uF2gdLA&#10;ap1OB0ENjIU/1h0u6fEkopHYkKJZeYWrNxOYTIBJregGaCAT4I2OQ3h5KLBzev3S2Uq0Uic1htGY&#10;rDaofxMib8U4oY/66RwiHJI3lheU5vP4/dLxCvACdjAl95BCCDdkJi1iCvyDYEINa2NFpCzW2y8d&#10;heziNFhElUSqY0VyZ+BXa1sQdCDUVReDFo2uTzTIi9EtMIWTkhOZkqM4hFutQC06GNRwVCvGw+wA&#10;YCknDRajH63p69HCUXwoAh9TCjZZioxF0aOdcgcUpdGDu6FbsOKscVSVhPBFgpMepJB86yzkxKz2&#10;IKsPxRSjh04aMVlrSav0IS2U0dJZawFry2QveiBtE8ggPt1DQU3YS00G8gTwMONvHa835PME5FHi&#10;kyt7fUoXpx9/vElhI0TNR8x43lEGfyk5XLbW9kaAWltnc3tni6yshlKRwK79G3bvX7vl+6Ubty9c&#10;u3nu6m/nIv12+8Lv9yw/8vOGq5d2vXx6Ijv1emXRi5badFtLoaOjzGWvdNmr3I5qWT7NXmWqoqOt&#10;uLE+q746uVrW+3ialXYjLfkKcO3169OgtDeJF7Kz71VVJbW2FTlc9QA1AFlXj6+nL9jbF5L+qN6g&#10;QFuvH6wWjrpCEWekyx0MSXTN6231epvd7kaHs6bTVtHSWljXkFFTm1JTk1Jbm1pXm1Zfl15fm15T&#10;kVRdllhTnlhflVJXmVxXmdRQk9zckN1Ql1lfk1Zd9qow515G8pWUN2fTEk4nPD3y+Nb3Lx/uf/v8&#10;5+y3F4ozblblP64tel5X/LKx/E1bXQbXVAOoyZxKNTJMTa6UkfsyREwRj/+9AWrCNOr9DYiBzd4x&#10;QTe8y8k3TA3DXNaLMPHuvSwDpp3vLXE1pGhHwxZDYoq3jMCYVp+aIgBcA0yQIAcCaX3GRAQU06Cm&#10;I2oDtGSCGiFPX78WEY2UhhTFjK7PbhdoJioBsM5ouEMthyZA1hXuIJyRzxSu2bqlP/Qjy3ZYNNCF&#10;qiaECqUZoIbTqa5PNUDQCKeBw2L4LCarVsSVmCXK98nOnrJ2moqO2IxwWqDF4290+xqcLoBatcNV&#10;6XRVudw1Xl9jMNQWkTmn0vEqu28JAUusUfShq/9dpKS8+LvLcTtvvt17J+nwg7TzcfnnXuYdeZSx&#10;+cKzFT9dm7f75MytP07duG/iut3j1+6asG7ftC1HZn93fMGeMwv3npm/8+T0zT9OWrdn3IptoxZt&#10;HDFn1dczl3w1bZFEyKbOB1KAw6BPxkkg7fNJQCjY0vvJJcHgUWPUDK4inBHaYJPY5JDq65R5owqk&#10;hLSk5UHxM81kSHlI618qyqVpTFPa51MWfDZpwacT5onQFKRmJ8D+ZDwEhhOMA4d9OsEYnYb2Zc1b&#10;1fsJW1ZWU40LtFlCdF9MXTh6wbpxyzZ9OX3R3xVyaSZjIA2ghtQKakNxTUXUJv9j1OR/jZGVb0Fs&#10;uIeK1WQlXtylr6cvGj5r2bCZy79RY9QYVBuD8y7aMH7RhjHzZYza7kP7370P9fbJt47d5fg7oavb&#10;I8uqhe3BUEcw2BE1qavn/QciGn/N8QvOt4LCMhmgBlAzYmm9eFXI1uzy57VJY0jxg86sdlLadpvz&#10;A+wuZ4etE3xmFyxz2vGf24Hq5DYpBuICBakXCRAN9INGBMIACubriq9bvODxOnF7ZYwahbcIsmpk&#10;NM4bC2qgK4IXFOOBQY/OQji1zv7BIbCpgJoseOv3AYlwCFelpw5YBQTBIcjqJKOQYyg4CWogGEoK&#10;gB4UXgyghpKBLyb9QMiC0rRtthPllE+IJ+V5tT7qYbNySLFyKBSIdg2AGo4SgCBmB9RHCahpThpa&#10;DB7dmvXsPPQRDaE0TVcQbaQAL/luqHbQGirClrtnchi/P7qiUV5Jf7vgpw1pMOLXjwYYSDtj7D8S&#10;v9LWNmPaRxltQzFHdTbGrxunoQUPjvKkms8oFmYK/MKDjyfOF4ZkRTSwmjvg8UcCsH2y+gYADugG&#10;5JLdDjz4m0uVceGZVkgnA9qCXl8oYHc5Gpqr2zubQGlNrfWdjjaH2xGMhs5dPPb9nlXbdq7YsHX+&#10;mm/nrtw4a+XG2as2zV23ZT5Y7ejxjbeu701JOFeS+6CuPL69KaejtbCzrdjWXmrvKLN3ljo6yyh7&#10;R3lHWyFAraE2raoiobz4RW7Wnaz0m+kpV+JenoiPP5WSfLUg/3FNbVpbR6nT3UhQ6+71gc8AapCK&#10;qwUh3Q2qdtgTUIP8/jaXu9Hpaeh0VLa0FTY05dQ3Zjc25zY257W2F7V3lLa0FTe3FDQ15oDYGmrT&#10;62pSGuozWppymxpy6mrSa6veVpS8AKhlZ1zPSL2SmXLp9eMfntzaEf/kUMrLE7lJF0uzb1cWPqkv&#10;e91YmdzRmGtrlu2kXO2lf5HXsxnH0myks6AfFXyCgDXGsh0m5QjoQKQcUJeWZjIIJPH+Qw+QgjZS&#10;ghorqhZUy2ZIzAS1getRvCVdn5wQGgNqrPgbLk+6Po26qAU+o8BGKoKlgmo9nv5+3fVpXL/+CFrw&#10;gNVQjBG1btnN3QA1Y02NUDsojaBm8pkYCtqkY9QKavpKeDGUiq7JJfVKj6esrIuUA9RkSTMBNWN0&#10;mhXLoKGgRkpT/Z4yjQAtmDP4ZHSaP9jm8Tc5PXUOd43LXUdQg9yeOp9E1NpC+FC4PwrU1FRfA9Rw&#10;H/r6I1n5uXtvJOy7k3zoQdqxJxnnXxX8/Ch92+UXy49cW7D3zMyth8Fh41d/N27V9jErd4xZvXvK&#10;tz/O3fkLKG3ezpOztv48ad2+sSu2jVy4fticVcNmLv1KomgS71GbDQiZMZBGMZxmBTUU0KCGlIKN&#10;RnRoTVblUHslAdcYD7Oux8GKtEFpBDXdFKTYayBmZrQgjcwHqP17oqQ0tIBuwmoK1EhgoDSj39My&#10;h1TCbArUWEaf4usZi8cu3jh26UYQnuYwLfKZpjQtFgOiKT4zRqr9a8wU2b9BTSOACGq4ObwtX09f&#10;wnAaI2oQQA2UNm7h+lHzVuIyTpw9+eG3SG+/r1uBmrCafOHBaq5IxIEvRjBkB4cBv8Bh+DaYy3Pg&#10;J15eA2H1447fcZlqILHcXija1x9Vy+Hyb2tAFRGKNIZUS1Oa9ShsCEDWabcB1xyqo9PmsDlcMqUA&#10;nMQCoWikSy/IrnYpwImQwq+uR15OfBODh1gFiAYgc3tdxDXCmfqLX6RiALFYpoUsTh3DZNZ0KNJR&#10;zPqD+GgCaj4FaigMOAAbwSZmgUUgGEQf4QZLXyey5AkKh6xVKCmpCIPhHyIFsEPXtVIOnGAjGGwc&#10;h1RTGtTCunDMebWtxQJyMbjVYNDgH4IabGZZEQauof+9WtpNHY0pqaVb04JTF2b5gaziKt4KspQ2&#10;tA3h5ogTd0nRJwwJClqkq1hr0YkUBXgIhpWH/kj6OwkD4vfW+PYOISekuiLFUzCNOQonr8EqawFK&#10;tz9UOGq9HsoKahAozWS1AEANyMWgGm2kJDaPzO6UhXj8YWaNMtr2h4Mev7e+qaalrb61o7mlraGt&#10;s8nm6ATh5Rdlb96+eMfO5dt2Lvt2+6K1itWWr5+5ZtPcrd8vOXxkzZWL3718cjQv/WZV8YummpSW&#10;xuzW5vz2lkIQG8isvbWgs70Y6AZPW0u+gFpdemV5QkXJy+L8xzmZt5ISz8e9OvHmzdnMjBslxc/r&#10;6jPbbRUeXwsgTIGaX4OaFjtDu3p8nGEQDOL3sNMvMwyaQHg2Z1VbRwlYrQV8Zitrt5XbXTUOd12H&#10;oxotgwJbWoqaGnMbG7JbWgtbWoubG3OBbgrU4orzH+Vm3c7Nvp2efPHFgz1P73yX8PRw1puzxRnX&#10;q4ueNFQmtNandTTk2luKHLI/QbECNbBLryGGoMhqlECPpZMRcKNTZQyADhHN6NA0Oz2BaDSQUv9D&#10;UFOnVsjVI6CGlJT2J6BmrY6KpCKJVwGZw+xkdHb3uD8KarwYLWQBajiLnvUZidojYVsk1BEKtIYC&#10;LeFAKxQJtlqDaqb+96BGSqMGrRvCLdLfhzSoqX7PATL7z/96Z83yfpLShoJaICT9nr5gq3R6ytC0&#10;aun6dFcJqDnF9ngb/Pg4Mp/AoWKNALWB24J/zZ6+UHxK2oE7ydCRh2mn43J+fpq5/XLcqp+uLd5/&#10;dta2wxPXfA8OG71sy6hlm0ct2zp21a6pm39csOf04v3n5nx3Ytqmw5PW7h679NuR89cMm7X8a9l+&#10;QAJpKk5mUBrjQFb9c8w0ghoKMKL2BbDJDI8RsyQmZ3Z9fqlADVyiGYsExipIUUaATIEaPWyKImyR&#10;pVQgTdOeINrnkxd+MWXRl1MXIyWxEdpUpE3AixWFyUxWI6UZuGaOUeMpaHw1bdHYxRtGzl/137L9&#10;gETOtKyBNC3AGWNpSMlnFCgN+nScsfIt79un42URNbk5uC1TFw6bucwIp8lMAtnoE5Q2buG60fNW&#10;fT1twe17N95zN1j1F4KwmixJI9/5aNQZCjtCEQ9/ps3fdLwGAGF9ADUAHH67IQmwdUVl9EBvL56Z&#10;KCitvx8/9BJOM0GNKVHMKg1nVlt3bkJ2w3BwrSaXxwVaAgCBCSAAClgHJISKoB/YHJTG14+8sXq6&#10;cZRtgsZCEZSUMc6Moln1J6Cmszw1zoKUZIbUWoYFrGJFFPOpvT59PiOihhR8gJRxNYr4RW4w4UNS&#10;wQjFSfSjDAoj1ZQGG8W4TCuk2UJXpDTlKEIyglgsoFoTUFOr3Rq7fOoqrKVtLV4PDGlBxQgDAb9a&#10;LNegH55Cnw4lBcvMTyfdr2pFDNAVS0I8qgUPW4OsJ9XlWWUga9IVb4K2tUc7xSZiMpCJxlUgjd8c&#10;liSxISUMIUVFZuFnIyQhq1CS7VDEHW3zyxkj7afx0TJsc+gh+nlSSvut2Y8q5qRafIi0wcdcQmVB&#10;2WNAE5gRUVNGIIonULpHpaSCMzhpoLyWP+RvaqlvaK5paW9saq0DqzndDqfXE4gEdu5d+8PhtXsO&#10;rPtuz4pvty9cu2Xe6m/nbNy6YMfuZT/+vO78ua0P7/yQ9uZiad6j2vKEprr0poas5sYcpSzYrc15&#10;UEtjbktTLkGtqiKxsvRVaeGz7Iyb8S9Pxb8+lZZyJT/vQVXV2+bmArur1h/siOL93uONATUdURNQ&#10;68YzK0G1UNiOV6rMsvK2ODyNqN7pqOywV3Q6qmA7XPVub4tb7elid9TZHLU2e01bR3lrR1mnoxpG&#10;c1NeXV1GbXUK8LG89FVR4eOigocpiadfPNgd93DPm+dHspMvlObeqSt/1VKX0tGUbWsuBKg520pA&#10;ae6OcgE1LZBEH1DG0m8ouAbusbCaEJIJauwi5EsdfGMBtQEsM2FCs5qABWGIqRXUPrwLQCQtATVz&#10;pwEdToN6e2VWwZ+AmhlRk07G7igoDYBlrIIB5AIPWUGNZMaL1zb8MaDGrk+AWiTUFgkD0cBqzUqt&#10;URVgg0BpPVGbWqfjT7o+yWcyRg22QJumNNkhYBCoqXCacd9IaVZQo1/PIfgoqMmCWBJOq7e7qm3O&#10;CodTKM3pqnKq6JoCtZZI1NZljFEzVujQ/5r4pj5OSDp4L+XIg7RjTzOPPsnacfXl6p+uLdp1avbW&#10;w5PWfD9m8cZRC9ePWLhhOIxlW8av2T1r+9ElP5yHZm0/NnXDwfErt49euG7EnBXDZy5RS2yAn2bL&#10;husTZ346YcanE6b/c6wMRwOf6aDaP9S2lQQ1bvSp8M5YBQ2GRjQgl3CY2tESaEXSkqjY/yGosRYM&#10;tEBKU40Y8TOwGkANKSntk/E4xAAbiqnCaiFc6eg0g2oENYE2FUWLAbVvZi4dv2Tj1zOX/G34BOuI&#10;NNgUWQ1YxigaDdrs9KRUOG3qv8cbmxPwpgHU8GEh3JPPpQNUJhPIardzV4PSxi5Yp0Bt/ej5q4bP&#10;XJjwJu7DbxHG0gxQ6yWoeQFqEfw2RYNALoAa/8Km9CId9EMANcBZWIEa5Q3KNE+3Ai9gCkANhhXU&#10;CGcxNgyUZO8nUtguNb0AoAZKc7oHWA1MgGYhqeWXyf/wCG2Yrxa+n4KRME8NBULCEEjVYDWA4yAp&#10;VvOTq0hdmrS0kylOpLM0dKTto6AGyQxTPxe89RLIcCuAF4APIhra5PWTSAgfRBMYmk4IFoQztiPC&#10;h1VViGhMyRBSRdXSgkdjk26Tl6FBDSkvg1X0ZbCwVVYPZ9oyoqarEJ6sZ2TKo3CC1WT1MnNaAMvD&#10;0EIWhdEgccrq1xqUxYkGk5k2IMVbAlvc3xMNUnLBuB5zQwJW0UCG7xINCAXYjpaGHo1EGo/wPaSH&#10;0KOzQ4VD+N7C4LeXTt2gNTu0Efp5Ukr7YzwUr0QLR2nw6ab0UWbxvMtjjqc+GgaQkcC04EGqWM0Y&#10;uko/PBBAjazmDnigQDjQYWurbwK7NLV3Nje11rd3tjEOd+f+xUM/rz/006YfftwAVtu8Y/HG7Qt3&#10;7Fq298DqYyc2Xji/9e7Nva+eHc9OvV5W+LS+JqmxPqOhLqO+Nq2uJgUpsk0N2eA21c+YDU9N1dvq&#10;8gSAWlb6jaTEsylvL+Xn3K0qj29uyrXZKz2+5iCoQAaoDQI1UhoQLdrlU6Dmj3ZJB2go4gDYef0y&#10;Hd4FIPM2OTz1Tk+DyyPbt8DvF4xDAWO1cJenye6uB7c53Q3guebWgvrGnPrGrNq6tJqa5OqqN8WF&#10;j9++Ovbi4Z6XT/Ylvz4GUKvIv1tf8bKp9m1bQ7qtOd/eYrAa9BfAGQRiUFQhtklpAm29SPH+7vVx&#10;c0wl8JkRV9Nkg5c6FQNqJkwYoKYMNaDK4CEZ9/aO2Ad46g9+eCfzCchbOKmaQwDqkriaCq1JkK+v&#10;zwQ1k9UggppEy1SHqVx/l1uYKerowj+GAFZHJNwJ2OrpdsvYu3eBd4A8mcpqzCfQ0KbYkZMJjK7P&#10;aNQh4TTp9+wIB9vCwZZQoBl/GET8Kg22RIKCa6C0vi61cocpfUt5h01QMyYTENQ4ck6Bmt+gNNyW&#10;D7rfE/dNRDiLEfyMpUH9uOB+oTS8btUANbsandbq9jU43DV2ZyUEVrM7K5wuI5zm8zcFgjJGjZMJ&#10;QIpqLwoBNXV2/HHtuvUiYe+txEP3Uw4/SNt5PWH1zzcW7Dwxa/PBqWu/H798i1Da/LXDoYXrx67c&#10;MXnTwfl7zqw6cnXxfoDaTxPX7hm39NvR81YPn7VUgdr8LybN/nTcdIkDAS+EMKb9a+yUf40TUKOA&#10;GuA2yAJqxtA08pYRLpoiO6/LdAEzDAZ9CvACuqn1PiBiHKWxbJATqUI0xTTzhdIkikYCM3o8IUtQ&#10;bSH8n05AxfmfTADYzf0UJSfOg4dLcpjdneYKHeNmcj6BFpyfT543cs7K8Ys2fD5pzj9HTfyvr0dD&#10;fwOcfSPj0gBtMkDNnElAPgOcUcxaKQ0387MJMz8D4KpZnyoGKR9fwmmyjtrib2YsA6WNnLMKElBb&#10;uHbC4g3jFq0bNXflqJkLc/NTfv9PT887gJqs0CE97/jB6vH19HqjXe4ocK1P3hzGb7QiM/4QI+Uf&#10;2eFu/JTjB70n2t/PcFrXu3dBVPYL9DCQRpz6c2lWE0RTY9TcoCtzS1AZteYUSnO47HanzePzkGxk&#10;7JffBxrDFUbUe06/YODBr7/MS1B7GOBi8Ie7td8T0pRm9oQaoEbA0pgVI6tfl4wRj5LbYADLOOvT&#10;6x0ANfIBKQ0p/fAgtYIUDRbGIV1SpD6pTHTt6wWdECCEe9SqraQKGAIuaMQUsYltIkWzEK7BMpNA&#10;tof/n4hXKE2hHbzvQe34dqjJBDiKK8c1CIoNoTRdFx45qphJZ3lIF+AVQrqMtQA9FD+asJomNotB&#10;ruJtEd4yr4TrwCFr+N/JrSPc8DZSrE4P26GHJYfykFX8TsZktROplY3o1K39ecv6Grr6rPYfClWs&#10;Z7FK+4deDFktGMUjH5LImZIiM0khYlmwCz8L+NNOYE4fgoGjOq7mDwddXldjc11jc217Z0tza0Nr&#10;e4vX73X5PCUVhcdObT12atuhnzbu+WH1tu+X7Ni9fO+BlYeOrD3xy6YLF7Zfv7bz4f2Dia/O5GXf&#10;qSx9UVOZCAG8qspf11Ql1temNtZnktWQNtSl11Yn11a8Kc5/kpF6LT3pcnb6jbKiZ031mXZbpdvT&#10;iPcj2CuMHzqCmvwAKlCTmVVqEIgo0N3j71Ij1dQrtcOj9i1wg8b8rd5Amy/YCQXC9lDUGYq6ZL1c&#10;FAvbvMF2yONv8wbaQWwd9uqW9pLmtuKm1vyGpty6+oza2tT83LsAtVdPD8a/OJwSfxygVg5QK3ve&#10;WBXfUpfa2ZyrQK3A3lqAlKAmo7gIFiZeiATUJFWhNdVjSA0FtcEaGKMGOANP6KySrOVBqZiWEZwT&#10;8AI5CT8NGp0mIb3BET6JPFkiagyzSTitL9hvrughxbpcUE8EoAbAalNjy2QHdLARjqrAW4Bnx5UA&#10;TSxXZYBaH/7ZegOgqK4ul+r3lAFq0vWp+Czkbwz7G5FGgs3REEBNukF7u2QmAWnMvJMGqEEENSWT&#10;0lQ4zQS1gCxc9yFMRFOdnj0K1CS18pkWbqYRS/sQRV2GRrp7fQQ1CdKqTk+7s9rmEESzOcoVqNW4&#10;PRJOs4CacQ14yQJeZb8vdSv8AdvVJ/EAtf133n5/LX7dybsL95yetfnA1LW7Jq3YOh4QtnD9sLmr&#10;Ry5YN3rpt5PW7Zn93fEVP15de/TGwr1nZmw5PH7VjjEL1o2YtVyW9QI6TJ792YQZgDMzDjSN9qfj&#10;AWrG9kf/Ul14oDQVHJppzmGMFdGKkTDGwEQWCLMKfMaOSA1qBsmZFTm+TUXRjJ5NjWhDxT5QlPl0&#10;AihNSiLleDVZNXf8bJlJYIEzSrhNQRuufNRcYaZPxkwTPvt6NPVfX4362zfjQGn/11ej/+9vBmZ9&#10;Es6Ia1ZQw337ZOw0iU0q8e4pVlNBRBVl/HrGkmEz1XbsKqKmwmlrJy7ZBFwbMXvFxHlLKqvy8Q/d&#10;069+pHqF0ghq+CbI7PQef8R8i4B7kMImrjHFb7fqA+2N9EoULao6Pf2RqNsvSy4BUIhfBDVrOG2o&#10;BGVUAWAZKM2lVuhAdYIapEaqdYLSiGtgNcVV+JskwheJFi/S5fPa1QZTaBbVgWsENciMn+HCRAQ1&#10;2uz9jJGVvay21QNZw2k8pEFNR9S8KqLGyBnYCCkjZEghHgI0EDs0gsCDkprSdAt472qGECATyJAs&#10;bPKETgc8FlCj0DivQYNaFy7KIJj/vXQjcoXRaCgS7MKVKq4SZlJzS3k6esSpPhQNazvIIlV+w6Zf&#10;Pqk5TI3FeFTZxqegk+2z5aEG7wAFdAOZoSIPyVFVQN8oEg8NpNa6dFqL4RtIDKLIPVrwEHe0kNVi&#10;Ft9b7WcZ3c7QBiFVUgwcxTXwMmhoG+kfiS2wuhIM40TWa6Dgx+XhYQeBhbrxR1GIEiwjtJlAhqNM&#10;UZJHSW9IfWYQDr8b3oAPfFbfVANQa21vgtw+V4ezEz8Upy7sOXX++5+Of7v/0Noduxbv2rfy4JG1&#10;R09sPHV688WLO65e3XHn1p7nT35KS75clHe/rOhpefGz0qInUEV5XG11Un1tRkNdZmN9FohNgVpK&#10;VVl8cf7j3KzbOek3CnPuAelam/OcrlqvrzUY6gzLgvCuiBFU8zGuxneoIWOYmgFqvkC77DEFBdt9&#10;sjop+MwFgfbQCEQbKQ4FIjZf0IZiLm+zzVHX6ajusFe0dhQ3txbU1WdWVCSkp1x8+/p4QtxPUErC&#10;iby0SxX5d2uKn9SXv2qqSW5vzOpsyu9szutsyulszJGuT/CEGeD5iAzOsBAS0erPQU2H0xRPWEDN&#10;HKCmJKDGBt9zCyk165NkhlSL1yCsBhse1TGqYMvoJGWHKSWeHgG1XjBTxBaVzZpkPFkEUBLqxCdC&#10;OygjK+uqCwClQZarMgRQU72fAmrRsD0clAFqQX9z0NcY9DUEvHVBb52kvgbFbU1oX41Rs+FmdkXs&#10;6tYJqKk7HMtq6pDR74lTQLgP/e+C73+L4N1JVjMjah8HNTNCKdGvftXpiS9WF65WFuaQvYB8ARmd&#10;5vTU2pxVnbbyTnvZEFBrDuLm4GpxMbirisUZYvztd5y9y+5oOnX35e4b8d9dfbnu1H0Zl7bl0PR1&#10;uyat3Dph2eYxizaMlBU3BNTGrdw+bfPhRfvPrT12c/VP1+Z+f2Lqhn3jlm8ZNW/1iFlLv5LuSxAS&#10;YGK6IoxBUtE1gQykjKipsVbEDlnwlmIsjQJXAUSsmCU2uO2jkTMT1Mhqgmj0m5xH7FOtsU/zD0EN&#10;lPbVtCVIYbMMue1TCbAZ20+xu1MjmvhVvypZjaA2cvbKf4ya/NevxpDS/gYyQ/r12P8CpZk9oUOD&#10;alZQY0TNiKWB0iwRNblRanaFbEswawUoDenoeWsUqK0jqI2cu3L28jXt7dXv3oOy8PM0QGnd3d4e&#10;/GzJFynIzdfxG834GcVfbYVrsPFT3hft6w90dUG+SMQTCnmDIX9YVv8HaWk+0zEzyqcm89PWhzSW&#10;cWon/JrV1Eg1CacR12Az6wLRoSroqCsajIQDACa8UXDBYVlcLRgOgMxQzBpOiwE1eriUAK6ZjKVF&#10;AoNoWzlMFxgq+llR1ZUFC3z4mGpnAhW+MuYNIAV4KU4aNKVAMwpt+FGMsbeBugoXyGe0SQ8xVAHh&#10;KA0NaqQTUBRSnp2gBnX3Ciz+D4XLgGgT1BhRg1MaV+1bxfIQs7odfZQGbX5MHP0oqCE1CGwwqGk7&#10;xqlvC+5Gn3kZwpG4SNw6FMBRdVeJL7qwvntDPSxMmtHSiEPBE4M+eILIQ9qwCgWYWo2PCmdHivZ5&#10;SZS+jD8RarHloX59SAt+eNSfapFQTyRsCkAGCNO4RhuCP9wdDaq4mgY1YTWJugX9YdmigOuoQWC1&#10;to5m2foz4A53dT17eevc5d0nTm/74fDanXuX7T2w6tDPa0+c2nzuwvYrV767fv37e3f2PX/yc8rb&#10;8/k5t0sKH5UWPYbKSp5WVcbL/Mo6AbV6mWuZCtVUJVWWvi7Ke1yY96Ao70F58YuGutS21gK7o9rr&#10;axFQiwDUnJEuF8Q+UJPYRGIPBjV/sEN2mgq0+8OdgYg9jFqogpJ9ge6+QLTHF+n2QmC1YMQJBcIO&#10;IJ3bhw/Y6PTUd9gr2zpKm1ry62rTc3Juv0n45c3rE29eH0t8+TOILTv1Yln+naqSJ3XlL5uq37TW&#10;p4HV2hsy2+rSW2tTVUStBwBhJTNhCBrKI4EfM+ojfaAxoEbQGSRz3a8YUHsvS+cLEr1Ta5ixHcDQ&#10;ew5Q6w+ByXRITAuggwvQ6CZIoYrJ0ri9UlhsxWcGq/X6+rs9AmpdsrYZ+Cnsbw77msKBlmi4Q30u&#10;wJNXlmqzfArNZ8yqiJpszY4PHo06wyFbONge9LcGfE0Bb4PfU+tzVfucVT53jWa1cKBZpoJy8Q61&#10;QBpuoMClkglqEmzjIcma+8RDuA+94NTfZFUOxsk0rnFKAW+mVQQ1SIGaLIUV6XJGu11clcMbaHb7&#10;GmR0mqPKZq+IATUvWDPYGsaldjt7ejhATRa8VfdEhsf99ltXfUPZoV+f7rj8fP2Zh8uO/Lpg14kZ&#10;G/dOXb2D4bRRC9YB1EbMXztm8cbJ63YznLb+xO0lBy5O2/zjhFXfocCwWUu/njb/84mzPp848zMA&#10;2dip/xo9+Z+KM7Q+GTftExVRA6UB0ThGDVmFHVwOdxCrSR+oAjWk2hDMskTLtGJADVlUh0cT1SBQ&#10;MwaffQTUAGTkM6ZarPKpdIMaY+DIf2xcn4KsBn05bdHIOSu/nr4IyPXXr8f911ejNKiB2/7rS8E1&#10;8BkpzRpR0wKlmTMJZGGOIaAmdwmfCPpmhpr1OWuFGU5bP3HJBoCadH3OW7V805aAv6PvXahX/SrJ&#10;188ENTXx093VHZK1NswRKnypkNUYTgvixWzMAO33hyPuQNATANvJgmo4ylAWcY28RYPSiEYbhclt&#10;ZDKucMsqgDbpD5VZBUJmlMsjy3Y4XA670yA2CAzXae+0OWw2O2ybHYYKv1ljaRrUKGb/HNSYUhra&#10;tJDVR7VYhYcIagEBNY/H60GW1AWRPJDVlIYsiIRMRnxBlodiQA3wwRcziQEUwnctPVZo0z2hckiY&#10;xiAYSKMPWvsfghrKUzFZNNIlMT9ctkFpH9Q4MDaOLHd/JzNpsaJuISbVp8DHx0eGeOiPhMZ1+zBY&#10;WDutt4vNyt1QN4p3hh7yClKW1FW0wftMm36WZ0rDKnhi0AfZP1FMSaZsWbePFOfVp4ahPbRZjEdj&#10;pM8Ce2gZZGOugZ5wT1e4J6opTbOaxjUaQmk9MvM61BVR9KYmGShiA6h5ZAkPvz8UcHnsLe2NDdL7&#10;2dzcKrgWiIZcXndNfcXZi7tPnd9x8Ke1+w6u3HdQQO3U2a2XLn9/9dedt27tffzg8KsXJ5LfnM/J&#10;vF6Uf7+8+FlNRXx9TXJjfXpLU05zQ05TQw5jadWVbyvL4ytK4koKnpQUPC4vfF5T+ba1Obejvdhu&#10;r3Z7mgLB9nDYFo468NLke7NLsZqM/ZBOT/wGxoAah313SBq2g8MAZKC07r5gT38IgtHVG4h0+8Jd&#10;BqsB1Nz+VqenyekRULM5azpsFU0tBRUVCcnJ598knHgTfyLx9dEEAbVjWSkXSg1Qi2uofA1Wa6p5&#10;21T9tqEyob7s5V/ACgJqYDK8sCUVSqP6DGIToQze5ep1biw5yze6JhtDihvUQDQhM+KFRrT37yFB&#10;ov7+sKz3ISG0kHRBSjhN9hV412sgF2XhG8EaslqfGW8TShtcnuoH9ChK64naQE6RYGvI1whQU5M0&#10;JaJG7FPROwE1/RH4cSiCGv7BpN8z6giHOkOBtlCgBaDm99SDz7zOKo+jElKsVh8UUGuJhtoUq0lQ&#10;TdMYzkXBts4kkKPG2hyAYHlT9uGSPgioDUY03EzuTEAZBKwGqMlMgveq3xOQ193r4XcuJKDW6vE1&#10;Ot21NmelzVFps5eD0myOMruz0unC17TO5+ciajKTgAjeB/BV+/HjGnA3fv+tu6gkZ+/Fx9+efbTi&#10;+M1FBy/O++6naet2Tl65beLyLWMXbxy1QDaOHL1ow9hlm6ds2Dd75y+rj95Yd/zWvN2nZVWOpZu/&#10;mb3yq2kLv5gMKprx2YQZ/x479VMQxqhJn5ig9gm4TYHap+ONBSbY9akobc5nsjyHESEDA3ETT6E0&#10;tXAapcNpICEBFCXCnJQ0WS0G1EhvJKrPQDZTgFzAMhE7NElgVlYjqEFwfmoZwaamf877RGHfJ+Nx&#10;qdKgMJ+ScQo10QGU9tnk+cNmLR8zf+0Xk+cJhH0z7u/fjP3b12P+hvSbsbD/CluB2t+GGawGMmM4&#10;jYE0TWmq11gme5LVYJBrjTugxqgNm7l0xOyVEM44ftGGCYs3Tl2xBaA2ev6a4bOXb/r++55eb0+/&#10;Gpqmxn0ORNS6Bd3CUVlmHj/TRDSwWgDMoQaEwQOFupDiRx8/7n3clgApbBhe8JniMOIaBNgilmlp&#10;UKNNoViHrROpPkpKU6up6XCabFcAJw4pqgOoCa7Z7J2dne0dHW0QDJu9A06XxwkpUMMFANSMcWkK&#10;y4yuTxxV3IasAWoatmhYFeNhGV3SmtUMJxG1gAI1jzuIlxrelNbAGN6UFkoDQ8DGUWAZndrDWpD4&#10;TVDg+7Xvw3sGhIzIENLB0TUYIrXrOVGGp0NKfgKfmaAm1zBU9KM8RScMtkYwgt59UFMEuFSbSWlI&#10;aeAoy1vFilRMlsLnhfQFoAxaY0ltKw2AGsSjWrgJ5Bi5G6pZfbu68en4MdVRo4y6YzBoaydS3HDt&#10;5P2HrGQTIzw+mn5ox4h+PlYw/rcN4ihOrW2KV6izkPWo9kD6pB8twENDnZEhoGYVoU2DWrg7CvYK&#10;doHVVPeoYjWAmjfkl8U7Au7mtob6purGltrWjqZ2WwsAzuVzBkK+i1cPnjq34/DRdfsPrTzw45qf&#10;Tmw4c3775as7r13ffffugadPjr6OO/k24VxW2rWSwke1lYltjTm2tiJ7R4ksotZZ1tle0tSQJZ2e&#10;FYllJXFlRS/Ki59DlaWv62vT29sK7bZyl6vO423y44WugmpRmSyoJHET/JkKUPOr1Oj67JYVOiSi&#10;FhBQ6wyG7SAwBWoekJmitHDvuzDS7j7BNRVa84DV/GGb09vscMuEA7urDqDWaa9sbM4rKHgEUHub&#10;eDIp4ZfXcUdevTj05vWx7LRLALXq0qc1ZS9qSl/Ulb+sLYurLX1eVfS4LPfeXxjO6VahHYnuGFE0&#10;wQg1AxSEoUiudwDUSGlG6EUhzm8MpBmUBg0gGintnSDaAAYpUDM297QyVgx1EW4gBWqG1Mg5oR+W&#10;YRRNVxGSQy0znGaAmtk1iWxP1I7qRkxOevoE1Bjh4wfRV4hXV1eXOxx2CHeHOoJ+RWneBp+7zuuq&#10;9gDUFKvB9itQY/vdUdvAxu0mFFLqg9BpHOLN7+lRA9SMu6om0saG04wlbXVWe97/Fn33IdyndmEH&#10;qHXJ/p4ugJrP3+z21Duc1XanxNKUSiGJqLmrVERNtiUIRwBqzt4+3e+pRg1ygsX7aEra2+/OPlj3&#10;y+1FBy/M3Xl86oZdE1duk/kBi9ePWbRBgdq6sUs2jV+5fcaWH5ccuLThlzurf74++7vjE1bvhH/4&#10;3FVfA6Qmzfl0wvTPoHFTPx0z+ZPRk5D+e7wMUPv3+OmiCdLLSVBjvyeY4wsVKrPCFqGHIpwJqE1f&#10;pONhSKWWiWtim8SG6sQ1BpzQArDJgCfVfUkyQ0rw0hxGRGP674loUA1Qm7Lws8kLkYUMUJMlcOfC&#10;EOekQTtZ4Sy4MOOypy4aMXfVmAVrQaJ//WYcmOyvXwmZgdiEz74ZI3MLAG3Dx//3cNn3k5QGOLOy&#10;GkBNdRkLpeFe4aahNQj3kDMJ+Bm/mrpw2CwBtVFzV4+et4agNnnZ5onLvh0DUJu1fO+RQ/3v8bdg&#10;QC2zjEdbKM0ENU93r8z3BHjhZ1qTGUGNQbVgFE4wHH7BZanbQESia9G+PtnQIxzxBAJOS98liIrs&#10;RfzSqTbAczRQ2K62XddH4VHBMx1Ok53a2SCEwqpXVGGcvcNm6xBEs3XY7Z0Oh5RnRE2xmlwP22Q4&#10;TYugBkqzgpoCLMOAn1lcZwyN0W81wGc6lkYDoCYn8uMKXMGgn8ilO0DBB/TAYNaKZcJkpArl5yGk&#10;fCtTBkOYWCOFgSbsefwgkTZdmOREEWWs9h+BGtu0+umhQQzSBqTJjH4a9OtDMXWt1bWHQkn5vGYv&#10;sPbrZq1i49astnkHKAmkme3gkBjKb9xJE9Fo6Lunj+KWag/EO0yg+XOhDCFJa+hR2jGHrEIxnkuX&#10;QVZfG6/EKn2REAuzFqtrv1V0asGDwkJgvR9hNTg/5o8GuyIMtlmDahCNlo6Wpta65rb6dlszUrff&#10;5fa7Q9Hwk+fXfjm7DXx26Ke1Px5df/zkJoDalas7b97ae/fegcePjrx8fiw58Xx+1u2qspfNden2&#10;tmIX2MteKfsTOGucjuq2lgIwWUVZfEnRs7IisNrzsuIXleUJjfWZHW2FTgdefw1eXwtALRjqCIft&#10;kYjsxQJFo0759evBn6xBphJOk0U68Mx6grKxXofs4K5iaVCk26dADZQWhXr6IxBYravXL+PVupze&#10;YBtjaU5Pnd0JUKtu6yytqk3Nyr6lImonE14djXt+4NmTffEvf85IOV+Ue6uy+FFl0ZOq4qdVxU/K&#10;Cu6X5d0pzLyW8easAWoQOazXZCOIeAGm6e01VmSFOOnSCmqa0hSoGbE0qzSokYcgMIFIdhow+jpj&#10;BD+Ri3yjZBAkxGtjGRQmqGlck1oyk8DJFWijoXY1/L8ZxAZbdnxS8CRVQIpDImrmFYYYTgtH7NKZ&#10;TVDzA9TqCWpuB74ZIgE1T13A1whQQ/u631OHzfgpIFy2/ghQt9o5St1560QNOXsMqNEQW8+rRVZd&#10;s9orQsb59erhdLICVic4zOmqBajZHOUdttIOWwkoDSmy5mq3MkCNoNbX5333zugIltYAar939/UH&#10;nr98vv7Y9eWHL8/ffWrG5oMTV22fsHzLmEXrRy1cB0qTdbkWb5iwYuuktbvm7zq5/sRtaOG+c5M3&#10;/DBm6ebRC9YOn73s/9fZf7jXVV35/3j+h9+EBHAvsiTLklVcVGxJluTeMQYCAUJ6gdRJMmmkkDrJ&#10;ZBIS0ggdY2MbN0lWr7f3flUsM8/3L/m913qfs7R1ZZjMx8/72c/a6+y9z75H8j0vrd227gEkdchE&#10;tJ17NjTsBqUR1DZqjG1Tc7uoZR8gA6gB7HigbjdYDVlg1hY5wACS/cBAHsJh/nAnAQgyJCIVSbDN&#10;H/R0uY3sgpTBNhRmdaGolaOZIC2jNNq4SnkAJ4E3oTpiGfhs7c79MIhrSNfLfLUVA6DoCe64aVd3&#10;Vfvhejy6zuNrG/bex3lp2+rvrxZEYwpQYyDtAX8HNfIZN04zKagJpZFrybjy0PTj4wOC0ra19uH5&#10;b99/nKC2s+cMWK3l0MNgtZ09p6rbD37r+/8OUCvJJreJufmkC2pQoZQBk6VyWXxN63Q0byMlDnpq&#10;XA1/+s8R1OSAKfwuLi4WdJMOPZddpvMTswyqkK0QsQniuCcMloSNih8CaiZSGkENcAZEI6VBEQ2z&#10;GahpOM27kSEalPBWfS6H0z4ExUhsFaoof09QkzlqaXykWDabBnYQ1ChQAvgDHvhhQEQxpAZqRA2Q&#10;CutKSXiEw2RHidXC1cX373LQU8JFFknyqQUEg2aBTRyRpBOUlivIqQnshkk4xgc12hSzrGsGRSBj&#10;yzTMw1u7TbkVKbvEDvDWq0ENQmEzqA+y8SjwBCjBMr8p3gLohueGMhQfl5R0ajHLx7v8SJXbXLi5&#10;J+6YB8TjygpDH+SHKpoyw66yPxSvVsgtaVl6VmdN8LAz0qu5IpmsMC/GKjLz5MfVUKC4GtS4/BNG&#10;IDILRAOrzYYmYYTCMxrnTvcPvPcsXibffvRr/37+y187DVDj0OfPXnjm17/+3O9+90WA2huv/Oj6&#10;5d+NDv5jZvxiZPZ6NHAjEuyHoqHBSOh2KHBzauLdgVv/uHntz6C099793XuX/2vgFkDtbYJaPD6W&#10;THmgls0GgWjANcgFtVIJ34eyQweke97G0t64p4CaLB0oxwsghLl0aR7foiIQGwRPcS6ZL8cyhVBc&#10;dl2YiCZGZcP56Egg3D8ycfHKtRfffOunr7z6vZf/8e9/e+mrf/xvgNpnAGqv//O7ly/89Pq7v7p5&#10;5be3rv722qVfXn3nZ1fe+vFbL3/7n39+TkBNh718+Xi0jBcrSc5ADW90nt4NaHAksTTlM48tKCEP&#10;ZSB8kzNYJTGkOY+0KkQ/bs3UBTXSDy9ZeQM1GnIJPQcD5cOlnICariSQXWp1vr8Haii8pGfPCxj5&#10;oT593UgW6CNTquU4HdmiPZuZSScnUsmxpA9qDKd5EbW4F1FzQQ39ZPwP96IU1LyhZAr4q0FKbwvf&#10;5c58KKgh9SlNxj1RC9XxokVr+FXDrx0IDKAGGotEbwdCN2YC12YC75HVQpFb4ehAPDGSkhPZZ2TJ&#10;ZzlqoMYf6527Rdm1YS7xm//67cmv/Kjv09/pfOK5veee2X3i8cbDD8uR3j2nd/SA0k43HD7XcvKJ&#10;tke+dOxLP3rk2/957Ms/3vfE15pPPlXXc6a64xC4QcY9G1vX1e9e37Dbwmkbd+4Bn21u6aB0Itp+&#10;cAaYgxPUkAVqyFGVbX1bW3shTrqivUW3tzVcI6IRiQyPkAq9GbQpvoDSuFOuXFKhka26OIAitHF7&#10;W4M2eiDYhDlSmmBZi4Caz2ciVJENO3wKZNyOPUS6reNIQ++Zmo4jD9Tt+qhSGgViu796J9L7qupl&#10;3LOm8cHa5gedWJqLa2vrhdI8KZ+ZOLBLUOMD5NAncI1z1HYdOt/ce25H9/Gq1r6f/+an83d0q1vZ&#10;RG2Z0oqiZL4E2MqDxvAdzUFPwzUIdrZYomQxwdx8cWGxML+QzONvaDnxE1USuthzJajJGKiJiEah&#10;JLEMxXCJWVARPMjeM6LmsppXQEHNImoANSAaKY0RNTYLuaAGStOZaismqBG5VtuWNVUwmXlcp4Fa&#10;QkEN+MVoGSgNBZAiCwqhAA3gMBfU6EGKq8tORQRu/UUha8LLeNnwqciQxcgGqZETjGJZpqnxRm5/&#10;CDSWFejx+caaNYMC//EuLEObuMY7shguVVSk6Id4F3zeis6gDBoxwxpk9p42HwgZC6DGuuLXuwDU&#10;uLMJniRRBiX5kN2UjxoFKJYh0BjcMPtByungpumel2C7rd2zQTp5lT1Bah7zQzDgt3sxa/Y9xVoQ&#10;yrCidMwHteJCCawGJnNxjbaNfmZLsuoIdgWocUM1GNFkZDowPjY5NDkzOjU7FgxNp7OpSDyK/yz/&#10;/h9Pfvv7j3/j249+/dvnv/ntR779H499/wdP/PRnn/rVrz/7u99+4aUXv/b26z+9dfUP40OvBqcu&#10;A9TCM9ciszfCs4Jr0VB/ONgfmr0+NvLWret/vXb595cv/ubypd/cvP5nRtSikYFEAqA2lc7MrAK1&#10;KL4DQWkGarqJmoBavoiOBZLpGYuo6TKClGKZSEGN455eOC2dDybkWKDJSHwkHBsKRW5PB97rH3rt&#10;0pXfvfHGT15//UevvfYDsNpf/vzcS3/6yj//8a23X//Bu2//5Oo7vwCiXbv0i8tv//jdt59/57Xv&#10;vf63b/zzpWc/ouzlnXcuvSx7k8BEMBhmg7EAPiPM6aHmGnohTIAbRN6QHAc9AWqCF7J0QKnCBTVZ&#10;TSmb1ipROXxmgt+VgzgMpwlmwW/lK0BNhM4D7ATUdBO1zFROjxMwUEP1O/MENYmoEdFooIfoJz4j&#10;x4IBarl8MJedBaj5Q59DoDQNp92CwYiazlGbyguoyQQ1v6srKK0S1JTS8ByAR6A0gpruLbcC1Ch7&#10;1C6oaYfzBDVgpUyny4fxm4ffP4BaNDYcCvdzxBMKhm+EldIiscFEUra6RTE5PEpAbXmNCB4IWn7/&#10;/VK5HPvlr3518ss/7Hnq6x2PfGHX6Sebjp4HpdX3nq7tPA5Qazx0tvHY+d1nnup68hunv/bzs1//&#10;RdfT32o5+9m6g+drOo9ta+3Z3OLvx1G/a4MPajAM1Py0Y8uuTgm86Ry19Y3tIDyQxLb2gxBowyez&#10;A7Cr2w9taz8kaxTa5NhQOElsukGGgBEXV5LVuNEaxz1hCK5pRI0NgpyQrWo9BAgDrgmffQCoQUZp&#10;9EMyU213D/mMuIYykFxq9oZWKe2erP3cphE1fIqP1zZ9TBBNtue4v1pSwbWty6B2vx9Oc+eoKajt&#10;XgOWrZfTCNbs8DacI+lyyafuKnwAaXXbQUbUagBqnccbek7v7D3TfPBcU++52v1Hq1t7//S33y8u&#10;ZWUZwUK6JH+TKKUV8ZcJ/lLM5Ev4ml6E+G1OOKuIqBHR8rKHdzGZzcHQdaClREaQDoUJXibymQlX&#10;yWEQ+YnlDafowVUX1MJRsJcHakzJagZqXkQtHIhILE0QTSXb56I1NqtrTmWCGueoKbHJfiIVNAbD&#10;pbd7htNIY8Zkqy/BcCNqeDYGW8Q1ivxhIEI6YTHYFEiFHgEXfTeTG6AFf8s0jyRQXl/SDKGxTTNo&#10;814urOT0oE/eyMRbo4DZzLKKtSDSDpCNCGpmAM6Wizn8xHbMdlMT7uJ95FWgZu3QMD+dy36274Ca&#10;ZH18ZBkx7i5JGNKf7YdfexQ2RGOKZ4uUl0xkGhMZ6IOU+2BQg6y6tWakVSErwDKUa5vckm4LFXd3&#10;i1H0s5j01h/iZEQNEEaDTopkBiMje3ng20BGPysiapASW3w6OAFEGx4bCEamp2fGgW6RJPgm++Kf&#10;X/jej574jx889aOfPP39Hz31wx8//fyPn/7xT5762c+e+vWvP/vSi19/582fDd7489ToW6Hpq6C0&#10;4NQVGMGpq+CzSPBWIjYaDQ/MTF0evPXytcv/9e47v7r0zq+uvfeH0eE3Z6evRiODALWUA2qktHw+&#10;UizGymXhs2XJ6Kec+JkrRNK65BOgli2sADWQGUGtNA9iS8GPAqC0VC4QT09F42OB8GAgPDAb6h+f&#10;fvfm4MuX3/uvCxd++c6FX1648MJrr//wn//87isvf+eN135w4c0fX77wwtV3fn7pzZ+8+9bzl976&#10;0aU3f3Tp9e+/8fdvvvLXr0pEbU73+keqhgKZsRquSgFONqd0nO5OFnJhwial0aAtuOYDEEQAAg5W&#10;xO1IYzQo8pbZJB7jHisGuXxmNvzzupS1BEx2QA02PNqOHB4KUNO4oPTQ0AedhHQkSNBHYlS5YDY9&#10;lUrIMgIwmawkiA4mogOp6EAy4q0nyCTHchmC2opxT9xLO7PceTMUguXJk9IIah44Kqh5j1c7dlcp&#10;jTb7qUiHrsq4J34oOu4pR13hlw8QFk+MAMh03POas95zMBYfwqVkaiKdmQaAarAXvCj8rZgokHrn&#10;Dm5RAEd+//kfHnji2bZzn9lz5qnGY482HDxd1318e+fR7V3HdvSeaTx0ruXYY60Pf/7gZ7574rmf&#10;9Xz2e7vPfab+0MPV+49VtYF4SGl7AGdrtjc9WNu4bnvT2rpmSOeoteIqUm/0s1k2A+NwHoCjqrUH&#10;iAYagxhOk6Pc9x4EVBlXQTAg4yeBJP/sTqYQCImQxCxHIbfs9YJqm3YJh7G1ChHXKigNBimNWq+L&#10;D4BoYuvAqPqlD7yp2xncuqbjSP2BU5t2dcn8M85R8+NqD9RwmtryyQRuOM1htd1CaTroSfGJaUTN&#10;WyHLqCFYTfZR6zjCsz5lNmHf2ca+h4BrdV3HG/YfvHDxFfx31r9GZKETWAuUli9ECqUkvmdBXcX5&#10;O+CwnE5NS2TSQDRSGkEtw/PXy2X8l86VOS9NprWllW/coUylKKCSsBqgyhDNhzDhLbIaUsMpXqVI&#10;Y0ppwl6swtYgth/SHXE5Tc228NBwWpSDnkQ0CH1zRGiT0FoqI2eJovOKVisCaUQuM3hptXi1QvAD&#10;1LiqNJ6MZXIy9EneAqgxlkYQAYUAF4gmNIhKVh6yLK5SRA1GqkBFFsqyAoQSGiQSengXI6rSHF68&#10;WV22KfdlFZShzKafYoOUl1WUQYNu2MxkHrZjftpwuh4T/PbZP6QDVmu1E7ACnKItqVMSXaJNlGQf&#10;kKVBDgOZmcjB9JvQvss6rlFhQ8Y9+J8FmZ9OE7KseM/qrh+pMdmHyG2EddlUhdNkHr+ARNRIZkzx&#10;LWGgBjGQpogmaz8pfEDwGSgNThiJjMw0SOC/mxBbYjYyMxuampgeCYSngnI6exAMF03FhsdufucH&#10;T7zw88/++tdf/OWvvviLX37+hZ9/5oWff/rnv/z0r3/zuT/98avvvPGz2zdfmh59OzBxOShbwl4N&#10;y2KCm4koXtAT6eR0Mj4RCfWDzN67/LuLb79w6cILNzxQuxIK3ACrxePjyeRUOj2dTs2kUjPANVCa&#10;LiAQPpubwys1C0NWEsylsvmIbswxraAWyOS9JZ8yAFrCn7WyQ0dpHogmawhkE7V8MJmdkXBaciIY&#10;uT0TvDEduDY1+97oxIX+2y9fu/mX9268hPTKtT9evPTrt99+4cLbL7xz4RegyauXf3vt8n9eeuvH&#10;F4Fobz5/+a3n33ntP177xzdfffmbH7H3NKHBAzUfkggWHPdcDWor1yfeE9TmSBWkn4WFrAKQTiPz&#10;tQwuvnBfghc7wBSykuwb5SKaERv8HCp1Rj+n8+npQiYAUFOEii/OyapPN6K2squy5BMcI6wNiE5P&#10;E9SScRn35NAnKC0ZlSUFuvBz9INAjd1Gl9xPIelKUKOhrJYnn7kd87sHipJYpo90Yiws4Gcnb1xQ&#10;GtgLoAYOiydGowpqGk7zQI1HfMbwKbwd1EKcJOf9TL3FBEX8xbh0R0Dt2//xnf0Pf2bv6U+2nHis&#10;4dBDoLTa/UdkinrnUU5Qaz7xePcnv3rmqy8c10HPxuNP1HafrGrrk6M8dZnnhobdILMHahoeqN6x&#10;pmYncE1BTRYtogC0uaWDBpcuAtcYTlNKO1zTcbSqzSMzINq2tsMENVcbd/dsAlTt7du4p3cTbF3C&#10;CWbauHIuGkNchCezN+8W9gKBoR3cwqBNGmw9uAW3bj0EY9NeaR/Ojbt7N/jEtq6le11z15qGfTb6&#10;qZQmwn15I+IgDNxuy94e3czsFKBKVhKAybbuuF8Xe+ryTwE1GQBVMZDGzThWspoHahRBjSsJAGoc&#10;9xRE29u7rbVPN7w9wrM+AWo7Dz60++ijTX0Pbe863tR96NatiwQ1/A4A0SiAmiwMkFeFLBFI5bNx&#10;IFcmnQSvCJwZpZHkFlKFAlRYWCjMz8dS+CKWkgZbMIBTBCnSFVJe5SXDLHMaTrmgBmk7nHMmqweQ&#10;ZXVfElFTUAuE/DUEPqh5c+OsZSIamAypenBTLgJNEcsMvJilh9SVwxNwyMz8lJt1r6IFi96B2BQ7&#10;BLzAWxZUA4UgJTrAACiQIVgMMlihx1iKxVAeHtgWwULKSxCaZcvEEYhVeJX3Qpd0F7SCt1O/NmgF&#10;aFSITS1LOWZRYZHi7dgTQzcaq9uhYSnFnthHptz+sC5lTvPz1mQsuylLWgH0h35+ZN4RwlXwDVHM&#10;EI1NQUZpEIq5rFOBOLRJRUgNzvR/mSymRmqFTfCQriousR1XLMnCNO4pa6eiTbe66zQxK/55D9Tk&#10;D7lVM9UM1IzSCGpANAbVAGcp/XMlif8LEl1LhuPBQGh6OiCrPsPRQCQWRJlwIoL/Iz/7xVd+919f&#10;+dOfvvWnF7/1xz9+4w9/+Op//+HZ3//+2f/+/Vde+tM3Lgio/Xly+PWZsQuB8Yvh6fdiYbyFR/Ga&#10;zmUC2fRsOjkVjw6NDV+4fuUPly786vLFX9+6/uLo7VfGR9+annwXSBeLDCXjY6nkJEpm0jN4y+Pb&#10;T0YUdRmBbqGa9UY/i4lMJphITMUTE/HkZCI1JbiW944iAKVRMi9NV3pm9KSppC4jCEUHQWlTs1cn&#10;Zi6PTLw9OPLq9YG/3rr98tDo28NjF26PvHmj/2/Xrv/x2vU/XL/+4o0bf75166Ub1//w3ru/vPrO&#10;z6++88KVCz+9+MYP3nzlu2+99j1G1FaBmo9BRAqCmkpATeBAz6NcHVGj3l8+iXIZ1MgiuIvsRuHj&#10;C2UQ4x4Pb3fnJddm36jVoEY/IEmACT+AnKz9BKsVMrPFbBDohksoKeG0eWdamD/6iSx7iw/rDSam&#10;ZSWBD2pDFlFLRPoTOvp5T1BTVvNGOdlndp6SJ1AWUPMfu1Fa1uDMemU2Kc3nM8bhUBd/B8gyAlCa&#10;bMyRntYJal5EjYOeOjVNzmKPyVa3I6n0ZBbPpBjGe5qgpvfNLenGHEt3SgC1uXL869/6RsfpJ3cf&#10;O9/Yd4aUxuHI6v1Htnef2Hno4bZznzn2+e+f/drPD3/2e60Pf77h8Hn4dQFB+wZd4wkse7B254PV&#10;9RBAbc32Jo5+6vICWfhJSiOoQTyKoKq1d1ubYBnFQBoMYAdBDeREeNq89+AGkJlmAWrCapBAVe9m&#10;SJZncjjSOwmUiMZU5QEWykAANTSONqWdvX0Cam2HkW5uPbQJ9CYSXAOobdgloLZWDo9aDqchFfkR&#10;teURWNXW1l5QWl3n8TX1ez62Tc6M+ujWOkM0b/mn7srBiBoojXpg+y7wmUmy/nGoHCxmSlBjRE0m&#10;qIHV2mTVJ0GtnhHQQw/v7DlTs+9o5/EzwcAQfu74BcBfIxo5ltCanBxVTGu0TPb3Nzgz0YO3CxcT&#10;4GssUyrxlM9UToZHAVUgJ4IRAcvBKZGxF0uCuoLhEIqhPKGKOAW5rKbtyNHsYDJWrGjZATVv7zR/&#10;dpqE6ypAjSlZDW8OF9QIWPcUrroQRtFjfjPcq5kcaA+3wyfCx4wbeCE1UEOWoAB0ACIQFGDDsAIQ&#10;SQIpy7vYwcIQSQgiKrnFXLEdpCgJI1/Mu6AGD8SSZvyvEqZRAMJ9KfYEgpP9YRaF4WG3eZWif7lB&#10;H9T42Sl4rDB1z6w1S5xCx4AjtOmn0CUarMvPzvtaeQM1ik7yDaGNtks2HtystCHyGYUsUGY1e0Gs&#10;ZTL/6sK4yru7fXA95nSFduBH6jrdNpmuMJxwGlWBZauFT4eUoAY4S4HVMsmkLiaAIolwMDITCE8H&#10;I9MGavFMIpfPvvn2i//4xw/efOMXr736k5f/8YO//vW7f/3rt//yl2//7W/fefWfP3z3wq8Gb740&#10;MfTq1Mgbs+MXIzM3hNJS03nZ7jQAZVLT8ejw9MTl4YFXbl37861rLw7c+NPtWy8N9f99auxCePZa&#10;JDQQj+JtPpZKTGQzM3jLF4v4k1VWEoDPiGhMc7lwIjEZjY1GYiOR+Eg0MRYDsaWn9WQCOYGKcTVS&#10;WjYf4eLQRGoyFB2aDUksbXL2yujkxaHR1waGXhkYfg32xPT18an3xiYvD4++NXj71dtDrw2PvDk6&#10;dmFk9I3+/r/cvPb7G7KR7+/eu/zrK5d+cfnizy9d+oXMUasANTKZixQOqMlkNaEEIIWAWmVEjZRG&#10;SVZBTdGHI3RpNCUxPF9s3wMXGGLLniAqD9RYwEpCRDGTgRqhDR4thorRciFSygfBaqC0QiYglCYT&#10;1GQlAQ+eUjYSUENKHiKozenp7+gtXmPZDEBNhj4T0eG4htMYUYuHbkKJyEAqPrR66NNAzf0Ift/0&#10;c/mgZqwGKXsBxdxYGhGNsMsOC6WxPH52fKQyRAvMz80mU1M6QW0oHBkAnymoaThNjmNfudVtUcY9&#10;dXMQiagppcmjuLtUvnMnXypGv/CVL+05+nBT3+kdXcdr9x2taT+0TY6PFFBr6Duz5+QTB5547syz&#10;Pzn+pec7Hnu26fgnt3efAsZt2rVPdt+o37Vue7MMetY0gNIe2LYcUVunO4F5m6gpsSmoyZZgW3Z3&#10;4xbVbXKUOMhs696DZLXqjqNb2w9DwCai2ObWgxT5DFq/64D5kVVQ89YHyBDnHtlxTchJQK1Ddz7r&#10;BFTpeZ06jtnUJaGyXT0yoAm8k6CaIBoME1gNng1SpgegtqYF1bWu34IXXdMFBA4OSnZra9+O7pPV&#10;7Yfur22+r6r+Plnj6e9w64uLPQlqGj9rMVBbs2MP0rX1lbtycI6aTuyTNQRMIf6kZMNbf+hz58GH&#10;mg6eA6hVtR869NAj+FMSf0HKchkFNbJavhAtleVcAdBYcV6moFWsJGAAAALJ5fTvzWy5nMc3/vx8&#10;IitgF1WoIgnBYMAMCkVkbhlk4MWr8PMSsrxqLEW6Iq5pebQjO9yyHWucWcBZKCKb3IY1nMagmoEa&#10;m6UUzjwhy9ljLqgZaRGz3Cy4ivaHyMrT1qycImU34ognyIOgBiygAQ9wgRRCaCDWsKTBisEEDEMK&#10;lLQRPWZRESnFS2jWRSJmrTXZNs8HNWStZbsLG3eFFipsMgEKI8tbL71/F3xmNzJWY4MwKrpkTblC&#10;B/jZ3V5RFXXNyZYhZNEri4HRcGuhNTTLirTZvlzyqxiiccEBnEY/LOPCkIs4ZhOw9D+OjHhC9NBJ&#10;MWtiRcqcKOb6Kdzd7YB5XL9rQ2gHWbuL2yyL8RJvyrqGaPeMpWVXQhsHQHOlQtaZppbOpzO5dEqn&#10;qaUL6Xga/22DoLRQdCYYngGogdIyxQz+jwRDYxcu/O7K5RffvfS7dy786s03fvbaq8+/+srzr7/6&#10;4zdf+8m77/xm8MZL47dfnR59Mzx1JRkeSicncnjFewcIyfAXUCww/V5g8vL48Bsjg/8YuPHnm1d/&#10;33/txYmRN0LTV70B0OgwWI0RtXyef6zipZ8qFmUMdE4m38bT6ZlwZCgUGghC4cFg5HYwOhSKjcaA&#10;BDIM6o2Baiwtks7KXmtJOd9zLBgZ9EBt5srIxDsjY28Nj745MXNlFu3IwoJbotlrE9NXoMmZq1Ow&#10;J94ZHPjbQP9Lg4N/GRj8662bfxzof3Fg4M83+//0EY5mGigQ1JTM4uU5RTSxFdE49LmQ5qDn0t3i&#10;yi1YZaATBkc8fSeX7TNAJURCqrBQk7JUeKEUWwDEgGZAUcoxZJoK0W+XBMvmPDiDKs4JhQBD3GBW&#10;z2UPFHJBZOFkXU6f18FEl4q82BWXpur06mgOPw8BNVlGkIjeTsYGk9GBRPgW5B9OMAJQy6YmZdVn&#10;brboja5y17flYxUEznxicyQ7IxirEdTwxNgN1XIIjZRGKavheSbwPEulKBc9pLPTqfRkIjmmoDao&#10;iwlk3BOUJnPUYgPR+O14YgSgls0FSuXlcc/lcNpS8f07xf95vzRXjDzz2WdaDp/Z0X2sZt+hmn2H&#10;wWrgsJqOQ9u7TzQfeaT13DMnvvC9M8/+tPeZf285/fT2ntPbOg5t3t0F6lqnO3Gs2d64ZjvgzAM1&#10;CKAGdBPhqkiWMfrz1do2Ne+r2tsjJ7jvO8It9RlOI65VdRyBBNQcSnPJDNIYmDdYCW3c3SvCpd0y&#10;uLlF0Q0SGmvp3rDrgC8Pzjbs7tmwuxcChxHUQGbkM4rohgJwIl2nA6BrW2Sy2nJEjbPWhOG8cJoY&#10;zd34ODJBbXfXx2sb79sq5xB8bNsyot2/TQNpimgMp3HQU0GthbE0sJrIn5pGVtsoiyS8IxkIarKz&#10;iZ4fBbqt3ne0tuvE9u6TdQdOKag9BObGw3z06aeKhRD/p5Py9Q/KuBzELqEyOVoATCY7IRVk2pmC&#10;mizj4gtGruK9Mj+fm5sT4Re3UEwJqOWTuRyoiAyk7MXIlkTOCGTEJp+uPIaDaAPLKOMqgppbS6Ft&#10;RTgNUobjslBvdpquJJCSbNDlM3YPUhuIJgilM8lWRNTAWFyYST9sABPZ68PltuDbXlANN4LTA6+S&#10;HEJAce0n+GBROUCGEX3WgZOs5pIKwYVIIfL5A7aVQV0BI7AFWc3nD8gIieXRGvtgzZrYPg3WdcWr&#10;lHlYGCmycnd/aSo6ifc9qZGNG0tV1DWxGGQdQwrZVRqsbh/qg2TAymflOfUJWJu8i9cy+qaUhvLe&#10;E9ZPQRsi05BjDHEsaxhEIYv/O9Bqw7JuSWbZFLL002mG3cvsCvESC6+2P0gV5X3JYk+ymgtqELIV&#10;lMZ5aZotZUvFdEHmqMmpoLqeIJlLKbqlYyn8D8UfVKFIPBBPhhOpaA4Al4rj6s1br1+//tdr1/58&#10;+fJ/K679Ribgv/3Li2/9Us+D+u+x2y/PjL8TCd5MxUfBZ344TaIqidhoNDQQDtyMBPtnJi6P3v7n&#10;wPUXb1z5r9s3Zeu12anL4eCNWHggrgOgWQ/U8B2Ibz8ZAAWlKa4lgG6J+FggcH1m+r3Zmfdmgzdm&#10;Q/2B8EAwOhJLTSazAQuqSTitGM4WCGrTCmq3Z0M3Z4I3OUFtMnBtJnQrFB0Ox8eiiXGk4fhoKDbC&#10;NBQdmgnemJh8Z2zsjdHR10bHXh8dfXV4+OXhsVdGJ14fGX+d23O4oOaxGuVxlbKah3QgCX92mi7z&#10;JJB5skFPGEvv4+8nbwtZpQrGqJQCPVYTmhE4AzyR0kqxRTCNEgxhy0SscT3CZApqDKdZRE0gTAvg&#10;Lt5JAPlQMRss5SXExUbkkNBF4R4XzmhTBDVvKaUsJpjRMwlkJYHIBTVuz+GDmrBaNoCbCoPKB/Tg&#10;DDdFyqx5FsqJ+ZKAmj38ClBTwx3oXCEDtWIpmi+EdNwTlCbjngC1SHQwHMUfAV44TSJqMVnyqaDm&#10;DX2iIkFNH4UXU7y7VLq7VADdPvGpp5oOnqrrOuKDmgx9wsBbv/HIo71Pfe2hr/702Bd+0P7oF3cc&#10;Ol/VcXjznu4NTe2CX3XNELDsgZr6+6sF0TzVNJDV1tYD0QTU1ukB7ar2Lbs6q1q5TevRmn0CGds6&#10;jmwFG+3t29p2iKAGCFMaO2yURjgTLOOgpzMMStGzBSV9yfCl+nGV7fglPSAzSqsQ/EQ0CqAGRFun&#10;hAdQA41RgmsSrlsGtc27ZYJaffepDc37BMWAZVvr75PFBA2CazJlzZudZuOeNi/Nhj4lqKZayWpy&#10;3AIoDemW3XoWqn/QJ0BtG55k53GAGhcTNPSc2b7/6Ja9fZ9/7svyl5huQAMppQHXEsVyrjA3n8xK&#10;/AzKFvM5qJDLyjTzgo54igBqeUW0/LzE0tL4T5IW0klmc4lMFmyU0r05FKeWQQ2CB9986vc8ECgt&#10;GA5BsFGLQIaUtgm1KFw1g9J2PFADpVF63+VxT4Mz2iaOeyqoVY57GnXZJWbp/xBZYXIebLRAUOM0&#10;tWxerhLRSEiiYqEEVADWaNgJDAHsoAF6IKlQLrhQfCuDLcT2C6MiqjMIJGwxD3RaxiAyipUHCKIP&#10;sOk0sTANVLmnWMZKGn7B9pYX4BO9fxcS4vFbo7QFr2VzmlCyPO91Dymy7qeGWIzV/1dQg1hYkMvx&#10;8Al4rbk9VCYzLJNaPqiZkzRTAUY0yDeGXLSZNcNsZlmdTsvSw7TC4E1de7VwabWshQqP6V7+ZVBz&#10;KY0inxHOLIQmHjlormhHf3LQEzaLJQFt6RhESoORLUiZdCE3PTt0s/+Vmzf/fu3aSzev/+X6tT+/&#10;d/UPV6/8/uql316++OvLF37Zf/2P0+MXoiG8fyfBZzbomYqPxcK3AWpAMaSBqSsAtf5rf7j13n8P&#10;9/9tcvStwMzVaOimA2rTuWww7wXVouCzYjFZKsniqnRqJhzsn5q8NDl5cXr66mzgZkCDapHYWDw1&#10;Jduq5UJyrLvsfxvNFgTUbOgzAgKLDkkELoIqg5HEeDQ5AbyD4unpeHoqkZEFB0zjqYlgpH9q5srU&#10;zOXp2SvQ1My7E9MXJqbemZq9NBV4d3nVpyv1SPzMQA02zySQQc87MjtNJSOeywOdDqhBd/SAo7sy&#10;L76wsCBbSGjL4BJBKIuo6ea0nghqgBiPYxzR6fo9UJtLyfHqC2lNK6apLYNaKScjkvBIRcE7QRML&#10;pxGJjNIgH9RkPUFB1hNwmpocHrUK1G4T1Lj9h4JasKiHshPUrOcQP7g50RlG1HAvwy8FNS7AFOOD&#10;KQ3PswLUZL2nN+4plCZRtFWgxk3UBNRkMYGCGppyQW1Jhz6zyanTjz3W2HdyRzewSRZgQqC0mn1H&#10;AGp7z376zFeeP/vVn/U8/c2WU0/VHjgpSymb29fv3Cvz0rY3Pli784FqoTSC2v1VdTJTrVZGP9ft&#10;aAGoQaS0jU3tqo6tu7qq2w4qpR0DYVSBMwBqOtyJtKbzBDyMaenUscOCXyA2gTbfo1chEpULagCy&#10;CvktH9kCsZF23M63NXX5jIimUTTwmYx+qgTU5C7+mlBQmqYy4umDGgD0YMOB02C1tY3tgmKcl+av&#10;8TQ+M0pDek9QI6sR1KAKUOO4pwdqbR6o1XadqO89I0s+D51rOniu4cCpra19P/n58/hDRYc+8fsj&#10;uFaUxSgJATKZNyNznDWKBj6T3eoLpUKhVM7rxDWu/QSoAdEy+D7TKFq6gO9u2f82mZZdOQBARKsP&#10;AjVmIYbTCGpALtRFChtOFEN2NaVBrg357axYRkBQI6UxdSkNKOmvJ/hAUDMZbLlOyrCMTEbZJQM1&#10;yDbpAKhlct6uHy6owSiDHEAzzqx/IS1hLC+SRF4hWKxAFo3uyAlI5tEqSAVfGNbyEQQSCvFttows&#10;DTpNVhIpu0TRb3ZFFTLTsgf4hA+CD6Upy1sL/Ixsiq2ZUIy9glxQs6tWC+JNXc8HSZDLF9ph42xZ&#10;8Ase3Ajt46oyGYNqljUbfiOh1UhE3DHogeEyGbPmzPmDoSxJsaJ5Kgq4V5GiA/eUFXNV0YJ5TK6f&#10;PczLws97UxpUAWqQD2py6Jz8dSes5gEcL6FWBsSWx3+H5LLyyXQxncqlk9nE0MiloduvDwy8Mtj/&#10;z4Fb/5CzO2/85fqV/7504RdvvPKDS2+/MDL4z9DsjWRsDHxGJePjieiIgFr4djw6FAsPBqYujwy+&#10;DEobvPHn0duvTE1cDM5ciwRvxiODyZhMU8ukpgTyssFcVk4pKORjhVy0WIhmM7PgvJnJdyfH3gar&#10;zcxeB6WFIsPh6Gg8OZlMzwDIgGW5QgSsJmsL8iGIoCZnbaemYomJaGJc5rShvKwD9ZTKBWSKWz4I&#10;ZQohWSWamQxFB2aC12dD1wJh3EiM6dl3p2Yuz4TeC0SuV0bUAA0qjocKVBHUFmQfNQ/UFhZl63wN&#10;qlWCmmlJDyRYuivQoxhk06o8UPMVnXMo7Z6g5gbJXBHU5Gz1OaG0JTkwVFjtw0FtvgxQSxPUGLgi&#10;mfmM4tnz89JhPAcgdgE/PPw80tNpHf3kcezLoOYPfZLSVoJa1Da81VsvR9Qo6Yz/2Ilf7JWmNr4p&#10;j522K9byQK0YzeWC6cyMrvcci8aHAGTgMx/UBNEIatH4YDzBOWp6eNQcfrLSAbTP7YvlmSwKXodn&#10;B/pOn93Ze6Ku88i2dtl4VsNph2r3H2089HDv018/97UXjnz+++2PfmnnkUer9x/dvHu/bMZRv0vn&#10;pSmlgc98UIMcUGs2StvU3L5l1/5Nzfs2NHZs2dVdrfPfazqPV+8HqwmugZxAVDoj/sS2/ccJZAZS&#10;xCzhM2TbDm8EV4GuWg9tUK5iqOweoKbDo1s6Dleh/Q4V7tJxtGrfMQgGmiK9kdIsJaitbe42XJO1&#10;n7u6cRcZUXVAjad/2vLPbW2HAWrb9x9fu7PtY9yJA6DmI5rLZz6i7VLJfhwrQM1HNAO1DU3eMaZg&#10;NY5+gtI27znAvTnwALd3n+RKgqbDDzf2PQRQw9UX//Rb/MTx+4O/Gin5C7KUwdsije9Tn8YyxbwE&#10;1UqclyZnSdEv37ylEkEtVcBXcAmgBjsD1sMfxXoWuw9YEWUmYTICFqnLpTQKWVwCUeEqsoEQqMvz&#10;W0XWgg25lAahpBzHjsSLpaGYlDRQo0FEc0EtqRuqKT+tGPqsQK7VTvPQWA1qxC/ILyabdOBeSHMF&#10;FBBQg5+IJirIKVJ33r/LhZNgDhAMDQIKYALFOAZKsKAhBKPoIJzhQwzEMjDARuA/4aSVZWhTvJ3r&#10;oawkUoMb8o15YLAzEEoihRM9ZxlkpYcwNbTGblh1pBWAxUsma9k+stsrt2MV7VTIikF4VmazHe8W&#10;SH24QUoas5SGeUyrYagCdMzwiMcBNfyPI6KZ3ypC1hmI5VmA1c2gzcJuldUeiIU/XG4Z61u+fI+p&#10;aTRok8/oIaiJ8kA3OYOOrMYyEKtkS/hTMJMrpKl8KZ0rpvLlfCqbQDo9OzA6emF05O3h228MDb4G&#10;XBvs/8etay9eufTrt17/4Vuv/ej61T9Mjr+TiA6lErJ+M5sWUEvFxlPxcRBYIiahtdmpK2NDrw73&#10;/3Vs6J/T428Hpq+GQ7ei4f545DaQjqCWz0o0DsK7XoZQ04FsaiYauh2YvDw1+vbU2MXg7I1QeCAc&#10;G4mgTTSulCYRNVQkqOUF1EBp8PASlExPA9cAbeIHluUCSmbhbCEMPssWJRVQywXiyYlQdDCI93Xk&#10;ZiB8I6DpTODqdPC9WUBb+Dq355BhTS/WNSeBNKQgAA+qlpVcWMzM4b2+mPUjarKSwNnndpnSVLLn&#10;LV75jFct+GcSCJT4O3QorMQWQDM27qm45tKYy14mr7qExwhqemyoF11LWeNAJTCTzE6TcU8lp1J8&#10;oWwRNWe4886KXcq4k4gGG4T20Eg+O5tLTwqrRQd9SutPx4dS8SF/jtqEbtUGVpst5oLllTt0SCCt&#10;iC6xV/Do81RCInVxzpxG0WRKn9GYXlrmM0cSnmTIs1CMANS43hOKyyZqADWZmhaOyGLPSBS6HY2P&#10;xOKy1a2Me4Jf9UevgVKhQ/vsS0s5PI2RgQv7jp3aeeB47b5D21p7IFBaXefR+gOnO85//uyzzx/7&#10;/Pf2Pfbl5uNP1HWfrNrbs76xVUYztzc9UFMPfXxbHSSxtOVxT4Bag0xck4ia7NCxoaljc8v+KgnF&#10;ycnrVa29MuIpiCahIIhYpraAGigK/EQmE1DTlB4iGlIg2vrdvRBjYBB4jmBH3gKibQTAwW49uAnE&#10;xnZ8UPO4reN41b7j4EJcIvmJodXBamtbutc2d1Frmro4v21ds+2jxuUFEk6zvTm2tR+q7z4FDH2g&#10;brfQWPXO+/xwmhmkNEjHPQlquySEppR2vy72BJytHvrEo1u30z+WQI9j37KnV9bJAnD3HavtOsEJ&#10;as2HzjX0ntmOx7u3+/U3/45fNvxq6YQMjavNpQrz+CaFinpwJ75Y8RbBu4EBtiL4TGNsgnGyW4eS&#10;WSqfT2QzsitHLpvCpVyOPOSAGhhLWIpQRUqjTQizFB5yFQxQWjDo7V4bkDQQRSUf1Kw1NmVO3bkD&#10;MlDz8I6UZh1zEM2DNkbUYBPUXNhyBSc4yQWyCrEMUiMwFla/OB1Qk3lvQMNlStOW5xcWJPSlwAFs&#10;ogQs8MpUIIMM1GDQdsEFr2RgBNI5vxYK4JI0pS2XtaRhCkmFBZbev8ssKrpt3tOm3BbQf94LZeiH&#10;CJrsMP1kKWsKtn1MEy7xc9FwRSfEG9Fw6yLLW7h+eJiFIf1BXdxFW4CfD3b5LmgWV3VYkwYFJuPQ&#10;J9GHNlMWpt8Qh1l6jKgIWzRMdhViXdc2WRmTNe6X+TBEu6fYjhkVtkqy6KSSlodZBlsmQhsFPoMH&#10;BchqelV4lAsLeIm1AGqFUrY8h/8FGRiQGGVk8XcO/m9GJ6euToxfHBt5e3T4rZGh14cGX+m/+dLV&#10;d//znbd+dvGtF26898eJ0bdi4f5UbCKTnE6npoFr6aSE1mCA3hLR4dDs9enJS1Pj70xPvSuDnpGB&#10;eHQoHhtKxkcTsVEBtfRUFi93GTydlTlOqWlUjIYGZyfenRp5a2r84uzM9XD4djg6Eo2PxdAmGs8C&#10;yELZfNgb9yxEc8AvBTWf1UByElRDiqz4QXIoVoxxv1zNQlIrnZ3VY6aGwrGBQBiIdjMYvQU4A6VB&#10;gciNYPTmR4p6kBHe9xTe3OQz2hUCqM0venPUOE3NWI2nfHJ5ASntrsjbppWsRgQR+AAFrgS1uWLE&#10;gmoVoLaa0kzo6kpQk9AayrNxn9U0qKZrMPV294io3UU/l2SBqsEK+6nvMGEsVC/kQNxyvnsydjsR&#10;GUhGZMPbjANqufREXkFN1hPIlDgb/ZQRXv/u0iU1AMQkMwE1pDrWyUckK2QplAEvIqVtghMipcks&#10;Ot1BLZ2ZTqYmEskxBbXBkK4h8BBNtk8bjSfGUCabC3DQE9XxAPXuss6UHxy6u5RfWizeuPpK2+GT&#10;jT0n6vYfrm7rrWnvq91/pP7Ayeajjx793HfOPPeTrsefazr2ibquk1WtPRub94G9ZGra9sb7q3eQ&#10;0qD7qzxJRI2UVteyvmHPBh3rlM049vTIlrZyvhNA8Oj27hMAMrAaxyV9UGN0TSiKRMWUIqVRFk4D&#10;qCEFVAGtAFgivSTae1Awzq9CUKMYUQOfVe0DFELHcSOCoEjrbtjTq3zWKXtzNHWtkYOkQGnd63QN&#10;6drG/eubOiFSGk9NgFHTcaSu88SWPQc+XtvMEJoNerqgRo+yWgsojSkkoAa7bjfgzKU0kC6HPsFq&#10;Lqhta5Mt6Kp1ghoojUs+mw8KqNV1najf33ft+oXFO96mhpKKZKAzmcvh+1L5zDvHUwNpQmlENHxZ&#10;0wC9ZYqleCbjbrSW0k3UDNTASWQpC4x9OKjhKgRDRkL1mAE5Y0CPV4fgJ5DBYMtsik4TA3gUCqBB&#10;AzUNnq0ANbIaI2ruqk/SlStewnsdOFLBYRViedoswKyBGm7kZwXUTGA1QANADS9+wATYhVQBJ+67&#10;jBF+1IqsRgBalvIEXs9CD4ogrCItA4aW7si4ns92TIkvuJ3FwKw1Zs1ZkaWHJAQDH4E3oujnR4Bh&#10;3bDyq8u4V9k4UlY08b68amIjrMgshDI0IN7CxKeEkmwHzfJBISs2DNTCs1LkhWCYiD5IUUCoWotB&#10;dFKw3aw5VwLQMqtV+Fmdcj2rr5rcW7h+ZnnJylhJU0V2peQSOqlRseWQmMEWbQ2PecRmV83IaVAt&#10;V/LicEwZnyuUc/I1M18ozeV9VsvCzuZTgLbp2f7JyctTE5cmxt4ZHX5j+DZA7S/XrvwXWO36ld/f&#10;HvgHICwWGUzGJzLpmVR6Wk7wTM9mMrM6vjSVjI1EQreCgWvB2evhUH80cjuFl6AcMjSRSown4+MS&#10;h5PzCTxKkylugnejwan3psfemZ26EgjcCEeGZFKav4laKhNQSosA0agKUINIaTLiiTZzQVwCpRHU&#10;dOVBIlfU9QcFbucxE0uORRPDoehgIHxLQC0ioDYTugYB1KCPFAphshpxzcUyZCnzLCzqks+l3AKQ&#10;QllNca3AHTqU1eQgKdhyeJTDPUSiO3cM1DxEI8TMIy1EIFKaxNV8FDNQM1xDXRpirwI1hTApSR4C&#10;HpGWVP5KApaXdY4MIHmgJqlipQElYaisQbVCLpjPzCioDSmlyQBoOnY7BcVH0olRXMqlJ22amoEa&#10;5IIateCPdRK8FhZkWYOCGihteZSTfdACXkm+XMuyJsMb9CyA0GUHNR5IMCo7pUGx29FIfwypINow&#10;EC2RHE+m5NgonhzFH6sLar7yd+8iLV58+69tR08D1LbvO2SgVtt9suPRz5959vm+T31r16mn6w+c&#10;rm7t3bQLuLD3wbrmB2p3cvUAKe1jVds5+vlAtcTYZA3BjpZ1DXs2NXds1aPWt+7tqwIetcses9va&#10;D3N9Ym3XSU5H00FPkUdpFktTSqNBtNrchktHNu71UMygTVKimNIbrxLjlguQ3lRsWeNqx6Et7XKX&#10;5WJo1pumBizTLTl0gacG0rzImeyd5s9OA59Rm/f0bN9/vL771MaWzvtqlhGNZEZQYyyNfkbUQGYf&#10;r2lGCjGiRlCjNJYm+9yub5RYGkBtk55nClCDCGq1+71wGkCtvvdMU99Djb1nAWq7eo+MjV3HH10l&#10;CevqVAf8TTKfj6eAXNlcCd/LQmkMqjGQpsOdRXyb49uWTKZhNjnWk6CGMhAMgBEByGUy5ScvvrUa&#10;sEBpEK+ygPgjIYGziBwMBUOOh/IXHKDuipIrxRuxfbZp4TRiGbtH25eAGjwksGzewy8iF8WSYBH6&#10;kdKukBVgGTcCBw/ITMdYU3BqGTeiJgZAge9+CzKBKpASKYxUiCOwCWrCFhYTcqgCZeBkRWkZbeoA&#10;KNrkJSnv14WHd2RhijZvB7EnFAvQST/7b+XZcwotw8Pb8RLSiuoUnK4HWdZyDYrFWBIp2rRn5fpN&#10;VgASSvP7QLmNF5Sc5AH6wTOIVeBk1nvCaHDpXwU14o5LZquzNExsx/RBTqRoH52BwUZ4RxagbaIH&#10;KYrZ3VmSzlXynBoSYxisUmSvZSzzzyegR8X5Ep6fZQBqhTnhM4AaUlnJhC+VMv4TZZAC1JANRyen&#10;pq/NTF2dHL84Mfb2yNBrg/1/H7j5Uv+Nlwb6/zY6/Ob05OVwaAAvOCAa4CwN3sribciN33X5Z2Qw&#10;Eh6IRYdkVDQ5CRQzJpP1nplALheE8tkAnen4hCxBmLwSmnkvONsfCg9F4+PxlBxLAETL5ABkEVJa&#10;oRSvALV0FgwnQmFQGgQIM1ArlBOgNBj5EkAtBqW5O256Kp4ajyVHAWqh6EAo2g9Wmw3d4KAnie0j&#10;svQPNKOxGcj4DAbRjTY1v5ACqImAMiqA2oKsLXA3VJM1BJK9B6gVgAXyYlCEIqhprEsozWaqGaiR&#10;0lxQM9BR1qkENbIa67KMEhI5SUBNLyWl5ELmjh5qSQmf3VmO/6G3xkbywbW3MoTqj36m40OCaNFB&#10;H9SGCWrZlHeiKI9A4EczoR2/Y+jG8qQ0Gvpw7j0RjYim8oKd8qMpycYfOiwbzuNXDb8QqclkYiQe&#10;k7huIi5KxpXb5AzaCWBcOjONX1/8UoLt+GMlqHHokz+jpaUCQA32P//x+z0rI2p13Sf2nHnq5LM/&#10;PP7F77c98vn6g+e2tfdt2dO5obltbcPuBzWWRnH0876ttbQfrG14oKZhjVKaru7srm4/LJKojwTP&#10;qjqOgM929JyBtnef0qDacfIZiI22C2rAJhqKVhIAU64SYiNXuQSGMqwI8SrjbSxmhdkgUwU1GWZl&#10;CxKcU0SDdF5a1zp/Jw6dkSZbplGgNLAaDIAa0Q3plj292/ef2NF1cl1Tx31+LM1SGhpFkzlqSmly&#10;AgFYzQU1UFrFMgJG1BhL4xy1LXryKUAN4CtnEugmalzyuePA6UYFtdp9x/YdPRkKDM37oKZBtTS+&#10;GeX0pzz+qJXvehnmEDiTSWlKZnmgG76sgWjIaoAN0nFSFNMT3OGPOzAENgInUUQoYhMBy5yQC2pI&#10;wVgR8JaPaKQ0ghoKy1UnosYW6ISY5SUWqwA1k49o5DZG1LyjPI2rKqQxMCE52FYGpGWChynLwzBQ&#10;owdkthLUMjAIajSEJ/BNpClpxuADAkmQroggSJklaXnDoD5AIEUZeCjwB6lCcE2F6uQSVi+WvVFU&#10;ppRXUe9uQrPWJRpSEoggp7967OU50Yba/CxskwVcD4rRSY/ZFMuwmNs3K8DCSNksnxgN2u4lCqQi&#10;D8rpElI8BLPxq87HyCdJxJEqKtpIcRVgbVkyEA2zKRTAfyuwDlMaJpKQa1MGT2ZUyO4FVdiUa7se&#10;pKhud6THnGycype9Yh8CahUySmMK4XuDoAYPqc4DtflCaR58X8D3D0HNpHPXMplcciYwEJi9NjVx&#10;aWrinbGRN4YG/zl6++XRoVfGRl6fmrg4PXUlGLgVj43K8Z0SSwsoqAUYUUslJuIxvBNHYJDMFM7k&#10;JShRtFywWIgUipFCQeZHwY8ySd3aIxLsj4XxJh0TSktOyRGf+UguH80XYoViolgWEdSU0iyiBkqT&#10;2WmJlMxOS4Ids7LgQAS2U0qTuFopJlPT5KSp2UR6KpGejCXHAGqR+LAOgN6WiFrIi6jNhq5NBa5+&#10;pKjb01eIfEaDiEaPgBqnUvnhtMWl4sKid0SBRtfEQAqbiKbvfg/XINQFcCivaDitEJlTSiOoeeOe&#10;oviinuNprEZQo0A8EIhncbkA13uu2KeDoDZXlLuUdQc1eABqBnZLwmrLiz1JadpJmyWmoIbPrqAm&#10;+7HlAvn0VAasFrttysRHcokxF9TysvmenM5uAqjpR/ZGdefL3qYYHySSGVlNhReq/CD4A5IgaEGi&#10;dP78uUA+Kxv9pVNjifjteOx2Ij4MaEsmRvE7mlRQy2TlDNpcPigLWwoROR/Cj9XhdndktzaAmuzZ&#10;dvcunkn+j394YffBU019p+q7jm3fd6im42DT0UeOfO7b5775i56nvtl8/BM1Xce27O3a1CKHEKzd&#10;0QwaE0rbVkc4Q/rxbbLSc02N7sdR1wxKW9/YCqqoaj0I8AKN1XSdrO48UdV2BCi2o/csVAdW6z0r&#10;fhl/PAYCQwHhNp2gxkAapdljG8FqHV4ATFlN0M3AiylqGYEhNTKjmGUxlvdLLjOfUB1jabLvRjc4&#10;7MGG9jU7JXhmiCZq7FgrTuAa7H0bW7pAURv089bhI7QfBmAR1IzPTEA08BnSj9c2S/BM42cfr22B&#10;GEsjn1lEzXBN42oyTU2Gj/fIMoIte3uE0tp1L7rO47VdJzj02XjwIeBazf5jJx99LJGcmp/PzMlU&#10;0dQ8WG0+meNKAsEvWUkA6kKqdi5T8OarKZ/JuCfLyIhnPpstl0XFomTTqTT++Wd9GjBRRmlGVJQ7&#10;7mlXQ5GgnDSgp3ZyG1sYYf9EdivJLA0TPK6M0iyotkpwit8Ay5XPWOI3m1kIgGWix4pZ1hdQD3eR&#10;OWpudU41kxYASyCK9+9KRE0XaZIbTMjSY+SBLNiFlEbeIliUF4VF2ILxB2vBQEUJni3dIfdYC0Q9&#10;iLczWcV72nIL1Jqfy+Vy4Pki6FFvyi7hXizmlVw5Uw2NIEsPC7Bl81sPaZjYSRhI2Y6JTVG4y3IH&#10;ljT0hVoQqgDCSGB+g3YLrykfyCApBo8+W/8JexgHUGMBpEZFhB7a5nEBiOhjMid+B2AQmCBrilmI&#10;ha2KNW6pa1jWletBC2Zbli2b7I4Kl0ViVraUyRRl8tkHSeBMl3ZKWgCrySkF+AKxRnxQk2Op8Dtj&#10;ETVOVkNaLONvRXzxFMPR8emZ96bGL02MvTU28ubo8OvAtfHRtybHL85MXZ6deS8YvBWNDuMdJ+es&#10;66An3nTp9EwiOanbv08mEhOp1LTHcNkAysh+HPIejOq2RLE8IEwuBXEJSMch0YwcAzqbTM+ms7IH&#10;R7GULJVTSIulVKGUlC0nS3FdSbA86KmUZoOe0yA2WUCQC6nCmXyYB0/lShEBtVwgCZpMT2g4DaAG&#10;jUeTY8C1QPjWTEjmqAHRZJ+OqYsANbyzV0xTIwpY1igNmtet1OTVbqCmYgiNBokNIv1UsJqQx1xq&#10;YU6namkIjTJQWwR+iRKLcyv4zAylHC+oxgIVIqixmMeCBEENwkmzBmpyKLs7id4zDNQUj2ToU0Et&#10;LKyWDxayMgCaiQ9n4kNUVkHN1hP4+3TMorwDajL06fcKhhzwsFq8LwwDNbcneP72syjp/iYyJqur&#10;JfzI7UQyMZRMCKWlkqPppCx+SScnOOgplIY/HXQnel0s4lEapAPBHqgtLcm2IL/7zx/vPni6ue90&#10;fSdA7XDt/qOdj37x/Dd/fvSL39/70Gfqe89WtR/c2NK+vnEvV3o+UNMglFZVJ1PTNK6mRsODtXJs&#10;1PqGPRubZA/9rXt6a/eBHk5tP3AGWFbbfRrIVdt1suHgufq+h4hrcILVtu0/vm3/SRgez/lLMpES&#10;p8BSG4BTHcc2tR/d2HYE2rBHCIx0RfwCcvmjmcsVWYZYRpsGUrMpZBlFE7UckFMHmrrWNnas2dm+&#10;pqF9LQQ487Vup2i9rsG0QNfGFh/U2g49WLf7o3ImwQpQo2Gg5s1IUzhDCpHVLJwGg7oHqO2WcU+b&#10;o1a7X84k4PYcTYcfhhp6zmzrOPrYM5/K50NzczIFc07OIU4Wy7JxUSqXVyZDurxugN+tsgpaFhkI&#10;n/kAl42lknFADvzFoqwq0EhVIinzwIBEjKiRqAyY6ARLuaAG8Spr8arwmbMpGnRPULPWzKZBEf7Y&#10;MvpGSqNhWWClsproAwBrBXjRNk9F1sogXQVwAmoUbPqRkpDyxUIWNmgBaKGrPsEKxliUYQThAymd&#10;hAzKYALvY9YirFQYALUFP6iGWoQqyGvEr7tahB4YqEgbBiriXZ7NZjOZdL6Yk6yPfbyj1YIH5SHr&#10;DGVZFoNYjF2yvtHJqywGsXGraFl6aKBxoyvXEJTRNk28C5vCVZSRMKSGzZhl6tVF+0vCf+AbZnkV&#10;qdGPydCH3OPKvQRZYbc6G+clVKHBS2yBBVjGbPOYKrIm9460KTbOfubnlLEExcBeHwhq5DMTg2pc&#10;+7ka1JC6oObH0tLZvG7hUcjGU8GpmfemJy9Pjl+YGLuAdGrinZmpd2enrwZmroWCNyNyhrUcYO3N&#10;UVMgQ5pKzehgqMxdw+sPnlwuZNIdbmNc866sJsdFQiiZ1ZLSSFYGOgvFeAnflnMZqFQWo1BM5ovx&#10;vBzbGMrq6gEP0XSZJyhNQc2WEQDRIul8MJULgM8yuuRTFoF6VSYSqfF4aiKRnoynJqPJ8XBsKBC+&#10;ORMUUJucfXdi+uLY5Ns69KnzyiliGUFNIkmO4MRV3bYjbeOehDMalhXWIbT5oEYMAgChrgRyFFbk&#10;NKeSrPdcBWqJOzJAuRwbo0hp95RbzErKXbRlNo6sXk15iOaBmjs9S4ROsp/sqjwKBTXyFkANECbB&#10;s8SwxtJAacMAtWx81KapWVytmJN9OohrHPrkB0e64ECSK2IZDdeJx64PfxnUZOacTlADe+XRK1lg&#10;PJtNTwmfpcagTGoSWab4Zc3mAjofUSitVEILsprB7uKC2p07gok///n3dx081dB5rE7OCTjccvSx&#10;k1/4/tnnftzx6Bd3Hnm4dt+Rzbu7QGlrG3av3dHyYG3j/dX1H9d1AwQ1Hf1seKBm54Pbm3hU1MZm&#10;wMSBra2HajtPbj9wtq7nIaim6/Q2QFvvuYYjj9YffmRH37kdvQ+B4eCv7jylkl05TEQuEtXGvYcI&#10;ahvbj8KANhKtdDoaDMIWCqMWhOrgNsbVOJrJdlDG/PTI1b1Q7wY5mapnbXP3Wv94qHWNMri5FqBW&#10;3/bgjlZhtQaBtgfr2whqFMiJxLZ5d7eAGjrf2nf/9paPVu1wQc0MiaVxyaePaEgpMBlTAzWkNk1t&#10;faM3+umCWlWrnMFVwyWfchL86cbes0jrD5za0nroc89+Eb8/+huVnCsny/glx7fk/J1cSQ5i90c2&#10;vd2PIH69wsA3NekNthxXoEOiwLtYOp3OF1ARPJRKe+OeZLJ/HdRIaSygToEzXRkg8nHNAzUTmwrp&#10;igRm3QJojaAGSd+Uxshn/ydQc8UyVtJojOBlZdxLvn8Z1HIFuYpiLMChT4jEhhSsQDox4IBIEshy&#10;7BLwAaogx9AQztAXs4cjiilkIIhNedV1JhyzHpT47RBTeC/XMFkVs+XuOvQJVMvjoyil8VOwAFJ0&#10;wCspt/BYk43zKj1sluJV65hf1+uVFUOt/1UohseCZzK/pLPTfFzjU2KDdjtrnNSCMi7eaTvLLbA1&#10;PnYKThqsbgLuIHW5xzV4lYb5rS5kbfIqDV4yw8rQMPGqlTHbbYGqyFLWSaSyftNfN/AhIpwpn3lZ&#10;3ejH+yYhqJHVkBZAbD6i+ZSWSmflOKmMEtvM7K3pKVlSAM1MXQ7MXA0GgGg3QqFb4fCgrpObkIFO&#10;H9SM1SoMjiZxYrca3uZEhmvyPlVcA7flcrCjQmnl9Nx81iSgprE0zoTDu5XbcEDRxHg0MRpLjidS&#10;y7PTCGqVe6chm55WpAOoTSZl59vpeHoqkhgLRW/7h4ReHp28MDz2Wv/tv+tiAh/UgAIixqs45OcE&#10;2JAyoiYveNCDTlZbXMoZn9GwuJRxjxncnkMYRVlNdspYBWrKaomllcd3uvjlynVWlkT7xZg0S/mg&#10;Bv4DnxHU7vhnfZrYz8VF6SekM3i8qWAGahIzS03kkqOcoyZBtdgwpGs/RzWuNu4v/wwUcxLu8llN&#10;YmDshs1RWy2Sk/ETPNoZPHZhNf4s5Ifld4wsqKOfYLWZdHIikx7PghfRz8w0JP58kJMR9acJFpe1&#10;fu7tXFBbWsyiwI9+9J1mgFr3iR2dxxr6zvQ++dVzX/tpz9Nf33X6yYaeUzVtvZtbOtY1yErPB7c3&#10;gsnAZx+v2i6spuG0B2sb1tY1PljXLDtxNLVubOnY2naoet+xmq5TdaCxvofrD56v63u45sCZbV2n&#10;6w4+3Hjk0Z2HH6nve3hH7zkAHEiutpu45sXSSFqkNECVQtjhjW1HNu877kmn/xuiebyl0MYqTkUn&#10;YKaT1XiVJZFVf++G3bKf7fqW7nUSRetcu3P/2p37gGUPNrSB0igP1BTakJLSGFGTcFpz5xbZ0qxv&#10;e+dRGB+raaqIqIHMXEoTUHOGOw3XjNKoCkrb0NS5sVkmqFXt7dXt7g5t339ctqPTE9nrOk/s7DkD&#10;UEO6o+vkltaD33/+e4uL+HWSJSn4ZSiWk4VSCd89iQyjZd7oJ3ANsu05YOCbmgE2UzydKiws4NcF&#10;f2PK0KeCGpCIoSyjNPKTcRjpyhWhyi3gL940RDNuW4FizJrTDIp9sHCawZmJ084sa/hFuTYEkHKz&#10;9xR5y7WdWpURNQhwQzJzZU5AAyGDIkmQPIwqDF9YWOJDBhA+IbEKRciDAGo0UAApCrMp91406EFd&#10;M1wbKWuhpFCa4ibQCimcbJ9iGTbIXsHm3a0YLlnjEFpmUwaRJlxlyv5YLctCvAtFtCJX0QayyLPS&#10;WmiKH98ah7wCvqyW+enBk6QTiEODtiv836FB6HHRhwZV4UR5a8qaZQEaLOOmLMPCVsWV62EVGlRF&#10;lrIesmMCWzrbzGjMgMwED2NptCXFfwT/bz9UN1YjrhmiQZl8Qra9zSbShXQeV4u5SHRyZubKzPSV&#10;WUW0YOA6KI1LBEBpOsQ5CURLp2Xo0w+YAbYiuZyQGWz1gM9iNtapoOZF1IpF/SYUQ64C0bSkeErl&#10;FGNpJllDpZSGO+K+idTy2CUnmcEAtKWBZRpRS2dDqaw3I00mpQHssjNCZhJ7G5fYG97aepWgFowM&#10;zgSvTwXeG59+d3j8jf6hf7x3448fKRUjZYCazvoSRJNAFJSUHfNL+INbhthklM3HtbmF5Nx8SpZ/&#10;iuSUgsU7ElqTQJrPZwZqgB7AGVJ48H0+P++zCFLdSm2uKKAGnCrnw0h9UIsLqFWA173ES0grkA4t&#10;L5QIamgcLctZ7EJIcpKBnMUORLuzkLujR8WrndUJ9eiqjPqxk0ppCTecVsqHwV4yBS09mU+NAdEA&#10;aioYQ2kQW2KEuJZNynw1/CVQyAYIUsX88hgo+izrCfx9hnk7iDbJyUS/XgI4ysuVMD2nM97YNw59&#10;akRtJpuezmaAaDOQ7P2WC8jYKG4tOA5E8yiNbVbci7q7lEf73/zWc019spgAWNb5yOfPPvvjo5//&#10;7t6HP73z8Lnt+w5t27N/c3PruvrmNaAxmZ1W/7EqWeYprLat7gFZ4yknEIDkNjS1b97dtbWtd1vX&#10;idqeM2CyejDZ0cegHYfO1/Scre09V3/40QbRI6A3shpxTUNup7btl50yoK0yHc1b4wkmk1WZ7fAc&#10;39Qq0/9Jaa6IXIAwchhspAQyyODMCiDlJS7w5H6265s1liaI1mFM9kDdXobTiGsUPQQ1prID7d6e&#10;Kjlu4cjG5v33VTeuHvokqN1f23R/bbNKQM1YzWSUZhG1NfWtSmmi9Y0y9FnVKqBW3SHjnhJO05UE&#10;9T2nG3rO7OxTUOs8sXXPwf9+8T8XFzPzc/jfjV+kRKmcAYeBzJLZDMSAGeNq8revT2n4foedyuEq&#10;EE3O70vmMolMKgnemJ/L5HPgISIRYYucRIPwBD88ZCmKlAaDROWCmtIbarGkh2uKbl5dtszCrswP&#10;sU0X1EBjTIloLqjRrmA1Vw5yrZDrJ36tFpvVW6ADeAmlPRrDGxd8ADjA6xOvQ6U0VoFNYvDpQSZX&#10;zQELAAdwahVSBcVL+DGBHoRLfECB5KoSDMHF2MhsEpLXjg8ubhaaX/QMV2iBRnm+XMAnKmQBaoZW&#10;uMrGeSMrj2ZhUCjAvdbcYn6b0gGyGm3LIrViFFszo0JsX5+Jl8rTQ0U8HL0RKqJNPmo2CD+QBc+T&#10;TEYhS8E24EMKDxHHClTYJrKOoY/RDz1mM+s2ZS1YRdc2rb7jhwjlXcMagdxuuFlIQG3l7rUmUhpH&#10;PFP5tJzv6Y9+pmUoU2aqqQq5snc8qIAacM0PpIHS0rk4lMrGUtl4oZyTE0KzsWDwZiB4PRy6GQnf&#10;CodEspBTtjKYAp+lM7MZUFE2mMuHC+AtmU+WlFSjEjwPykcxRs4AbcJtKg/UWIBOLY+Ky5SG78mS&#10;LLpK5mTVJ7eXn0okJ5LpSR21lFhaJD4CVuNss2RmSuaoZQNJbn6rA6Px1FQsORkD28kagingGvgs&#10;w21v80EFtVEeEjohR7m/PTD8z+u3/nz5+u8/gjc9B+PMkE1Zi/H5kk40Vj9VVElQZ86ZrIZXuwbV&#10;SGaEM9fQABUMbzCREi6RmWq6LEAprZQLEdQYV7sD/PIJjBBGMiOWuVn3Ki9BCmoeAs4Vw+WCNO6C&#10;GrrNTt5Z1OiactIdcKR2j9EmoRntYbkoUStQGjpZzAqo5dKTuaQLarfTUVkEKtE12VZt2J+vJss/&#10;GVEzgavQE+khY5N6axKSGSZetYeGLuH5K0x7s/TQPTSIZnEXBTUJoSmiCbcJwAmlRRSyZYkfxdaQ&#10;4hZ39CxRV+/fxTdh9Mtf+XzzwTPNvaf2nHzi9Jd+cOpLP9j32Bcbjz1S23lk657OTU17NjS0rNku&#10;+3GAzO7bWvvRLTUc9NRw2s61oLT63XL2QMv+LXv7tnUcrT5wurb3ofrDjzQce5wDnchu6z5dd/CR&#10;+sMCbRAwbnufh2jEtdruMxwDlUHS/Ser9p3Q1Z1HIRiQIposO/AYy595ZkxmHMaxTqMxOt0CzALR&#10;uHSA29j6lLYcOQOl3b99D1KgErIm4hr4zEBNolxtfSAngNo6OTyqEXzmshpxjaAmCwhUxmoQw2kG&#10;Z5QfTmvnNDhltX2bd3WB0gTU2v1N1PbLBDXbR21n75m6/ce37jrw+ht/w0+5jP/mgvv4k5F7bchf&#10;uhzZpPjtTIPKFAqpHOitlCnIYk/ZjAPwU8hly0WADkENLOKCGgXbhTBeJVcxnMZibhn6VSjmgRrR&#10;jX5WN4N2hdimgRppzLDMDFckKsgYy5UBmSv6La0QwQuX/JZxX3lKBDW8HfFaJQQAbiiUNxYhmkjq&#10;lITml+7gJ2IgImwB0FnytooQj9KJd8nHF3gIRsZPEGwrhhuRVNzUxPL39KCTWYBoNm0RNdblVaS8&#10;C7O4RBsiQrl+GkwhtMzWYFDMsiTFpj5cvAtSlvcQDdVpa/u8I9vk0yb38KlCZDJ6CGr22Ol3RQai&#10;7D/RahkAmU0DaUULrpO2iQUgu7V7ybK0P0huFbcnFADLDH5dkLQgQzSX2IzVhNLUThey/oZqIlZh&#10;UC1bzJDSlM88JTPRTA7fMNlMIROJjoYjA9HobW63gTQRH834M9I45yyn28/aSKXSFd7meG/K5twq&#10;EFtCycwDMhM9jLqR2CRFFZ2UBgH7gIAAQUAhKU1ieLqxrQxipibAZ2A1CsQGdIOfo6JaZoZLQeNJ&#10;mYgWg5GeTgEu8+FsUdYWpHKBeHpShz6HAuH+ienLt0deu3bzTxev/Pbda7/9COGMr3wFMo7xgW9i&#10;8/gqFw6QDSBk7E9Da15cDQQzJ5Oc5JXPM9ploYAEz1aCWn5pCXZeNp6QjTM8Sa05ISrZOEMYKAgJ&#10;Tvnb3spMNYUwyAjMaIwGhQJGLeaUrIFaIbQa1HSMTzopqz4Xc4yx4dJCOQUAV2nUSj8+SaiYk3Oo&#10;Cj6oZXXhJ1kNiMad1QzddKnBKFhNwm8SV5uV0JqMhAbl2eozXxDY9UCNwusTHaMB0YkyRldqJKWi&#10;9g3Cj8xATRcTTGXTU/msgBo8csn7kUkUjY1Q8hORGzGIuILV7i7ly8XYZ774mZZDD+0+9PCBx794&#10;5rkfdT/xleZjn6g7cHJra/emptZ1O5pAaWCyj1VtB6VRMvpZXX9/zc41O5rXNexet3Pvxpb9m/f2&#10;VAEauoTS6g49XH/kEzuPPdFw9BM7Dj267cDZqu6zDUc+ARHUQGk1PWdrus9sP3AWlLa99yHY1V2n&#10;q7tPwwOB1UBmFaDG7TlkJNRZzmkimelopreVGiNtrpOIBiG73tuD44DslyYjnrKW0ygNeqBuz/3b&#10;vXFJ3yPoRlbj6KeB2ra2gzX7jlS3H3ygbhcQDfq3rTvuyWoP8tj1Oj0zagdusbyMwI2irdupixga&#10;AGoytEpQ0zlqXf5KAjmGq1YpbXv3SZ7yCVCr7z4lALen69ati/gpk93xNVSaLxXm52XgUqNoOtzp&#10;fRfDgxRf1kjh91cblOTw9XQqDvpBgVJBiE1pbHVEjX6zDadgMJbGS0Q0ilV4CamWDAfDAQU1rwpl&#10;ZcxTIbS2OpwGSGL6fwI1Mtk9xauWWnmzmYX8xtNZO5S9VASBARTm7ywaqEGGC0IMYAi8R/H6BLop&#10;GeBNjBRwYJQDIQtioJ8iQKAFnnouJVEeoPY/7y/eXWIkyb2R3MsJKQnNOJfoWe2kUBGUposJZDc1&#10;73Z+YcsiRZa34FU6DRyZ8hJLGpkRXg2nrIyVp/HhYvt8jHg4fJISifSbhaRZ/xmSeyB5kii55B3u&#10;SY85rTVXBkDkHmMgGqYKBrKSlLXAkhCztN0ytCv6ANklK2kyf4Vwye2Gey/L5soeaZHMBLbUZvyM&#10;BsQj2JFldM3bUE0gT6qzpBr4n5hIZxlIEzGols4lheSKwL1INDYSjw8D0WLR2/HYUDo5rrugcXmc&#10;0FUBaIU33Xx2fj43v5Ajq2k2C1Yrlzxc45gmscxEXKOBqwpqSfl6VIHY8oVoJhNMpWZSeM/q6gGO&#10;bPqgNhmTcUxoAmksIesDwGQgM18epaFYLCVHf6Z0zw4qnQsjG0/LLLdwdASgNjZ56fqtP1+6/Kt3&#10;3v3F5Wu/AajJK58vfn3rR2QDsFyonI+UZdxQsmQUXCrrxhDeHKk5H9TwdvfJbCWocWa6N8sKGGQC&#10;NyhOxRSAZqFSPlAuBAFtBDVhNR/USGmuDMjMFjJzWE1sf+qbUlpYmkWDuoAAZEZQE4hcyknW34Nt&#10;sZyeV1YDpTGOWNatPUhCsjgAAJSdkYiav0MH+Izy9r+NDHqK3k7HR7gOFLimU9ZmC7kAOVh66D9A&#10;7zH6rGY2/Rzu1HiYEKRF1JyfmpC0bs/hLR0AqElv8yFwsMXS2Jo1rnDmhTxB0kZpEOC1lI988jNP&#10;7TpyvuvRz5177vljn/v2ntNP1ved3dbe5+3HUddIUAOcyYinrfSsrn9ge/Paht3rm9o2tnRs2dtb&#10;1XGkRsJm50FpOw4/BkprPPEkUtigtJreh3cefbzxGARce5SgVtur4bS+czCqD5yB4GSYDaBW3XkK&#10;WEY+gxhmg7g/LcNjW3VLDrKXs/hgGc4srRAojed4bmg5sF52te1c17QinKZant2vtmRV3njoClCT&#10;A1IPV+3t+Xhts/BZ1Q4DNRv6JKhxvadF1IhoCmfuAgLhMzTOu+ig5zKoeZuotR7c1iZ71NV0eqs+&#10;dR+1U7pFyJGm7oOTEzcXF/C1FSvPJQulXB5fvosLKd1ug7E0UhoMOGFwVBRZ8BkoLY8vv4KsAPVi&#10;abks0Ao8BCoC99AgJxlygclgM0sPnWQsXoIIalbFKRkO6W4dMKyWiWUqnBTbJKu5WAYDwGRwZoLT&#10;cOqepOV6KDrd1PUzbGYetpyW7Tky5gR/EDiM0ixiBMGQsVFgAV66gAmCBUM4fhkhD58kPHRwocQn&#10;GMlq3cX373ITEFyCE7qju4FARioer6wUy1Rk6REgKKPzhbkFz2niLViFNhvHJaRmw7+4tLiEvumw&#10;LJ24aqDmUhrE6iz2rwt3QSpPSSW0Cr/fJd7Cu7UPXjBMeLZ0UshS3k/EuQT9K0hEEX2oCj9Sa4FZ&#10;pNYgL1kBiLem/f8mtra6J67wFSHfEj6ogcDMZpYpZKOfNLIrQY2XVPgfGk9mJIpGSiOoJXPxrCwp&#10;wP+UVCyum6JFhwBqCQG1iVxmNp/nWYh4tWXKEv3Kzi8UqIXFInFNKA285VNaoQBKkzWe2aws7USa&#10;y4VzOZnQRoOsBvIrKwwUgYCFGBclEM504zQJ4GVy4WTa2zUNEAZF4+NQLDHBs9ghBtVgqFOibuHY&#10;KJgslZtN571tO0BpUCIzHU1OhGMjM8Gbt0def+viC2+89cN3Lv380pX//MhcMSbBM6UcvPXngCY6&#10;xlfKEtfCcsQ4pXG1ouKacIzu7yBaAKt5ASpXjNMQOCSQVk6ZpG45VgL9ZGeL2ZlSbrYMUMsD1ISo&#10;yGqco3bPoBq6So/rR+d5ydMyqIUlUAfyk3lvCmqyYZhMm5OZc3dyiwuysACUhlS7l4TwTDjWiS4B&#10;1GAX8ASEWQXU8ukpgppRGmwG1VLhgWSoPxm6hTQVlVlrudSkHS2lx4DKfDUgoETs/CjXSjIjVMkl&#10;tZNCZpB/9KoPahySZsAvCDjLZaZ1AQFATQY9Cx6o4SdFIpRbqAhk3pB0RUQNCHv3bgH/AR771JPt&#10;Z5858+wPzn31+a5PfGnPycfruk9s3t25rnGPHhWlg55VdbJ6wF/muWZ749odLUJpjW2bdnXKSFz7&#10;4erOE3UHBdF2HBFKazrxZOPJJ+uPfKK27/zWrjOCbkcf3ymgJuOhtQpnOw6d55Q1VEQW9AbVHpBI&#10;W5WCmiGaq02th3XuGuSdLlWlS0QN1EBpNIhodpAUsp728uABjaU1da3ZuU8WeDa0M1SGFChmWEZ4&#10;okGtqZdiICdhqQYZl9y6txeUVt12cENTB2js37bUfXSrgJoF0ozSPl7TBD4jpYm8cJ3cwm8coNam&#10;8qbBUaQ0pJt3dQPUZDFB2yE96eGInmR/HJTW0He2vuc0QK2q/ciBE6ei4dGFuRR+c/A1BFZIF4s5&#10;fJPpSk98+SKVr0X9MtWImux+pF/f8+l8gZQWT2fiYLIc/lwGpUkMLJGSQBp4iGxknAQpaS2DGj1U&#10;Bauhol3lJRoKaiGIc9TYuInFVvshtglQM1YDJxHXyEyKTQZqchXkRKKiARlR0Ta/yXWyMD1IjdLo&#10;4e106DOdA+ZqGVAIJIhWlAlqhBKwApFCLsHjw4RIgUCIYdGfYqW4Q5KAjZKoDg/RBDbJw8sqbQAs&#10;FlbODKNYGHWJRMzeU9agSOFA+oAri9KORcgg17Bb0AODtSBkUevu/7zvghrJ6YNAjS2wJO9iLa+W&#10;3BoGiqkhtqb2xCDexbNXgpebNfvDQc3kgtQ9RfqBUZwXTnL9NNwW4GTWnGaYbXI7QLGYK96dQpZl&#10;LGuX+PcbREoT6TwzIzOX0lxog0BpkG6o5n23ONXZQjqRFkqDSGmQZHOxLL6TSvgflE0kZ2NyjPqo&#10;7OWeGEknJ7OZgIJaHG83CZuJ8vMLkIFafm4uq5QmM9UU0SRspkAWQnU5byo9o6lIN+YIF/JRSKJ0&#10;urwA5bPZcBbl8yHwmXMaQcQBNdLYlItoNAhqsiA0DkQbhkKx4VhqAliW0mPadSVBIJmdkYgaQC06&#10;PDX7Xv/QPy+8+wtQ2uWrv71286XlOWqeOGkMgJINlrOyvb6chmQRNX+PCQGFuRUjd054xqM0u4Ri&#10;i2AOHarTAJ6sIQClAV/K2dlSZgbpXC4wnw/qxH9/+adCWEVQjShGJkMWNgwTSrJvqG6gJg1qn7kx&#10;hywd0B4S1MgrQm+Ka/OlhJBrQQJp9tnLeTQSVSMse95KRG1K9uOQiJpHaRDHPTPIRsBqtxLBm4yx&#10;5RJjebC/rC2QjXClTa4AxdNYRWmUIprwGT8XP5QrPAGH0jhBTShNQW0a2Xw2kNdxT5/2cBdAM5lM&#10;PrKvZUTzQE02AS5k09OPfebTh5759/PfeOHgp76++9QTO/vO1nYc3LJr/9r6XXrSgG5pW7XdO81T&#10;jvLcCYDj2QNKaX3b9h2t7jpZ03O2/shjOuL5yeaTn2o59Uzj8acaj3+ypvfhbQcekgDb8U9CwDXO&#10;WkN5ATXu1qHjobA5d21b9+mqrlNb9stAJ8jMDafp0OeRzW1HmeqR6riKS7b+YDnY5vLZul09kA9q&#10;Oi+NZ643CqUxduXH0vYApBj3Mq3EqeVwGkBt656ebe0Hd3Qfr27re7BuF8js/wdQ09FP2BZUU0qT&#10;OWpeg3oLRtRIhNSDOwTU0BOKrEZK29TShXTLnh6Oe9Z0HN3W4VHa9gOn6nvPyAS1gw/t6DpZ1XH0&#10;0aeeyKYD+D8okd0SvjrziawcAEVQ07CZLCkgq8EAmeHbbu7OUgl/jZXKEHBNVMhnShJsiwkGyWrP&#10;ZDoNKgIwAY+MkyAilzkhZLmhBoQsapncYhQhjIVpm7+iMG9nBoQGSWkENYWk5bFOYJMjeCTQRd4y&#10;4RIZy2DL7NVi/IyquARZg3piVRL34q0JaiiAWsA1wRGfNsANPqgJEwAp5CrevnwHgzM0hAYhS7yg&#10;UAslhV2W7oBCCDFskIgj5xPobm1AIl4y0IHIQ0yRZQGK2RVO2PMyPsvOL9y5w1u4gh8p785m3asQ&#10;7wuDhMcsC0P8OEzZiNsCK7L/SCE2Qo8JWTwoQys+NwhPW7hNb8fUM/zd0ZDSgFgF1emHIU945dAn&#10;y1TYKEwqgsAohkFmk4TMtsKQm624ymbdxil4TMwiZTfMabI23cbNYK9QBSkZC4ZgloqnfxqoMUhG&#10;2xCtwsB3i1Ykrkkqs9CK2aQPail/6FOCaviTMJfU1aDZdB5/AY4mYmPJ+EgqOZFJTeWyAY57lmWb&#10;ocz8Qg5wpnxmoFYoC6iliGgMm0lsLB1Ip2bSyelUYgINapvjyfgEPNn0bD6LF6js5SFDVbpiVObA&#10;FYFoMgcO4pkE2TxP6pS1AhRwzfiMBhDNC6clx8Kx24FwfzAyEIoPRRKjYDJZUpCZSWZnQWwaThsP&#10;x0cDkf6JqUuDQ6/cGvzbrcG/Dw6/OjrxlsxRg1a8/jWSVASlZWcLmYCBGoCAVIdU6MGfYuW94J3F&#10;nu5QGhFkQdclaF29BUgiOVFITZQz0wA1yEANd/dYTdDqHosJ2FVoNaiZUB3tkNVEAnbJO/MyO01P&#10;IxBEM0nPldIIamVlMhPakVFgkfQNnkJ2ViNqY5nYiE1Ko2TEM9xPAdQSMKKD3GUtkxzXMdBZnaZm&#10;oKYRMnmSfthMJb92sip2BaLxJyUVVTJI7VOaLh3gThwzBRlgDYrkTSws6INaBaJRPqgtOFrEy2Tq&#10;qS8/e+5rPz3+he+2PvSphr6zNe2Htu7p3CBnenpT02S4k5RWVQduWys7cexav7N1U/P+LXt7QWk1&#10;XSdre8/V9p3bcVhADXy26/SnwWowwGegtNq+80C0BiCazFGTcc9ajZ8B0VxK46gobDAcWG1rp8AZ&#10;1xZwANTmq0E2fc0wDmXUKWcPcJsPgprhmoXWNrb2SSxNQW2dHga1VqlLWc0DNca9TKQ0CsUs3LWx&#10;qbNKw2kNPSer9h6QcNrWOg56EtEAbci6oObF0vyIGttU/nMjatI+UjecRlbboudHbdnbZ6Amg569&#10;ZxoOPoQfHwRQ29p2+LmvPytnWpTka6so03jLqXwukUlzjhoEgyOesMFtsjX4PN5YCxz01DNASwA1&#10;fPOl5fwoFMsmZF+PfDqbBRgZSBk80UNyMtLisVFgL+KUCVmry8Iog5IV50exGGw2a1WYNaFBN5z2&#10;r4AabBIVZLzFrGv8PwgV0bj2Af1J5ApeFnxDODA+kNe/QobQj2KcBH747vejSgIuSBUgcAm2NcKr&#10;kJCKgpqRimub3EWX6ACEujRMrGV1xWBrClW4I1L0E4LNMtbgcmf89pcbUYNO9pxO86Aim2UjEItZ&#10;SSsMgzelTdEDEd34bCnYFB6gC2qe5JJXhnwjD18fteu0LD0mK2Ay9DEAopA1PxnI9Vgxk1sActt3&#10;5d6Uhd0qNFbLCqOM1bKKloWUsTj66R3BTgizQJp5VssHtWKmIJTmg1ounU0k0suUlsGfkAXZpIOg&#10;li/m8qV8KhNMJEaTerA6QY3xCLwu5/D6XsgZn2lcLTc3L39aFosJjYrJ2KWcPZCaTiUnAWeR0GA4&#10;cDM4cz0EBW6GA3JslOLalITZ5LB2b6VCNg9QEz5TRIsX0GAxnitEwWrpLDe8FdkRn+QzTl9jRA2g&#10;FooOgtKAa6HYMEDNWC2OApnpWGoiHB9BgenAtbHJSyNjbw+PvzU2eRHZYKT/IwoBMtgn+2WUkvhT&#10;WzhAiaSUl5CSC2oABRKDwNCcN8UKKHbnjoRhAD1494PSkCWiMRVQkJYFMmTwFKCans4lxgFqMAhq&#10;DKoxouaCGrUCwnxwoe1eogdC/60dbUpmp0F3F3N373hHRa2QP/opHx899D8y4UwCbD6oQSUNquVT&#10;E3JslECYh2uZ6O20glo6LEOfFlHTXdZGMsmxXHpS8BctK6jxYa6WLMQDL+rcQStD20G0FZTGpQNM&#10;IfhFMrYlo6v8GQHUfIyWwKcLalz6SsmiioVMPjPzle/98Oxzz+9/9HPNRx6p7z6+rbVnU3MbUExi&#10;aRpCM1B7QJd5rgGoydS09k27DwAIqjtP1hw4u/3gI1DdoUfrjzzeePLpljOf3nniqR1HHue4J/yg&#10;NEBb/eHHtvedr+19iAKlMYQGybCpEhv8ALWqrlPbuk6D0lxQ4/YckAtqZDX61QNK82JvgDaI89XI&#10;ah6x7emRWBrU1Lm2cd+ane3rVgTVPhDUOJOM8ER+2tzcRVCr3X9kfWPbfdvqAWofrRJQ49Anoa0i&#10;ombN2tAnUxW4bXlVKW7B1IJqW/2IWu2+Y7Lkk7PTNJy2o+d0nc5R27Ln4M9/8bz+sZQAa+VKJfkm&#10;K5cAWzxbnbiWKeA7tAj2QoHC3DzEEU/iGq8C0fCHak5OCS0KtOGrKy1LCiDDJsrQCjLSQsogGewK&#10;ULMCrgh2MIhrKMAySCvuyBtZg6Q0F9SM1XxEuzeoAa3c2Nj/M59RbEdZDbdAB1L5omTZE/DHchAI&#10;Bsjp7hJgAq/GHPoAUPHf/QAIKaMRHThdiCFqQAY0bM3QBPbi+3fv6CQw2aVCiQRlluD0Q2vWCK+a&#10;fPTx6ErErvq1VheGwW5Y93AvFmDf+JGZmp8GhVr2AdkOUpPXDb0RUjRiHtiUm8WN7DkgdQHrnqBW&#10;UYaq8LiXIPCNm7WS8BfnK3nI5DorCsDWup5WX2UBK2YFaNCGcIlO2nbVlev/4Na8Bo0pc7qhGmV8&#10;thrULJyWznsbABHUPNqTsBz+a6QS6YhLabliKpsX5VG2hK+jfCaflKOrYyId+pzN4SWIFzTXECio&#10;4e/KhUWk3mICWa3JGWapaVRJJcbj0ZFoaDA0e2Nm8vLk6Nvjw69DMKYn3g3MXIuGhxKx0VRCzjkQ&#10;VpNNa8OgtGI5UZqTLT8KRU/5ggyAOudHBWQbDiUzIFpaTvmER06UIqgB0aBoYjgch0ZUwLUx4Boo&#10;Ddw2G+6fCd6EZkM3A+H+QHggGEH5cTQioMa1kL5gp0A2C7obrXKJUpq+/mVeixIGkGhubnk7LoKa&#10;EoDO09fX/8KC8IHMtZIpXwlvnE55AnwGFVJTEFkNoFYWUPPQygM1Zwoa+mkoVpGarCRbQOfRID4F&#10;PhEp5O5i4X2DszsFkRdRk4WfCxyfRT910BNCC9A8Xmwy+il+eko5+Qj55DhYTXFNTikApaVBZuH+&#10;lMxRE1ZL+Rt26ArQ8XxmspgLAH9LaMRf+0kCqxDeo3PFfwnUyGqEMxq05ar8nRHnD0ih2QM1h9Lu&#10;AWpLEmDD/7Lg13/8856nv7b31Cdle9v2gxt3dUg4bXvTx7ftuG+LbGzLXdPW1DSs39G8vn6Xnj3Q&#10;IZPZ2w9Xd52sBWMJh32y/sgTSJtOPt185tO7zn6m4fiTtYceA6XJek+lNIJa3UFBMW/dgFIalxHA&#10;hnBpa+dJaMv+E2A1btgBUGMKDiOBGaiR1eCkByRn3KZXBdQ4HmqgBq3bfWCdDn3qJrf7AWrrlYdI&#10;SLrYUw5KN5yCKkCNVAd42rq7p7rt4PbOo9tkvWfLx6plrNM9loC45kxQ87bnYETNRjx9XGNQTZYy&#10;MKhmoMaUETUJZLYf0qPuPVCr6zkFUNvefVKy+45t3tP3t7/9oVyKFfLR8nyxsHAHX2xZ2bdWNtoA&#10;ojGWtnD3LoBMgmT5QmlhkaOfEAx44ulMLJVO5HKZUsmjNPzFms1Gk4noyvgZDGQhy1LwWHjMhSro&#10;nsWQVkTUWJGF3SoUPAyk0fg/gZoLZLTNY9wGzz3FYvcUKqIAbqT3TXPhJy/BDxYRmFA+owAT4DDv&#10;NVkqlYAm+taXNZv+UoD5uwJJshpUaYaEAdogGMFgm4JTPvkhlSWfpCs9HgAi98AQp7ZgYhYpcYcF&#10;mGrMSRaWIosypbJ0o4zivApS0Y6xMxRDd7yKKixJg4JNWQuwkfIDMksPUqtF8bOwfaTkPwo2s+gw&#10;We1fATVcAqy4vGW2VYdBPy8hZZUKJ36ORB/KuMf7+a60lX68gUVki/PSphVwRQ+vWsvwsOJqfdCt&#10;WZf9NA+voikYFbK+IeXOtxQ4jIhWAWqcoMar4sF/Fg3IMdXVoxKWyxUyiVSEI54ANVBaviQ7q1Gy&#10;7El2XCskM7PgraSyVCY9DQLL5yOlUoKgpnPUJKImlDYv22pI9CsfyciB65PJ+FgsOhwO9c9MXZ0c&#10;vwg+G+r/x8CNPw9ef2mo/+XR4TenJt7F1VhkOBEbS6WnAGoAwXwxqpSWwvefkl/KZ7UEAE4nq3kn&#10;susAqGzYARvK5mVNqIFaJD4ESVwtejsUGwpEbgejg6GYB23B2O0Z5TOFuVFUSWflbANdtRD5iGAZ&#10;XuTz6UUNKQFWaCyWUzJha5kPCAfLoCZixAuvdm8RJaAH736JyjCCtTgv6wBEuohSQS1QyIDPJovp&#10;yXxywhsAzU6XsrOgH4bBiGsCWOAwkIraYEdyGxv0AE5Xj1IetJUTPJBAuErGUiNSWLfkAI39z1IJ&#10;ev9O0fQ/d0BshLYcWgM/+Shm4TQ0FYXQrO2gKwVAcukpspoXUYsPpcIDlEBb9HY6NpSJjWQTclxB&#10;Lj2pKwmCRECvfZ+6DMKcB74i6zpdJiOWVXggabbkLVZgaJOgBjjjGCjnqzH2ubSYk1ijL3B2PDz6&#10;9De+2/bwp1uOnNveeWTr3q6NLW3rG3Y/WLtTlnlu3f7xrTI77YFtOxTUdm3YuXfTrs4trVzjeaa2&#10;9+G6I4/XH32y4djTDcee2nnymaYzn9117nPNp58hqIHSGE6rP/IJGfcUUHuYI5tIa5XYSGb0cMTT&#10;Y7V9x8lnBDXSGGxjNaQiZNUD4ZJdJcPBJsBpKtPXhNX2eNunrW/q2tAkG3P44TQZ9xRK00FJk8tS&#10;imsSeBNQa+mU4Fb7wdp9hze17AeKMZDGQU/yGQQDl4TVSGZKaR6uObfQpQyyTAFifwhqJlAa7ijj&#10;nq19W9oOQTLu3HmcO6g19J3lPh1wouS7F18FqIHNCnOF/Px8QQ/xBKUBs0BpYDWf2HKQwBkK4M/o&#10;eXz/zctYZ7EYAQBlMsl8HgKuEdSSuVw0mVJO8sJdgCQyFgTbxSkOekKwGfSCaFSUJJmhJMNpFAtY&#10;+iFCm0Q0ph+AaJUiV5Gi/leRz9zyxnOQXaVHji/UcJpCoTf7DQauAjXw1rdgD0ChgHeY7o3Clyj8&#10;5C3gDmfcwxCeAzGgwMpoE0VGmfcrktL8iJoHNxUGMYXVYdB5TxFlIBn9RJ/n5vLyL1soeZvAQbJC&#10;QqUMp+Do3NFskwdJfgcotOMCH51WEmJdtsZmIYMz14N+rpaEBjVSyPuyTbmL/wErhCpm0CaQQfxJ&#10;0YZhAETDtUk8MAhGFKjFYMj1s4rrMfGSqwq/lbynrBhLsktQRQdM1jcBLL+3MDIFbwAUYmiNKSmN&#10;uMYsDVzNlb1wGpUpAPXySfzBmI2mswmQGU8p4IkFlAbVCqlcJBYfi6sSSTmIPZcLA9S4m4ZG0WSc&#10;AIYIXFWMZzPBdHIKlBYNDwUDN6YnL4+Pvj1y+9Wh/r/fvvnX2zdeGrr5l+GBl8dG3pqeugxQi8eG&#10;44mxdGYanJTNhwslOZ+AjTNQJ+MQc1kZVC2lhNtKcRQDljG0prVUMio6G9fJanLaemIUQAY+A4oF&#10;IwPByGAoinQAcDYbujkduDYTvBGK3o4lJYSGRvKArrnk3EK6PJ8CqFksTcXoC6FNWE3mgVGkBBAD&#10;AzwEI6ElJ6Im4TTIAzW0ZtUFOCSclhG4gcBnZpQyU6XsTCkf4D5qJlKawJZA2wogM1CjAecdXRwq&#10;91JQAwkJqBUV1HR22t3FfAWlUaA0gIuEncpJ4RuNIJZyKyjNQE0WW+hB7yV8Fgmqyafg6KeAmqwk&#10;EMkwqAx6yuw0CbnJGaBTspWaUponGU2W6YoUiY0yJqPo0UtgO2+vEFc26GnSiJoXThN0FiATOCOl&#10;MbRmg9T4eS1H1BayC/OJV1//+5FPfnH38Ucbek7WdBzcvHvf+sY963a06FFRO2TEUzfjeKBm57od&#10;uzY2tW/e1VXVdnDb/mPbuk7VgNIOf6Lh+NMNJ59pOPGp+pOihlOfBqjtPPEUKK267xGUaTz+yeaT&#10;TwmiHXq0ts+bfybRsgNnqhXLtuw7sa3zlGyi1nW6aj+oy0MunkZAm6BGmwKxIQsUA8+JtDCpjjBH&#10;sQUp1n6MG7B5M9X29AHUNjR3r2/aTyQiqAGYjJxogK5syj9BjSyF8mAm3ef20LbWPly9T5nMKI18&#10;BpnBFjj0ySUFyLrNKqtxQYNE1CyWxglqoDRo466uLa0Ht7YfloimTlAjqEGwQWmytmNP99DQlfm5&#10;WAlfLvPlwsJCFjiflhFPgBopLRSLIhsH2eRyMiNNKY1DnBpCK8RkvWdOomi5HMQB0Fy5nMhkoomY&#10;nh+wPDRpaEWZ0wU1078IarzEYixfIWuQsTQG1f4VUAM2rQavf0VEMRM9FVdhGKilMrKYgPeCgDKC&#10;NQARjWrIq4uQh4r67sSL3wuMKX9wpFJ2stDQGqiCJLRaABRvjBJVtDxbgJ9XpcC9QI0GRL931YcV&#10;V8I60uCdUqmU80HNJJ/LP6XAa8SPz9lNTXZTih8BLbAdis7y/Iq+wWaDFXBGwUm/x5TaZ3ZbUqcR&#10;Nk7DkMsEj+tkIxBttwANyOUeGOZElh4arog+lmUL9ywJ2VWIjcPJ21GuXeHBXdzqVuBDhLqsLr+i&#10;PqhldZNF4hcFmyKZuWJ0LSP7dNgpBQQ1Wb0ERAOoZXJJgppLacjiv48sPsinY/GJcOR2JDokZ7En&#10;JzPZoMy49Q4kkKCX4lqmLF9a+IqKpFMzidh4NDwYnL05M3llYvzi2PDrw4P/HB74+/DAP4b7/zEy&#10;+M+xkTenJi4FAtcjEe9Yqkw2oFPTokVdqaCxuoIOqnJVaR53we3AcAC1XCGCwlCuEDYBttK5QCI9&#10;FZPBTdnMVkAtentWz1ynApEbMyEYN2ZDQmlxoGc2gNbwWcrzmfnF3OKd4sJicRWoyVxynVG+itVA&#10;WhSzHhWJdAaYIhqZgDuTSWuKUFpLwmmyWFLjT8AX8A0Ixme1SYmoAdScoU9KUQmgpkdC+Xd3QQ02&#10;eyJZB9QkXuXvc8tlBHcXc8AyGf10QW2xePeOTK2b0zFfLvZUSpMFBOQz7mAit/Y+u2xiInuLZGYL&#10;KXCnsFouMQosS+uhn5nokCg2jI+ZjY/ldBmBFHYoTU4sIKv5MhoDtIG0NE6m+6EIxulQphocQXaZ&#10;zOaombS8rIVZGVHzYmkmgNoSflgrKQ0/uKmpgS986zv7z326+dCZ7Z1HtrX2bGxuW7/TAzXhM1nj&#10;2bBme9O6+t2bmjuq9vZWSyDtVK1safto/bEndxx7quHkpxvPfHbnmc80PfQ5aNf5LwLU6o99EpRW&#10;1fMwislKT9n59nGwGkANfCaUJjotCCUhMeCXR2DAKR2plK03wFWMhJHASF1MkTV0A6Vt7lixIy5S&#10;FmAZii1zScG6lgOgtLXNXeubutbtlBFPpTQQ0l7CmSsDNZPto7Z5j2yfVtd1bFNL133VTQC1ioia&#10;C2r31zbfE9Q4oqp7p3UQ1NAyRVCDBNQ0nAZKk0HnNgE1i6ht7z4pU9MOnCKowdPWdywQGC7jT6Zy&#10;QSdxlAFnQDTwmZzaOVdWPpMTP+FP52V7W8BZAb83usb9zv/3/+FrL5pOJvOyqYcbUUtks8lMFqAW&#10;Ty5TFOSilZsFe8EwqGJQDTgF2+paMVKdiZdYDOk95YIaKY2I9uGgBpGc/k8ih0FAKwIZUkaS7BL9&#10;BDU/qOatMGV5aUprwaZfnPouxEtUeEJhS8M/QjkgD8E1gNfdJaGKlRE1kg0MQRC/Lgsjy7rGMWyQ&#10;sAIBU1yZXy75aOIKXIL2BXoW5vN4HitBDeKjQH+sHffW5jEbsrvjI6AiGkFK8QPCsL6xJFuwlj9I&#10;+PjGWB6o+bfm7disLLD9YFCzD25lLEsPDZPBEGyDntUiAyHFz92cVtc8ruyqlWF1nswLm7LydFrJ&#10;Cr+l1tpqoQDE30yzwVgaJPP2vDVWA5nR8Gz/91+Qq7AK1OSkNfxvXQFqLrGJIXG4QiIVCIYGgqH+&#10;kJzIPpZOS1BNWK2U0JOj0sVyqlhOCD/lIpn0rFLa7cDs9emJyxNj74yPXBi9/drwwMvDgy+PDL0+&#10;OvwmnNNTVwOBW+HIUFyWak6ns7M6NU0GPUFp+LLkelKTzgSRkw8KpUS+CEoTMkN53FTFLTzsyAE5&#10;OQqUBhQLRG5NBa5OzFymJmcvTwWuzIZuhmNDifQkUA+fQu+Yv7NUWro7t3R3/u77Cx/RncNkjpqc&#10;6STRF/CWvsjRs3lvir2U8bHMQE1Oq5RRxaRQFGyN3AioLfqgJhE1b7Gnkk0wl5rIJkYysaF0bAgG&#10;4CafElaToJoHasuLAGgwrGWghtZIZgZq7AwpTYSsD2p6eFQYd/fWe+octQpQE8+d4h2NqM2XEgJD&#10;Mi65AtTkvsufWj6OBLpkzYHMVDNWy8RHM1zgGR3OCqUxnAYSlY05vBCaC2qZQF5Tz1BWQwd0bbCw&#10;F/ELtZDKMaMaSAOlEdSszD2UCwjP+UOfEizUxQQKZxJLgz2vRC6Dnngs/lA1HlEhG3nxT3849tRX&#10;2s4+1dB7vLq9b/Pu/XrMwG6Q2f3VsjHHmho5cH19AyitfeueAzX7jm7vPlXXJ5ulgdJ2nvp04+nP&#10;Np39vOihz+86/6Xd57/U+uizBmpbD5yrPfgIEQ0poE226tBw2jadfyaYJbGuo1vaj3CdJgzuXquz&#10;ymAQ2mTaGYUqELkNKbR1/wmwmvGZYp8HaizGSwp8x9CysNquHmhN4/41DStO9iSoAacgGB+raTZE&#10;c4NqxClQlGxm1n6wuuMQsh/d1vhRhTOjNBoc/YRtETV36FOy/qCqS2loHNwmsbQWWUCwSTe53bSr&#10;e/OeHoBalcbSGE4jpTGiBhvObR1HTz36WDI5XSzE8H2XLZcSGkKLpZPRZAyIhq9LZPGdi69jUBoj&#10;aviPgb9jgGswwGrxTCZVkEHPdLGErBdXy2ahWEq35/APD1h9Lif4Sf2yMoBOQzQKOHVPUINgoBbH&#10;THmJxYhlFSKlWbMuokEVZEYqopAVYGI0y0GxDxeIypgMSEGDHrcMUoIaUpsP53aAxezW0gLeqRpm&#10;gzxQc0YtJUq0JLtskF1Wy+MPAApBTUc/wSVGLSzDlB6vis9JlcIlX6QTAsr8km7qBgop5iFQFDpP&#10;uiKrQfBYO9YB3u6D7s5PwUaQUua0dqwRehg8o2BTYt9ZEVeDCGrycfzbWbP8gBXiD6LCCZnTNcg6&#10;EG3z4Gfqco8rQx8rQ4MV6akQL7mqKOC2ttrpohI9vGRN0VkhOFmeV5klpWW9YU2P2KAV0FbA77wo&#10;V8jmirl82WtEVjVB8h8nl8rGbaXnKmWyILr5UraQCoRuT89cn5m9AbRKJCbT6dl8PiKgNgdQA6Ul&#10;NcoVzWYCqeRULDIcDvbPTF0hpY0Pvz029AYQbWzkrcnxS9NT7wUC/eHwcDQ6hqaS6Zl0NpgtRLKF&#10;KBucm88uLBYWl0qLdzzpHDh8O8pkNa4nIKVxwYH0oZwQUizHc6VIthhOZmdjspPtUDByazZ8fWLm&#10;0ujkO2NTniZnr4Rjt5XSwnKygkLhnaWyUpoPaoAYzlFzZzJBXtxlHsjlna3kkoqEshTveEmZjFtp&#10;yPueklFU3T8W5YUzssGc0IwMEWYTwwynFdJc+znF9QQ6q8zbVoOgtmzITWXK2qIgI7BJyElGIW3C&#10;HPxOHM4buERWME4WE9yVo6LyZDXDNRhL+Lz41AsZlCRLoS5ZjaAm8978zy530fsKCQF+07MFYbWJ&#10;fGo8lwCuTSLNxMbkCCl/3DMHkkvPGKJRAmfpQC41k8dvWHo2l54GYBG/cplZ7rUBZy4tBZTkdKsU&#10;jZahmIlkxirZ9LSsWM5M51EMvzQ69MmImrKajHvyJ6vQJuFPj60XBNHuLgLmskODV5/56rd6P/HF&#10;3Sc+Udd1tKq1a1NL+7qGPWvrdwHUHqjZKQs8tzchC0rT09YPVnedrDt4XmabHftkw8mnd4LSHvr8&#10;7vNf3vXwV3Y9/KWW81/e8+izex/7SuPpT28//PiWrrNVBx7i1DQgGlTdc67qgFJa9+nq7lPAMg2e&#10;yXx/bldriAaWson/ekC78FxVh8bP2o9t7vC4bYsfQqPESW5TVemKBG7GBkrbuNdfVaCgtra5+0EH&#10;1ABJoCU3eEZKMw9SD7OEq2SYcsvuA9Xth2o6Dm/Z031/XctHqxv+TRd7GpwR12hDXJ3wIBDQZz4K&#10;ba6R7Tm82WkENVKaLHFoFm3kaQS7e7bs6ZVAWscRDnHWdp0EOu/oOVN34HRt16na/cdrALt7D3/2&#10;S5/LZUPgq5y3rYYMccbTyVgqkcwk8V2Jv2u5dCCZzaXz+OO1nJVjQEsZ3ZsDNMZgm676xKX5VL4Q&#10;S6XC8bgsL9BFo1HZOA04xeOeYIQ5aw38RMAyujKWMq5K6n65LEM4C0e9IBxBjdzGFtym2JqJTVEE&#10;NfCQmxobGRWt9lCkLhe5zI8UhWkgJZkhpWElXaG83l1wDaAmQQX1V5RHlh40RToBPUgkzB/oNJ5g&#10;YIweEgxF8jBGIc8tvX9XEET9MEA2qEUGkvYdZnKzbMqyprk7AmqCjyoFFAU1P6KGZiF8BFIaPago&#10;/fEByxqnB7Z1nkKWnYTso5nBnrhtQt5H1tY8IKPsAHgtYA+H7Viz3i18CFsttmmCBxBmiEbRY3Ip&#10;ClxCw6AHcm3LmseqWwsuJ1G8VFHAbMvSs9p2nZatcK6+5EoGJXVhAYBMiG3lAChSOoXkQGmqfAnf&#10;NitIEX9AAtFMWX/JJ0NrGVCcjH4KCIai4+OT705MXZ4N3AxHh1OpmVzO24q2IFvaRrK6+VkmMxtP&#10;TCioDc4C7Kbfm5q8PD1xeWri8uTEZaBeMHw7HB2JxccTqSldsDmTQUU9M7RYEubzw2l5IhpjafBo&#10;LC0OONPJ/tGCDFMkgG4aZpN4nsdq4MViNJ0PJtJTALXZ0E0Np10an76olHZhfPrSTPB6NDGayQdL&#10;cym0vHhnmdLuvj///v8sQAC1zILuWS8vbM4wc0FNWc0PqiUpiaX5lMZLnI4mrCabyqYpoTdQgpJN&#10;qRABZ2QTY5x074DamILaJNd+luQsKVkBIGTmIFfJObKdklWTRUq2SQOuieFXsRb0KuiKZxJ4oGbh&#10;NAE1PBT5sDLUi34WFKF0flu4lNdDtPxjG1zhdgQ15S09qEDWRkxqdG0yGx8nouED5pN6hFR6BiUp&#10;n9KUz/DrBaWnsgAssFpmBpJ9a1MT2dSkagqcp8S2XCC3QoJ03Oo2k5qEkAXA6amsHwhqKkE0n85B&#10;abL2M5Wc/s1//dfZT3+16/xnWw4/XNtxeOvezk3Nbesadq/Z0bKmrvlBINqOlg0792xsaqva2129&#10;77DMhep7uEEOhnp656lnGs98tuncF1oe+fKex57b89hXFde+tOv8F5vOfHb7kSe29Z7fvP8097ll&#10;RA2gVnvw/NbuU1s7T1YfOLOt8wSDZ6Qx8JPF0ug0VgOoAc64MYcYQK72o5vaj27edxzasu+EGcJk&#10;/opREy6xosbnDm9CyzL0KZT2YH3H2sb96xrl5ChwEmnMyOy+6iaymk9soDdAFYhKoAoUtVlBDdrQ&#10;1HFfzc5/k405BNSM1ZDChnF/bdPHqhsZRQOosX2jNAW1FZRGUBNWa9pHUPMGPXf3bN7du7n1YJWC&#10;WrVsdXsCiFbfe1ZArftUTefx6o6jm/f2/ein35Pttsuy70ZacIHEIN+A8r1Zli96YBlBDQa+jYTV&#10;iviynoeS+XyuXIoBfWS+mv45mc2B0sLCVcQmpKArOUAdlMbD1G15AUSQIlcRp5BStEldKOmDGshM&#10;0lBkedWnsRpL0mDLlDVI/eugZpfohIyZKmROGixGEdQqxMK8BR67RtSAyytAzYrBQCPsBilKBBzR&#10;kBhsw6AKvHCzxiKc0AYWocGSRBO2Y3XhpCxLgzYatAJySeVmi3PlXC6r09QEyyjY7CpsFGOXKIMk&#10;tszU7kihb6zLfrKrNKwKDRNbhqQ1pDosK0Cpl/gQaNOw6ryXNL6Suij81wBywSCcuVqNa7RNqGsC&#10;69ADg6mLOyYfXIST3LpWADbKIKUqGmT1CptZarWNdPVd6HflXnKFu4gYV/NlrOYKrCbfNsVcoVzI&#10;z3ndYwpuI5y5oJaT2Wni4SIDqV7OJ9Lh0fHLY+MXp6avBcODyeSUngcVyun+tDKLPz2byc6m0tMJ&#10;2TJtVJYRhAaCwYHZ2ZtQMDgYCg9FYmOxJPhsJq0HQ+mMNKE9YSxFNKM0lTfiyQlwOuIpSz453Fks&#10;J/GNqFPWZNaagVq+FMsWwjpTbRKgFgjfmg68NxW4MjHzLhBtcvbdqdmrgUh/HJwAaAGJLXojnkA0&#10;UhoNnaOme5zi5a2zy73RMc360ReGzfSQJbNXCBwgDOeNSJr8+FNMRusys5yg5oJaPjWmlDZV4s63&#10;svZztqxxtTlvLr+AGsNjADWzAUnuVfKZS2leVjFuNagxqMZw2tKSgNq8hgwN1Io6P6yMFrxBT3wQ&#10;Cpzq7TYnI5WkLvBTelpCa2ApQatJCaSJNMa2EtQogpqy2rTPZJ7SifF0YhTKJMczyQnILimuAeM0&#10;q3CmVDdJRFsBaug8ersS1Obn8YP2+Vsjah6giy3b3V185/VPPvvvhx//UtupJxp7TlW19mza1bGh&#10;qRWgtrZ+17r6XUg37Ny7uaWjau+Bmo7DdQdO1R9+ZOfxTzae+lTj6c+A0hof+kLz+a/s+cRX2z75&#10;jbZPfr31sedaHv5Cy7kv7DzxqZq+RzZ3nt7YcULO9/RBbfvBR2r6Hq46cJpDn1srRzm9c59IaRRZ&#10;jUOfnjqObeo4BlATMlMI8yiNkTOlNHpQjCUhxtuEBdsOg3I27uld39K9duf+NQ0d60BCCmp62ro3&#10;BQ1y+Mwiart5HDu10T82qmpvL0jro9uEz4zSTBpIk2lqOkftHqCmsTQ0uxesVkFpCmqVEbXNGlEj&#10;qOnstFMyGH3gtILaidrOEzX7jqHY319+sVTK5GVOSTFXBAfgG9Pm6uILFOCVBZnh2yiBv2A1tAZK&#10;I7rJbh0S6M9Fk4l0sSBjnelMPJ0WStMxSg2eRQzUDNeU3ohx3q4ZhlP3BDUWJqgplkmDoUjwXwE1&#10;tzUq5RzrqZAkKEYeckU+o+ghYJG6rJiJVysMpqjCWquFAi6o4V50MnVrIcurRAehFhAJ2EJDaC7B&#10;uBBjIoUQQYAmjKVB8OAqGQhCXatCDwoI3/gFzEMnUrYjTaEbVhItzM1Jt7OZfEFADWLf2D3WZTes&#10;EbbJS3Sax4SOoTpl/aRh7XyQpAAHi1V8JhSumsEbsTxb/n8DNRZgmdXiJYjFiETUagAytGKWBViS&#10;HjqtmCsUg7OiBYMhiE67ZDbrWn/uKavywapkNQgeCIiWdlhNQE1XcWbxC4++6TBoAYZ8KQmZVYig&#10;JoItLWQmpvvHJi6OTbwbCA3E4mMp8FZ6RnZWywSQpvFihSc5JUOf8dFwZCgSHYlER8NIwWeJiWR6&#10;Op0NZnKRXD6WL4h4pjvoqjQnyAUaA5M5oOYtIJA1CuUUo3cUQE037xCwQ0WbISfhtEIkkw8mMjNR&#10;2UdtKBjpnw3dmAlemwKuzV6dCV6fDd0KR4cTwIZCVEGtcGepbIjGFNxGUBNKg4hoLqjRwGseHIOS&#10;q0HNBziAmjf+uAxqOmPMCz4R1JK6kiAxTFATVkuNFtNORG1589vgXF42sPCoyzc0tCZkRjijQdsr&#10;qaIThswwk/HKZVBbjqUR1FQL85my7PQWk5HEtJzytALUSon5kgz1yroKMZDKxiU6TS1oETKmDJLp&#10;driigsTDPFBjmRXlMzOCWUJj49mUKBUfTUSHkrFhCLZCG3HN0jGKx72T24ho5LaCHHIvoCZY6S8m&#10;WA1qXPlBAdRQJjB7+zs/eeHkM891nn2q9dj5un1Htuzdv6G5bX3j3vU791AbGvdu2bWvpq2ntuPI&#10;ju5TjYcfbT75VPPpzzSd+WzzQ1/Ydf4rux/96t7HgWjf7Hjq39uf/Mbex54VUDv7ubojj2878NDm&#10;/aegOtn/VrbkEErTg6S26dCnQJUPauAnHQP1dqZdPjxABY/OYBNK2wz5fEYyA4qRz9AmRVDjJVLa&#10;hlbcRcR5aetbZKXnusbONQ37HmxoW6NgtEb2TvNO8ySlQe4ENVz6eC1Sb4ASVTbJ6tc+gNrG5v33&#10;ya4cO2zvNA50MqLmZx1Q01sYqCGrhiBgBaiBIDdoLA1SSjsg4557+ra2H2Y4jYOeUH2vDH3WdB2v&#10;6TxRiyezp7u//2qplJetJov5bAFwpvNzFdTwpZmR8dAMQE2CZ/i25CyMXB4GUqBbGn8epmRwM5ZO&#10;RUBFGTnGIJ5KKlRJ8IwhNMbSFK08UHNBymyXq4hW8BDRHAHOpM1gOPCvDH2iHa7uhAhqbiDtXwE1&#10;Zo2WjLroN8FDv1211KqsFgroXdAZb+iTTqZuLWQhF8I4swrkIftr6CYdYAsPLBz2Ir7wKkQWYda4&#10;BGUgGKxIkDLxqpVBilrmgU2xP0Ih2k6pXJanl5VNTHmagnUejaAD7ANbYE+s5dU3NSErjf/fQY23&#10;cEENHfCcfgHrBm/Ee4nuBVur+YwCdeESIYxZ99JqkYQMiYROVmGQ2RUFLGtOghc9dLJZkhn9TOlx&#10;b0oPbXOygCuW+V+F7wrPkH3RlvmM3CZopamxWg5IJkOlHqgV5vzoYAm/QAC1FaxmATbdvyORLqRB&#10;eLHE7Mj4xYmpKzOztyKRYZmplpqSQwVkY9upFLKaJuMTkegwFI2NxvVwpxQwTlZ0hsFGsrhSd9kg&#10;mclOafPc4wOUlgOlUSQ2SFFMYM4QTcJputrUhCz9usgglMrO6iGeY7KSIHxrJgA4kzWeQDRkQ9Eh&#10;UCO6hPJzC8ugRj4z4yOy7YW8xTMks8WV4bQ7C7Kxlg5iQtmFssdnK+VP5HdADcZ8Ka5LJr3hy0J2&#10;Ogsc0dWR2fiIB2oyOCiDhkQ02//Wx7XAfD68AOYAfgHRcsFyLiD74srx7d4+Z1QFqPGOkEwyk7UO&#10;oEbQZPbec9Q0ZAieE5rMBriJhjtHjXxGVvNwzQNQWfsp4bcVM8+E1fKpmWxyKpecBqLl0m5QTcoo&#10;os1CudSUBsxAYAJeILN4ZDAe6pfz3WO3QWzpxKgS2wiMFP5oUGOlAG0SdRNDwmkzxbxHmeRLRTRv&#10;aFuCowyRSkqP7EgMaCsWQn9/7W+PP/udQ499vuPkJ5p6T9V29G3evW9jU9uGplaw2obmVpmUprG0&#10;un2H63tONxw633TiqV1nPrv73Bd2nfvirvNf3iuBNEG0fU9+a/9T32x//Gu7H/nyroc+W3/0iZq+&#10;h8lJVd2n/XM85WRPZLf445KbO45ubvdO5LQ1BBZO29x6aJNQ2jKiedp33JgMBpuCLTPeDnj7sUnj&#10;PsbJnh0dxzfp9mloeQMQreXAuqbOtQ0dQmYKRjB0KNOb0Q+5oAaZHyy1tkEWHKDWhuauqtaDNR1H&#10;atoPra3fw0AayYyIBiwDnH20aue/VcHTdF+1Hhvl8JkZtCF0w6U0OSlBxz056KkRtQOb9/Rs3Svj&#10;nlxGUN971kBNtrrdf3zb/qPV+45vb+uempkolgvZQjYt425CaT6oZeHnWZ/LoDa/kC2XM6WSrCFI&#10;Z7L4MtOTPblENOGHrBzAIkVBElcjYMEfTwpFAaGAU0wJVSYDNV7Vpmzc0xs/BagFw8FQRBp0VdEO&#10;gIy85cIZskAfGiaSEKkIl2DDSYOcZKmLYq4IZCuvfiCiQSjjCz0RViOoUdaaFYPTxR2PS3zsgOZW&#10;jiSKU9GEdMKpYywJD6GEXEI0qSAh80C8nSvcC+QhUT0TmmI3YADa5uaK+q+MDuvLHlCC8kQ0AzWo&#10;AphM1rL1CsVkC5Ilb1qesRrEMq6sBbaGWpDXPTWsA/RTnF0nz00R1m25gsyQNQ8+mnnkY6qfToqX&#10;AD100kBKDLKshya+jJxc8ZLVdYsx69omeFCMJSv85qHBFI2bYTeykrSp1XfnjXRBAA0JqkH5uQJE&#10;aCOluRJQKwPRZPQzj6Z4coM0W8oD8uT/yApQYzgtldHTP/OpXDGPdHzy2sTU5cmpa5HwYDQyHJcj&#10;28cTsVHVmFLaeCwyEo4MhSMAtbGkTESb4ZSy/MrtPExOdpnPfA+kYbM52ZKDoMapbIWipAJqEm+T&#10;cBqu5goRPatA9ryVs9ijAxpOux4M9wMceUB7NDGGq6BG/FE876309EDN5IHaIk8mWMi5454ieOZ1&#10;B1QvkCZYprAi3GOqoDRBNOUYWSkpCzAFoQA0+cyk4Ah4IjZiE+1lmpqcTyARtaIcoDlB24itnA0o&#10;ooVgyOkFIi/wVgK3KScpkC3D2UpJUG2hJJPqAGpGafcENfCNIddKUAPxiLiEQmxvPFcihTKhzWc1&#10;ghpZLZucFmKDrXEvgBrsooAgEG0agjOTZMBsDMgFCIuFBkBpseDNeOhWIjIQjwwkY0PJyCDSdEIQ&#10;zY+0jRixqY3qGmYTUJODPr1YYDE+V0zM+adHkMVNekY7AQ5Xk4ND177145+dePqrnWee3HXobEP3&#10;sZqO3k27OgBqG5vbN7a0b9mzf8vuTlBa7b4j9d2nmo8+2nLyqd1nP7dHVnQ+1/rYV1s/8bV28Nmn&#10;vtP5zHc7n/r2/ie/2frYczI77dQz2w8+AmxiNGt737mdR2V7W+5wC6ICPAlLgZ8UywhqWztkyScj&#10;apQMUAq0Hd7SIesG0BoEg5SG9jl4aqo+cLa2V440gN8ATu4FyYinNC7T3bxY2n7AGUNoSmmyhoCo&#10;ZCKoUeZBMd1lTWqBlmr3HavrPLF1T8/9tc3ufhwmgJpu2CET3SA2gtTgrCLVTTo+ENRkyafowNbW&#10;gxz0rO06yalpEEGttvME6K1637H9R0/Hk/hmAZFw4dUKUAMW4E9bUFquJAdGpfMFiajpJmqyfZqc&#10;ylfiRmtCaZl0Snf5N1AjYEGcpka68kFNOIwgRcPs1WIjFk4LRYJsCkYgNEtQwyXczsQG2SbgDIgD&#10;uOEb10CHNj4jAchYjR7YvuERElJiE2xm6a8QC1gxt4orOtkI4IzPH5LjC1eWWVlS+kA64UcwgIA8&#10;zlAsMziDeJWsYFkBtZWsZq3RrqAf9yrl8Yfr9PtAScvKRsJhuugBKffXJZnxEu9uPXFlLfPu6A9L&#10;sjo99ihYxioirWgTWfGo07OdS27PhbT0vhUPwQCLD9OErOuEQRtOih7a9JN+XNFJ1jEZ/dB2eYi1&#10;7JIVcA0rQw8EZjLb9cOmaLOi2ZZSZltdGh+muYIbTlsNasjmS/j1FtnaT0rbz+eK+G+yIpxmoCZB&#10;NWW1PN6+0anRiUtT01dmpq8FAzdDwVvhUD8UCQ9Ew0Ox6HAkNBAJ3Q4GB8IRWTGQzsxm8yGhK5mF&#10;5lEaRBSjbYZlXdHJdZ0eqAmWCZnpdmtgNRn31HhbNJML8Zh20FgwMhgI35wNXg+Eb4HS4omxeIrh&#10;PdnbFuA4h3exv4wAcGaz05Bdujv3/weiHg81wDOVuQAAAABJRU5ErkJgglBLAwQUAAYACAAAACEA&#10;d4AjmdoAAAAFAQAADwAAAGRycy9kb3ducmV2LnhtbEyPT0vDQBDF74LfYRnBm9200SIxm1KqHoKn&#10;pu19mp38odnZkN206bd3FcFehje84b3fpKvJdOJMg2stK5jPIhDEpdUt1wr2u8+nVxDOI2vsLJOC&#10;KzlYZfd3KSbaXnhL58LXIoSwS1BB432fSOnKhgy6me2Jg1fZwaAP61BLPeAlhJtOLqJoKQ22HBoa&#10;7GnTUHkqRqNgOmzG7fz0lR/yqirzj5fCvO+uSj0+TOs3EJ4m/38MP/gBHbLAdLQjayc6BeER/zuD&#10;F8fPMYjjn5BZKm/ps2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Mny1yvoCAABzBgAADgAAAAAAAAAAAAAAAAA6AgAAZHJzL2Uyb0RvYy54bWxQSwECLQAKAAAA&#10;AAAAACEAZ71r2MPFCgDDxQoAFAAAAAAAAAAAAAAAAABgBQAAZHJzL21lZGlhL2ltYWdlMS5wbmdQ&#10;SwECLQAUAAYACAAAACEAd4AjmdoAAAAFAQAADwAAAAAAAAAAAAAAAABVywoAZHJzL2Rvd25yZXYu&#10;eG1sUEsBAi0AFAAGAAgAAAAhAKomDr68AAAAIQEAABkAAAAAAAAAAAAAAAAAXMwKAGRycy9fcmVs&#10;cy9lMm9Eb2MueG1sLnJlbHNQSwUGAAAAAAYABgB8AQAAT80KAAAA&#10;" strokecolor="#94b6d2 [3204]" strokeweight="5pt">
                      <v:fill r:id="rId11" o:title="" recolor="t" rotate="t" type="frame"/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720" w:type="dxa"/>
          </w:tcPr>
          <w:p w14:paraId="42C870B1" w14:textId="77777777" w:rsidR="000629D5" w:rsidRDefault="000629D5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  <w:vMerge w:val="restart"/>
            <w:vAlign w:val="center"/>
          </w:tcPr>
          <w:p w14:paraId="6491F29C" w14:textId="77777777" w:rsidR="000C3CCC" w:rsidRDefault="000C3CCC" w:rsidP="000C3CCC">
            <w:pPr>
              <w:pStyle w:val="Address"/>
            </w:pPr>
          </w:p>
          <w:p w14:paraId="4E15366B" w14:textId="38024927" w:rsidR="000C3CCC" w:rsidRDefault="00B762EE" w:rsidP="000C3CCC">
            <w:pPr>
              <w:pStyle w:val="Address"/>
            </w:pPr>
            <w:r>
              <w:t>L</w:t>
            </w:r>
            <w:r w:rsidR="000C3CCC">
              <w:t>et us take the worry and stress out of planning your next event. We will assist you throughout the entire planning process.</w:t>
            </w:r>
          </w:p>
          <w:p w14:paraId="1ED5885B" w14:textId="226CEBEB" w:rsidR="000C3CCC" w:rsidRDefault="000C3CCC" w:rsidP="000C3CCC">
            <w:pPr>
              <w:pStyle w:val="Address"/>
            </w:pPr>
          </w:p>
          <w:p w14:paraId="47A3680B" w14:textId="12296357" w:rsidR="00B762EE" w:rsidRDefault="00B762EE" w:rsidP="00B762EE">
            <w:pPr>
              <w:pStyle w:val="Address"/>
              <w:numPr>
                <w:ilvl w:val="0"/>
                <w:numId w:val="2"/>
              </w:numPr>
            </w:pPr>
            <w:r w:rsidRPr="00B762EE">
              <w:t>Unlimited Consultations + Email, Phone +Text</w:t>
            </w:r>
          </w:p>
          <w:p w14:paraId="6B686D0E" w14:textId="77777777" w:rsidR="00B762EE" w:rsidRDefault="00B762EE" w:rsidP="000C3CCC">
            <w:pPr>
              <w:pStyle w:val="Address"/>
            </w:pPr>
          </w:p>
          <w:p w14:paraId="00DCCA9A" w14:textId="66F620E6" w:rsidR="000C3CCC" w:rsidRDefault="000C3CCC" w:rsidP="00B762EE">
            <w:pPr>
              <w:pStyle w:val="Address"/>
              <w:numPr>
                <w:ilvl w:val="0"/>
                <w:numId w:val="2"/>
              </w:numPr>
            </w:pPr>
            <w:r>
              <w:t>Full day of onsite assistance at ceremony and reception (10hrs)</w:t>
            </w:r>
          </w:p>
          <w:p w14:paraId="333020DC" w14:textId="77777777" w:rsidR="00CB6A55" w:rsidRDefault="00CB6A55" w:rsidP="000C3CCC">
            <w:pPr>
              <w:pStyle w:val="Address"/>
            </w:pPr>
          </w:p>
          <w:p w14:paraId="31552A9F" w14:textId="4941273C" w:rsidR="000C3CCC" w:rsidRDefault="000C3CCC" w:rsidP="00B762EE">
            <w:pPr>
              <w:pStyle w:val="Address"/>
              <w:numPr>
                <w:ilvl w:val="0"/>
                <w:numId w:val="2"/>
              </w:numPr>
            </w:pPr>
            <w:r>
              <w:t>Guides you, your wedding party, and your family throughout the entire day</w:t>
            </w:r>
          </w:p>
          <w:p w14:paraId="5F668136" w14:textId="77777777" w:rsidR="00CB6A55" w:rsidRDefault="00CB6A55" w:rsidP="000C3CCC">
            <w:pPr>
              <w:pStyle w:val="Address"/>
            </w:pPr>
          </w:p>
          <w:p w14:paraId="2B50E3D7" w14:textId="7A717B3C" w:rsidR="000C3CCC" w:rsidRDefault="000C3CCC" w:rsidP="00B762EE">
            <w:pPr>
              <w:pStyle w:val="Address"/>
              <w:numPr>
                <w:ilvl w:val="0"/>
                <w:numId w:val="2"/>
              </w:numPr>
            </w:pPr>
            <w:r>
              <w:t>Adheres to timeline schedule, adjusts everyone accordingly (wedding party, family, vendors)</w:t>
            </w:r>
          </w:p>
          <w:p w14:paraId="617A4D33" w14:textId="77777777" w:rsidR="00CB6A55" w:rsidRDefault="00CB6A55" w:rsidP="000C3CCC">
            <w:pPr>
              <w:pStyle w:val="Address"/>
            </w:pPr>
          </w:p>
          <w:p w14:paraId="5941786C" w14:textId="2B90E857" w:rsidR="000C3CCC" w:rsidRDefault="000C3CCC" w:rsidP="00B762EE">
            <w:pPr>
              <w:pStyle w:val="Address"/>
              <w:numPr>
                <w:ilvl w:val="0"/>
                <w:numId w:val="2"/>
              </w:numPr>
            </w:pPr>
            <w:r>
              <w:t>Special attention on Bride/Groom, families, wedding party, VIPs and guests with special needs</w:t>
            </w:r>
          </w:p>
          <w:p w14:paraId="461CC06B" w14:textId="77777777" w:rsidR="00CB6A55" w:rsidRDefault="00CB6A55" w:rsidP="000C3CCC">
            <w:pPr>
              <w:pStyle w:val="Address"/>
            </w:pPr>
          </w:p>
          <w:p w14:paraId="3FB5AA1A" w14:textId="3D303772" w:rsidR="000C3CCC" w:rsidRDefault="000C3CCC" w:rsidP="00B762EE">
            <w:pPr>
              <w:pStyle w:val="Address"/>
              <w:numPr>
                <w:ilvl w:val="0"/>
                <w:numId w:val="2"/>
              </w:numPr>
            </w:pPr>
            <w:r>
              <w:t xml:space="preserve"> Allows you to not worry about “What</w:t>
            </w:r>
            <w:r w:rsidR="000B4049">
              <w:t xml:space="preserve"> did we forget</w:t>
            </w:r>
            <w:r>
              <w:t>?”</w:t>
            </w:r>
          </w:p>
          <w:p w14:paraId="46E6565F" w14:textId="77777777" w:rsidR="00CB6A55" w:rsidRDefault="00CB6A55" w:rsidP="000C3CCC">
            <w:pPr>
              <w:pStyle w:val="Address"/>
            </w:pPr>
          </w:p>
          <w:p w14:paraId="374B87F4" w14:textId="7490FAF3" w:rsidR="000C3CCC" w:rsidRDefault="000C3CCC" w:rsidP="00B762EE">
            <w:pPr>
              <w:pStyle w:val="Address"/>
              <w:numPr>
                <w:ilvl w:val="0"/>
                <w:numId w:val="2"/>
              </w:numPr>
            </w:pPr>
            <w:r>
              <w:t>Coordinates all special details, favors, special decor items</w:t>
            </w:r>
          </w:p>
          <w:p w14:paraId="64C9A7A9" w14:textId="77777777" w:rsidR="00CB6A55" w:rsidRDefault="00CB6A55" w:rsidP="000C3CCC">
            <w:pPr>
              <w:pStyle w:val="Address"/>
            </w:pPr>
          </w:p>
          <w:p w14:paraId="085AAC13" w14:textId="477D7C85" w:rsidR="000C3CCC" w:rsidRDefault="000C3CCC" w:rsidP="00B762EE">
            <w:pPr>
              <w:pStyle w:val="Address"/>
              <w:numPr>
                <w:ilvl w:val="0"/>
                <w:numId w:val="2"/>
              </w:numPr>
            </w:pPr>
            <w:r>
              <w:t>Manages all vendors throughout Wedding Day</w:t>
            </w:r>
          </w:p>
          <w:p w14:paraId="4154E409" w14:textId="77777777" w:rsidR="00CB6A55" w:rsidRDefault="00CB6A55" w:rsidP="000C3CCC">
            <w:pPr>
              <w:pStyle w:val="Address"/>
            </w:pPr>
          </w:p>
          <w:p w14:paraId="19881A24" w14:textId="261C1280" w:rsidR="000C3CCC" w:rsidRDefault="000C3CCC" w:rsidP="00B762EE">
            <w:pPr>
              <w:pStyle w:val="Address"/>
              <w:numPr>
                <w:ilvl w:val="0"/>
                <w:numId w:val="2"/>
              </w:numPr>
            </w:pPr>
            <w:r>
              <w:t xml:space="preserve">Manages schedule, secures gift table, special décor item </w:t>
            </w:r>
            <w:proofErr w:type="gramStart"/>
            <w:r>
              <w:t>pack</w:t>
            </w:r>
            <w:proofErr w:type="gramEnd"/>
            <w:r>
              <w:t xml:space="preserve"> up at end of evening</w:t>
            </w:r>
          </w:p>
          <w:p w14:paraId="738E90A8" w14:textId="77777777" w:rsidR="00CB6A55" w:rsidRDefault="00CB6A55" w:rsidP="000C3CCC">
            <w:pPr>
              <w:pStyle w:val="Address"/>
            </w:pPr>
          </w:p>
          <w:p w14:paraId="155F8443" w14:textId="3C0239FF" w:rsidR="000C3CCC" w:rsidRDefault="000C3CCC" w:rsidP="00B762EE">
            <w:pPr>
              <w:pStyle w:val="Address"/>
              <w:numPr>
                <w:ilvl w:val="0"/>
                <w:numId w:val="2"/>
              </w:numPr>
            </w:pPr>
            <w:r>
              <w:t xml:space="preserve">Includes onsite ceremony rehearsal (1.5 </w:t>
            </w:r>
            <w:proofErr w:type="spellStart"/>
            <w:r>
              <w:t>hrs</w:t>
            </w:r>
            <w:proofErr w:type="spellEnd"/>
            <w:r>
              <w:t>)</w:t>
            </w:r>
          </w:p>
          <w:p w14:paraId="0A2123BE" w14:textId="77777777" w:rsidR="00CB6A55" w:rsidRDefault="00CB6A55" w:rsidP="000C3CCC">
            <w:pPr>
              <w:pStyle w:val="Address"/>
            </w:pPr>
          </w:p>
          <w:p w14:paraId="540E8B74" w14:textId="60407C08" w:rsidR="005C51A3" w:rsidRDefault="005C51A3" w:rsidP="00B762EE">
            <w:pPr>
              <w:pStyle w:val="Address"/>
              <w:numPr>
                <w:ilvl w:val="0"/>
                <w:numId w:val="2"/>
              </w:numPr>
            </w:pPr>
            <w:r>
              <w:t xml:space="preserve"> Includes a verified, timeline template sample, to use as your guide to a flawless event and your peace of mind!</w:t>
            </w:r>
          </w:p>
          <w:p w14:paraId="1DC053F1" w14:textId="766103A3" w:rsidR="00CB6A55" w:rsidRDefault="00CB6A55" w:rsidP="000C3CCC">
            <w:pPr>
              <w:pStyle w:val="Address"/>
            </w:pPr>
          </w:p>
          <w:p w14:paraId="02D5822C" w14:textId="77777777" w:rsidR="00CB6A55" w:rsidRDefault="00CB6A55" w:rsidP="000C3CCC">
            <w:pPr>
              <w:pStyle w:val="Address"/>
            </w:pPr>
          </w:p>
          <w:p w14:paraId="1F7FE4B3" w14:textId="033B0F94" w:rsidR="00846D4F" w:rsidRPr="00846D4F" w:rsidRDefault="00B762EE" w:rsidP="000C3CCC">
            <w:pPr>
              <w:pStyle w:val="Address"/>
            </w:pPr>
            <w:r>
              <w:t xml:space="preserve">      </w:t>
            </w:r>
            <w:bookmarkStart w:id="0" w:name="_GoBack"/>
            <w:bookmarkEnd w:id="0"/>
            <w:r w:rsidR="000C3CCC">
              <w:t>*All services are available a la carte</w:t>
            </w:r>
          </w:p>
          <w:p w14:paraId="68227F71" w14:textId="49858E53" w:rsidR="000629D5" w:rsidRDefault="000629D5" w:rsidP="00846D4F"/>
        </w:tc>
      </w:tr>
      <w:tr w:rsidR="000629D5" w14:paraId="7197E7AA" w14:textId="77777777" w:rsidTr="000F46E6">
        <w:trPr>
          <w:trHeight w:val="9504"/>
        </w:trPr>
        <w:tc>
          <w:tcPr>
            <w:tcW w:w="3600" w:type="dxa"/>
            <w:vAlign w:val="bottom"/>
          </w:tcPr>
          <w:p w14:paraId="600A3326" w14:textId="6B2F0B99" w:rsidR="000629D5" w:rsidRPr="000C3CCC" w:rsidRDefault="000C3CCC" w:rsidP="00846D4F">
            <w:pPr>
              <w:pStyle w:val="Title"/>
              <w:rPr>
                <w:sz w:val="90"/>
                <w:szCs w:val="90"/>
              </w:rPr>
            </w:pPr>
            <w:r w:rsidRPr="000C3CCC">
              <w:rPr>
                <w:sz w:val="90"/>
                <w:szCs w:val="90"/>
              </w:rPr>
              <w:t>Month Of</w:t>
            </w:r>
          </w:p>
          <w:p w14:paraId="025924C8" w14:textId="12C05F8C" w:rsidR="000629D5" w:rsidRDefault="000C3CCC" w:rsidP="000629D5">
            <w:pPr>
              <w:pStyle w:val="Subtitle"/>
              <w:rPr>
                <w:color w:val="auto"/>
                <w:spacing w:val="1"/>
                <w:w w:val="97"/>
                <w:sz w:val="18"/>
                <w:szCs w:val="22"/>
              </w:rPr>
            </w:pPr>
            <w:r w:rsidRPr="000868AB">
              <w:rPr>
                <w:spacing w:val="2"/>
                <w:w w:val="43"/>
              </w:rPr>
              <w:t>WEDDING PLANNING PACKAG</w:t>
            </w:r>
            <w:r w:rsidRPr="000868AB">
              <w:rPr>
                <w:w w:val="43"/>
              </w:rPr>
              <w:t>E</w:t>
            </w:r>
          </w:p>
          <w:p w14:paraId="30E4B651" w14:textId="77777777" w:rsidR="000629D5" w:rsidRDefault="000629D5" w:rsidP="000629D5"/>
          <w:p w14:paraId="482AFA00" w14:textId="7C8E2A65" w:rsidR="000629D5" w:rsidRDefault="000629D5" w:rsidP="000C3CCC">
            <w:pPr>
              <w:pStyle w:val="Heading2"/>
            </w:pPr>
          </w:p>
          <w:p w14:paraId="33C59F8D" w14:textId="77777777" w:rsidR="000629D5" w:rsidRPr="004D3011" w:rsidRDefault="000629D5" w:rsidP="000629D5">
            <w:pPr>
              <w:pStyle w:val="NoSpacing"/>
            </w:pPr>
          </w:p>
          <w:sdt>
            <w:sdtPr>
              <w:id w:val="67859272"/>
              <w:placeholder>
                <w:docPart w:val="C492B947D474483A8876FFDE2ADD3BEF"/>
              </w:placeholder>
              <w:temporary/>
              <w:showingPlcHdr/>
              <w15:appearance w15:val="hidden"/>
            </w:sdtPr>
            <w:sdtEndPr/>
            <w:sdtContent>
              <w:p w14:paraId="3F86BDFD" w14:textId="77777777" w:rsidR="000629D5" w:rsidRDefault="000629D5" w:rsidP="000629D5">
                <w:pPr>
                  <w:pStyle w:val="ContactDetails"/>
                </w:pPr>
                <w:r w:rsidRPr="004D3011">
                  <w:t>WEBSITE:</w:t>
                </w:r>
              </w:p>
            </w:sdtContent>
          </w:sdt>
          <w:p w14:paraId="2F335D9D" w14:textId="69D346B1" w:rsidR="000629D5" w:rsidRDefault="000C3CCC" w:rsidP="000629D5">
            <w:pPr>
              <w:pStyle w:val="ContactDetails"/>
            </w:pPr>
            <w:r>
              <w:t>kerrevents.ca</w:t>
            </w:r>
          </w:p>
          <w:p w14:paraId="609B2D8B" w14:textId="77777777" w:rsidR="000629D5" w:rsidRDefault="000629D5" w:rsidP="000629D5">
            <w:pPr>
              <w:pStyle w:val="NoSpacing"/>
            </w:pPr>
          </w:p>
          <w:sdt>
            <w:sdtPr>
              <w:id w:val="-240260293"/>
              <w:placeholder>
                <w:docPart w:val="ADC75982B6F6418D938999FB266B2573"/>
              </w:placeholder>
              <w:temporary/>
              <w:showingPlcHdr/>
              <w15:appearance w15:val="hidden"/>
            </w:sdtPr>
            <w:sdtEndPr/>
            <w:sdtContent>
              <w:p w14:paraId="3C2F21B6" w14:textId="77777777" w:rsidR="000629D5" w:rsidRDefault="000629D5" w:rsidP="000629D5">
                <w:pPr>
                  <w:pStyle w:val="ContactDetails"/>
                </w:pPr>
                <w:r w:rsidRPr="004D3011">
                  <w:t>EMAIL:</w:t>
                </w:r>
              </w:p>
            </w:sdtContent>
          </w:sdt>
          <w:p w14:paraId="772D1263" w14:textId="30410D24" w:rsidR="000629D5" w:rsidRPr="00846D4F" w:rsidRDefault="000C3CCC" w:rsidP="000629D5">
            <w:pPr>
              <w:pStyle w:val="ContactDetails"/>
              <w:rPr>
                <w:rStyle w:val="Hyperlink"/>
              </w:rPr>
            </w:pPr>
            <w:r w:rsidRPr="000C3CCC">
              <w:rPr>
                <w:rStyle w:val="Hyperlink"/>
                <w:color w:val="355D7E" w:themeColor="accent1" w:themeShade="80"/>
              </w:rPr>
              <w:t>theresa@kerrevents.ca</w:t>
            </w:r>
          </w:p>
        </w:tc>
        <w:tc>
          <w:tcPr>
            <w:tcW w:w="720" w:type="dxa"/>
          </w:tcPr>
          <w:p w14:paraId="172766EA" w14:textId="77777777" w:rsidR="000629D5" w:rsidRDefault="000629D5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  <w:vMerge/>
          </w:tcPr>
          <w:p w14:paraId="5DA3D7BA" w14:textId="77777777" w:rsidR="000629D5" w:rsidRPr="004D3011" w:rsidRDefault="000629D5" w:rsidP="004D3011">
            <w:pPr>
              <w:rPr>
                <w:color w:val="FFFFFF" w:themeColor="background1"/>
              </w:rPr>
            </w:pPr>
          </w:p>
        </w:tc>
      </w:tr>
    </w:tbl>
    <w:p w14:paraId="6B9F5094" w14:textId="77777777" w:rsidR="0043117B" w:rsidRPr="00846D4F" w:rsidRDefault="000868AB" w:rsidP="00846D4F">
      <w:pPr>
        <w:tabs>
          <w:tab w:val="left" w:pos="990"/>
        </w:tabs>
        <w:spacing w:after="0"/>
        <w:rPr>
          <w:sz w:val="8"/>
        </w:rPr>
      </w:pPr>
    </w:p>
    <w:sectPr w:rsidR="0043117B" w:rsidRPr="00846D4F" w:rsidSect="000C45FF">
      <w:head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65E9C9" w14:textId="77777777" w:rsidR="000868AB" w:rsidRDefault="000868AB" w:rsidP="000C45FF">
      <w:r>
        <w:separator/>
      </w:r>
    </w:p>
  </w:endnote>
  <w:endnote w:type="continuationSeparator" w:id="0">
    <w:p w14:paraId="319C3974" w14:textId="77777777" w:rsidR="000868AB" w:rsidRDefault="000868AB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F0B6CC" w14:textId="77777777" w:rsidR="000868AB" w:rsidRDefault="000868AB" w:rsidP="000C45FF">
      <w:r>
        <w:separator/>
      </w:r>
    </w:p>
  </w:footnote>
  <w:footnote w:type="continuationSeparator" w:id="0">
    <w:p w14:paraId="35922852" w14:textId="77777777" w:rsidR="000868AB" w:rsidRDefault="000868AB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8925AD" w14:textId="77777777" w:rsidR="000C45FF" w:rsidRDefault="000C45F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4EC09C9" wp14:editId="1E405F0E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3" name="Graphic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06100C6"/>
    <w:multiLevelType w:val="hybridMultilevel"/>
    <w:tmpl w:val="9654C2E6"/>
    <w:lvl w:ilvl="0" w:tplc="4A309494">
      <w:numFmt w:val="bullet"/>
      <w:lvlText w:val="–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D47562"/>
    <w:multiLevelType w:val="hybridMultilevel"/>
    <w:tmpl w:val="D0806A3C"/>
    <w:lvl w:ilvl="0" w:tplc="44829656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AE748F"/>
    <w:multiLevelType w:val="hybridMultilevel"/>
    <w:tmpl w:val="DBA04926"/>
    <w:lvl w:ilvl="0" w:tplc="90A47612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CCC"/>
    <w:rsid w:val="00036450"/>
    <w:rsid w:val="00061C84"/>
    <w:rsid w:val="000629D5"/>
    <w:rsid w:val="00076632"/>
    <w:rsid w:val="000868AB"/>
    <w:rsid w:val="000B4049"/>
    <w:rsid w:val="000C3CCC"/>
    <w:rsid w:val="000C45FF"/>
    <w:rsid w:val="000E3FD1"/>
    <w:rsid w:val="000F46E6"/>
    <w:rsid w:val="00180329"/>
    <w:rsid w:val="0019001F"/>
    <w:rsid w:val="001A74A5"/>
    <w:rsid w:val="001B2ABD"/>
    <w:rsid w:val="001D2335"/>
    <w:rsid w:val="001E1759"/>
    <w:rsid w:val="001F1ECC"/>
    <w:rsid w:val="002400EB"/>
    <w:rsid w:val="00244620"/>
    <w:rsid w:val="00256CF7"/>
    <w:rsid w:val="0030481B"/>
    <w:rsid w:val="004071FC"/>
    <w:rsid w:val="00445947"/>
    <w:rsid w:val="004813B3"/>
    <w:rsid w:val="00496591"/>
    <w:rsid w:val="004C63E4"/>
    <w:rsid w:val="004D3011"/>
    <w:rsid w:val="005645EE"/>
    <w:rsid w:val="005C51A3"/>
    <w:rsid w:val="005D6289"/>
    <w:rsid w:val="005E39D5"/>
    <w:rsid w:val="00612544"/>
    <w:rsid w:val="0062123A"/>
    <w:rsid w:val="00646E75"/>
    <w:rsid w:val="006610D6"/>
    <w:rsid w:val="006771D0"/>
    <w:rsid w:val="00715FCB"/>
    <w:rsid w:val="00743101"/>
    <w:rsid w:val="007867A0"/>
    <w:rsid w:val="007927F5"/>
    <w:rsid w:val="00802CA0"/>
    <w:rsid w:val="00846D4F"/>
    <w:rsid w:val="008C1736"/>
    <w:rsid w:val="00922D5C"/>
    <w:rsid w:val="009E7C63"/>
    <w:rsid w:val="00A10A67"/>
    <w:rsid w:val="00A2118D"/>
    <w:rsid w:val="00AD76E2"/>
    <w:rsid w:val="00B20152"/>
    <w:rsid w:val="00B70850"/>
    <w:rsid w:val="00B762EE"/>
    <w:rsid w:val="00C066B6"/>
    <w:rsid w:val="00C37BA1"/>
    <w:rsid w:val="00C4674C"/>
    <w:rsid w:val="00C506CF"/>
    <w:rsid w:val="00C72BED"/>
    <w:rsid w:val="00C9578B"/>
    <w:rsid w:val="00CA562E"/>
    <w:rsid w:val="00CB2D30"/>
    <w:rsid w:val="00CB6A55"/>
    <w:rsid w:val="00D2522B"/>
    <w:rsid w:val="00D82F2F"/>
    <w:rsid w:val="00DA694B"/>
    <w:rsid w:val="00DD172A"/>
    <w:rsid w:val="00DD2D7D"/>
    <w:rsid w:val="00E25A26"/>
    <w:rsid w:val="00E55D74"/>
    <w:rsid w:val="00E866EC"/>
    <w:rsid w:val="00E93B74"/>
    <w:rsid w:val="00EB3A62"/>
    <w:rsid w:val="00EB79B8"/>
    <w:rsid w:val="00F60274"/>
    <w:rsid w:val="00F77FB9"/>
    <w:rsid w:val="00F80B7D"/>
    <w:rsid w:val="00FB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F387EA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iPriority="5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846D4F"/>
    <w:pPr>
      <w:spacing w:after="200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4D3011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1B2ABD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rsid w:val="00E93B74"/>
    <w:rPr>
      <w:color w:val="B85A22" w:themeColor="accent2" w:themeShade="BF"/>
      <w:u w:val="single"/>
    </w:rPr>
  </w:style>
  <w:style w:type="character" w:styleId="UnresolvedMention">
    <w:name w:val="Unresolved Mention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29D5"/>
    <w:pPr>
      <w:spacing w:after="480"/>
    </w:pPr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0629D5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29D5"/>
    <w:rPr>
      <w:rFonts w:asciiTheme="majorHAnsi" w:eastAsiaTheme="majorEastAsia" w:hAnsiTheme="majorHAnsi" w:cstheme="majorBidi"/>
      <w:b/>
      <w:caps/>
      <w:sz w:val="22"/>
    </w:rPr>
  </w:style>
  <w:style w:type="paragraph" w:styleId="ListBullet">
    <w:name w:val="List Bullet"/>
    <w:basedOn w:val="Normal"/>
    <w:uiPriority w:val="5"/>
    <w:rsid w:val="000629D5"/>
    <w:pPr>
      <w:numPr>
        <w:numId w:val="1"/>
      </w:numPr>
      <w:spacing w:after="120" w:line="276" w:lineRule="auto"/>
      <w:ind w:left="720"/>
    </w:pPr>
    <w:rPr>
      <w:rFonts w:eastAsia="Times New Roman" w:cs="Times New Roman"/>
      <w:szCs w:val="20"/>
      <w:lang w:eastAsia="en-US"/>
    </w:rPr>
  </w:style>
  <w:style w:type="character" w:customStyle="1" w:styleId="Greytext">
    <w:name w:val="Grey text"/>
    <w:basedOn w:val="DefaultParagraphFont"/>
    <w:uiPriority w:val="4"/>
    <w:semiHidden/>
    <w:qFormat/>
    <w:rsid w:val="000629D5"/>
    <w:rPr>
      <w:color w:val="808080" w:themeColor="background1" w:themeShade="80"/>
    </w:rPr>
  </w:style>
  <w:style w:type="paragraph" w:customStyle="1" w:styleId="Address">
    <w:name w:val="Address"/>
    <w:basedOn w:val="Normal"/>
    <w:qFormat/>
    <w:rsid w:val="000629D5"/>
    <w:pPr>
      <w:spacing w:after="360"/>
      <w:contextualSpacing/>
    </w:pPr>
  </w:style>
  <w:style w:type="paragraph" w:customStyle="1" w:styleId="ContactDetails">
    <w:name w:val="Contact Details"/>
    <w:basedOn w:val="Normal"/>
    <w:qFormat/>
    <w:rsid w:val="000629D5"/>
    <w:pPr>
      <w:contextualSpacing/>
    </w:pPr>
  </w:style>
  <w:style w:type="paragraph" w:styleId="NoSpacing">
    <w:name w:val="No Spacing"/>
    <w:uiPriority w:val="1"/>
    <w:qFormat/>
    <w:rsid w:val="000629D5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heresa%20Kerr\AppData\Local\Microsoft\Office\16.0\DTS\en-US%7b44DF8D7D-A9A9-4ED0-8A1F-50218A9AC38D%7d\%7bC8BBF33D-FCE2-43AA-985F-53CD380EE0C4%7dtf88924273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C492B947D474483A8876FFDE2ADD3B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584018-A8A6-4F08-8C2A-A203C3138CF0}"/>
      </w:docPartPr>
      <w:docPartBody>
        <w:p w:rsidR="00531769" w:rsidRDefault="006318B4">
          <w:pPr>
            <w:pStyle w:val="C492B947D474483A8876FFDE2ADD3BEF"/>
          </w:pPr>
          <w:r w:rsidRPr="004D3011">
            <w:t>WEBSITE:</w:t>
          </w:r>
        </w:p>
      </w:docPartBody>
    </w:docPart>
    <w:docPart>
      <w:docPartPr>
        <w:name w:val="ADC75982B6F6418D938999FB266B25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B15741-454D-42CB-A1BC-983BED907C1F}"/>
      </w:docPartPr>
      <w:docPartBody>
        <w:p w:rsidR="00531769" w:rsidRDefault="006318B4">
          <w:pPr>
            <w:pStyle w:val="ADC75982B6F6418D938999FB266B2573"/>
          </w:pPr>
          <w:r w:rsidRPr="004D3011">
            <w:t>EMAIL: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1AE748F"/>
    <w:multiLevelType w:val="hybridMultilevel"/>
    <w:tmpl w:val="DBA04926"/>
    <w:lvl w:ilvl="0" w:tplc="90A47612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18B4"/>
    <w:rsid w:val="00531769"/>
    <w:rsid w:val="00544151"/>
    <w:rsid w:val="00631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5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pBdr>
        <w:bottom w:val="single" w:sz="8" w:space="1" w:color="4472C4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D4243174B5744D1AFF2CF2A2F95D42B">
    <w:name w:val="6D4243174B5744D1AFF2CF2A2F95D42B"/>
  </w:style>
  <w:style w:type="paragraph" w:customStyle="1" w:styleId="00429A1DFBEA47D6BE8AEC6BB2DAC2AB">
    <w:name w:val="00429A1DFBEA47D6BE8AEC6BB2DAC2AB"/>
  </w:style>
  <w:style w:type="paragraph" w:customStyle="1" w:styleId="9602F06E6F5C424AA0545C57CDE138F1">
    <w:name w:val="9602F06E6F5C424AA0545C57CDE138F1"/>
  </w:style>
  <w:style w:type="paragraph" w:customStyle="1" w:styleId="9C7D77215DFC420887E03D7A078EDC9E">
    <w:name w:val="9C7D77215DFC420887E03D7A078EDC9E"/>
  </w:style>
  <w:style w:type="paragraph" w:customStyle="1" w:styleId="38802ED57A7E4927880A73FF7E889BAB">
    <w:name w:val="38802ED57A7E4927880A73FF7E889BAB"/>
  </w:style>
  <w:style w:type="paragraph" w:customStyle="1" w:styleId="FA085F4C740B4213B4E5C95130396A06">
    <w:name w:val="FA085F4C740B4213B4E5C95130396A06"/>
  </w:style>
  <w:style w:type="paragraph" w:customStyle="1" w:styleId="7B37FFE0B719490CB17BFE29660AA2AE">
    <w:name w:val="7B37FFE0B719490CB17BFE29660AA2AE"/>
  </w:style>
  <w:style w:type="paragraph" w:customStyle="1" w:styleId="1ED9DEF938AF46E2A0A3CC549F7A4EBB">
    <w:name w:val="1ED9DEF938AF46E2A0A3CC549F7A4EBB"/>
  </w:style>
  <w:style w:type="paragraph" w:styleId="ListBullet">
    <w:name w:val="List Bullet"/>
    <w:basedOn w:val="Normal"/>
    <w:uiPriority w:val="5"/>
    <w:pPr>
      <w:numPr>
        <w:numId w:val="1"/>
      </w:numPr>
      <w:spacing w:after="120" w:line="276" w:lineRule="auto"/>
      <w:ind w:left="720"/>
    </w:pPr>
    <w:rPr>
      <w:rFonts w:eastAsia="Times New Roman" w:cs="Times New Roman"/>
      <w:szCs w:val="20"/>
      <w:lang w:val="en-US" w:eastAsia="en-US"/>
    </w:rPr>
  </w:style>
  <w:style w:type="paragraph" w:customStyle="1" w:styleId="F820B784AEC14FA4932506BE68AE33C4">
    <w:name w:val="F820B784AEC14FA4932506BE68AE33C4"/>
  </w:style>
  <w:style w:type="character" w:customStyle="1" w:styleId="Greytext">
    <w:name w:val="Grey text"/>
    <w:basedOn w:val="DefaultParagraphFont"/>
    <w:uiPriority w:val="4"/>
    <w:qFormat/>
    <w:rPr>
      <w:color w:val="808080" w:themeColor="background1" w:themeShade="80"/>
    </w:rPr>
  </w:style>
  <w:style w:type="paragraph" w:customStyle="1" w:styleId="9E60AB33EDF84177B0CBCD6DCCA990E1">
    <w:name w:val="9E60AB33EDF84177B0CBCD6DCCA990E1"/>
  </w:style>
  <w:style w:type="paragraph" w:customStyle="1" w:styleId="58FC3DA2D1CA4E44AC74D56C6147C176">
    <w:name w:val="58FC3DA2D1CA4E44AC74D56C6147C176"/>
  </w:style>
  <w:style w:type="paragraph" w:customStyle="1" w:styleId="FE30BFAE0D344B1FA41A904AB507544C">
    <w:name w:val="FE30BFAE0D344B1FA41A904AB507544C"/>
  </w:style>
  <w:style w:type="paragraph" w:customStyle="1" w:styleId="3D4026F808294A29891E17AA2FF9C4B2">
    <w:name w:val="3D4026F808294A29891E17AA2FF9C4B2"/>
  </w:style>
  <w:style w:type="paragraph" w:customStyle="1" w:styleId="7DCAB21A52994EFC83972C6A468D0BF6">
    <w:name w:val="7DCAB21A52994EFC83972C6A468D0BF6"/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aps/>
      <w:szCs w:val="26"/>
      <w:lang w:val="en-US" w:eastAsia="ja-JP"/>
    </w:rPr>
  </w:style>
  <w:style w:type="paragraph" w:customStyle="1" w:styleId="37CA53944ADD4402A33570DEE42475DF">
    <w:name w:val="37CA53944ADD4402A33570DEE42475DF"/>
  </w:style>
  <w:style w:type="paragraph" w:customStyle="1" w:styleId="462F35B70BEE47068AE033B55E642966">
    <w:name w:val="462F35B70BEE47068AE033B55E642966"/>
  </w:style>
  <w:style w:type="paragraph" w:customStyle="1" w:styleId="2AF42F55BB49456BB70150D11C88DC33">
    <w:name w:val="2AF42F55BB49456BB70150D11C88DC33"/>
  </w:style>
  <w:style w:type="paragraph" w:customStyle="1" w:styleId="C492B947D474483A8876FFDE2ADD3BEF">
    <w:name w:val="C492B947D474483A8876FFDE2ADD3BEF"/>
  </w:style>
  <w:style w:type="paragraph" w:customStyle="1" w:styleId="C75F8C4D4862441EA83A34B91BC04C43">
    <w:name w:val="C75F8C4D4862441EA83A34B91BC04C43"/>
  </w:style>
  <w:style w:type="paragraph" w:customStyle="1" w:styleId="ADC75982B6F6418D938999FB266B2573">
    <w:name w:val="ADC75982B6F6418D938999FB266B2573"/>
  </w:style>
  <w:style w:type="character" w:styleId="Hyperlink">
    <w:name w:val="Hyperlink"/>
    <w:basedOn w:val="DefaultParagraphFont"/>
    <w:uiPriority w:val="99"/>
    <w:rPr>
      <w:color w:val="C45911" w:themeColor="accent2" w:themeShade="BF"/>
      <w:u w:val="single"/>
    </w:rPr>
  </w:style>
  <w:style w:type="paragraph" w:customStyle="1" w:styleId="28E73BC86AA24E66964C12ECB0046857">
    <w:name w:val="28E73BC86AA24E66964C12ECB004685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F1574C20-78E4-43FF-BE9E-4FC9F23144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630FBCC-A926-441F-A1DD-7C612FD8814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7B03C41-7C44-40A7-B0F9-10640F9D80B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{C8BBF33D-FCE2-43AA-985F-53CD380EE0C4}tf88924273</Template>
  <TotalTime>0</TotalTime>
  <Pages>1</Pages>
  <Words>157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2020-03-11T17:52:00Z</dcterms:created>
  <dcterms:modified xsi:type="dcterms:W3CDTF">2020-03-11T18:57:00Z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